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FD" w:rsidRPr="00414C54" w:rsidRDefault="004D30FD" w:rsidP="00250A66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</w:p>
    <w:p w:rsidR="004D30FD" w:rsidRPr="00311E50" w:rsidRDefault="004D30FD" w:rsidP="00250A66">
      <w:pPr>
        <w:jc w:val="right"/>
        <w:rPr>
          <w:rFonts w:ascii="FS Klett OE" w:hAnsi="FS Klett OE" w:cs="FS Klett OE"/>
          <w:b/>
          <w:bCs/>
        </w:rPr>
      </w:pPr>
      <w:r w:rsidRPr="00311E50">
        <w:rPr>
          <w:rFonts w:ascii="FS Klett OE" w:hAnsi="FS Klett OE" w:cs="FS Klett OE"/>
          <w:b/>
          <w:bCs/>
        </w:rPr>
        <w:t xml:space="preserve">Arbeitsblatt 4: Im Großen Wörterverzeichnis nachschlagen </w:t>
      </w:r>
    </w:p>
    <w:p w:rsidR="004D30FD" w:rsidRPr="00311E50" w:rsidRDefault="004D30FD" w:rsidP="00414C54">
      <w:pPr>
        <w:spacing w:after="0"/>
        <w:rPr>
          <w:rFonts w:ascii="FS Klett OE" w:hAnsi="FS Klett OE" w:cs="FS Klett OE"/>
          <w:b/>
          <w:bCs/>
          <w:sz w:val="32"/>
          <w:szCs w:val="32"/>
        </w:rPr>
      </w:pPr>
      <w:r w:rsidRPr="00311E50">
        <w:rPr>
          <w:rFonts w:ascii="FS Klett OE" w:hAnsi="FS Klett OE" w:cs="FS Klett OE"/>
          <w:b/>
          <w:bCs/>
          <w:sz w:val="32"/>
          <w:szCs w:val="32"/>
        </w:rPr>
        <w:t>Wörterbuch-Rätsel</w:t>
      </w:r>
    </w:p>
    <w:p w:rsidR="004D30FD" w:rsidRDefault="004D30FD" w:rsidP="00250A66">
      <w:pPr>
        <w:rPr>
          <w:b/>
          <w:bCs/>
          <w:sz w:val="26"/>
          <w:szCs w:val="26"/>
        </w:rPr>
      </w:pPr>
      <w:r>
        <w:rPr>
          <w:noProof/>
          <w:lang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3pt;margin-top:2.1pt;width:87.75pt;height:36pt;z-index:251653120">
            <v:imagedata r:id="rId6" o:title="" grayscale="t"/>
          </v:shape>
        </w:pict>
      </w:r>
    </w:p>
    <w:p w:rsidR="004D30FD" w:rsidRDefault="004D30FD" w:rsidP="00414C54">
      <w:pPr>
        <w:spacing w:after="0"/>
        <w:rPr>
          <w:rFonts w:ascii="FS Klett OE" w:hAnsi="FS Klett OE" w:cs="FS Klett OE"/>
          <w:b/>
          <w:bCs/>
          <w:sz w:val="26"/>
          <w:szCs w:val="26"/>
        </w:rPr>
      </w:pPr>
      <w:r>
        <w:rPr>
          <w:rFonts w:ascii="FS Klett OE" w:hAnsi="FS Klett OE" w:cs="FS Klett OE"/>
          <w:b/>
          <w:bCs/>
          <w:sz w:val="26"/>
          <w:szCs w:val="26"/>
        </w:rPr>
        <w:t>1. Schlage im Großen Wörterverzeichnis nach.</w:t>
      </w:r>
    </w:p>
    <w:p w:rsidR="004D30FD" w:rsidRDefault="004D30FD" w:rsidP="00250A66">
      <w:pPr>
        <w:rPr>
          <w:rFonts w:ascii="FS Klett OE" w:hAnsi="FS Klett OE" w:cs="FS Klett OE"/>
          <w:sz w:val="26"/>
          <w:szCs w:val="26"/>
        </w:rPr>
      </w:pPr>
    </w:p>
    <w:p w:rsidR="004D30FD" w:rsidRPr="008D7E15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8D7E15">
        <w:rPr>
          <w:rFonts w:ascii="FS Klett OE" w:hAnsi="FS Klett OE" w:cs="FS Klett OE"/>
          <w:sz w:val="26"/>
          <w:szCs w:val="26"/>
        </w:rPr>
        <w:t xml:space="preserve">Das letzte Wort </w:t>
      </w:r>
      <w:r>
        <w:rPr>
          <w:rFonts w:ascii="FS Klett OE" w:hAnsi="FS Klett OE" w:cs="FS Klett OE"/>
          <w:sz w:val="26"/>
          <w:szCs w:val="26"/>
        </w:rPr>
        <w:t>unter dem Buchstaben A auf Seite 33: ___________________</w:t>
      </w:r>
    </w:p>
    <w:p w:rsidR="004D30FD" w:rsidRPr="001B447F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1B447F">
        <w:rPr>
          <w:rFonts w:ascii="FS Klett OE" w:hAnsi="FS Klett OE" w:cs="FS Klett OE"/>
          <w:sz w:val="26"/>
          <w:szCs w:val="26"/>
        </w:rPr>
        <w:t xml:space="preserve">Das erste Wort auf Seite 83: </w:t>
      </w:r>
      <w:r>
        <w:rPr>
          <w:rFonts w:ascii="FS Klett OE" w:hAnsi="FS Klett OE" w:cs="FS Klett OE"/>
          <w:sz w:val="26"/>
          <w:szCs w:val="26"/>
        </w:rPr>
        <w:t>___________________________________________</w:t>
      </w:r>
    </w:p>
    <w:p w:rsidR="004D30FD" w:rsidRPr="00ED60ED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>
        <w:rPr>
          <w:rFonts w:ascii="FS Klett OE" w:hAnsi="FS Klett OE" w:cs="FS Klett OE"/>
          <w:sz w:val="26"/>
          <w:szCs w:val="26"/>
        </w:rPr>
        <w:t>Das letzte Wort auf Seite 10</w:t>
      </w:r>
      <w:r w:rsidRPr="00ED60ED">
        <w:rPr>
          <w:rFonts w:ascii="FS Klett OE" w:hAnsi="FS Klett OE" w:cs="FS Klett OE"/>
          <w:sz w:val="26"/>
          <w:szCs w:val="26"/>
        </w:rPr>
        <w:t xml:space="preserve">1: </w:t>
      </w:r>
      <w:r w:rsidRPr="000E5BFE">
        <w:rPr>
          <w:rFonts w:ascii="FS Klett OE" w:hAnsi="FS Klett OE" w:cs="FS Klett OE"/>
          <w:sz w:val="26"/>
          <w:szCs w:val="26"/>
        </w:rPr>
        <w:t>__________</w:t>
      </w:r>
      <w:r>
        <w:rPr>
          <w:rFonts w:ascii="FS Klett OE" w:hAnsi="FS Klett OE" w:cs="FS Klett OE"/>
          <w:sz w:val="26"/>
          <w:szCs w:val="26"/>
        </w:rPr>
        <w:t>_______________________________</w:t>
      </w:r>
    </w:p>
    <w:p w:rsidR="004D30FD" w:rsidRPr="00A50B76" w:rsidRDefault="004D30FD" w:rsidP="00F317CA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A50B76">
        <w:rPr>
          <w:rFonts w:ascii="FS Klett OE" w:hAnsi="FS Klett OE" w:cs="FS Klett OE"/>
          <w:sz w:val="26"/>
          <w:szCs w:val="26"/>
        </w:rPr>
        <w:t>Das letzte Wort auf S</w:t>
      </w:r>
      <w:r>
        <w:rPr>
          <w:rFonts w:ascii="FS Klett OE" w:hAnsi="FS Klett OE" w:cs="FS Klett OE"/>
          <w:sz w:val="26"/>
          <w:szCs w:val="26"/>
        </w:rPr>
        <w:t>eite 71: __________________________________________</w:t>
      </w:r>
    </w:p>
    <w:p w:rsidR="004D30FD" w:rsidRPr="00A50B76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A50B76">
        <w:rPr>
          <w:rFonts w:ascii="FS Klett OE" w:hAnsi="FS Klett OE" w:cs="FS Klett OE"/>
          <w:sz w:val="26"/>
          <w:szCs w:val="26"/>
        </w:rPr>
        <w:t xml:space="preserve">Das erste Wort in der zweiten Spalte auf Seite 30: </w:t>
      </w:r>
      <w:r>
        <w:rPr>
          <w:rFonts w:ascii="FS Klett OE" w:hAnsi="FS Klett OE" w:cs="FS Klett OE"/>
          <w:sz w:val="26"/>
          <w:szCs w:val="26"/>
        </w:rPr>
        <w:t>_______________________</w:t>
      </w:r>
    </w:p>
    <w:p w:rsidR="004D30FD" w:rsidRPr="00822501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822501">
        <w:rPr>
          <w:rFonts w:ascii="FS Klett OE" w:hAnsi="FS Klett OE" w:cs="FS Klett OE"/>
          <w:sz w:val="26"/>
          <w:szCs w:val="26"/>
        </w:rPr>
        <w:t xml:space="preserve">Das erste Wort unter dem Buchstaben B auf Seite 33: </w:t>
      </w:r>
      <w:r>
        <w:rPr>
          <w:rFonts w:ascii="FS Klett OE" w:hAnsi="FS Klett OE" w:cs="FS Klett OE"/>
          <w:sz w:val="26"/>
          <w:szCs w:val="26"/>
        </w:rPr>
        <w:t>____________________</w:t>
      </w:r>
    </w:p>
    <w:p w:rsidR="004D30FD" w:rsidRPr="000D0356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0D0356">
        <w:rPr>
          <w:rFonts w:ascii="FS Klett OE" w:hAnsi="FS Klett OE" w:cs="FS Klett OE"/>
          <w:sz w:val="26"/>
          <w:szCs w:val="26"/>
        </w:rPr>
        <w:t xml:space="preserve">Das erste Tier-Wort auf Seite 53: </w:t>
      </w:r>
      <w:r>
        <w:rPr>
          <w:rFonts w:ascii="FS Klett OE" w:hAnsi="FS Klett OE" w:cs="FS Klett OE"/>
          <w:sz w:val="26"/>
          <w:szCs w:val="26"/>
        </w:rPr>
        <w:t>_______________________________________</w:t>
      </w:r>
    </w:p>
    <w:p w:rsidR="004D30FD" w:rsidRPr="00822501" w:rsidRDefault="004D30FD" w:rsidP="00250A66">
      <w:pPr>
        <w:spacing w:line="360" w:lineRule="auto"/>
        <w:rPr>
          <w:rFonts w:ascii="FS Klett OE" w:hAnsi="FS Klett OE" w:cs="FS Klett OE"/>
          <w:sz w:val="26"/>
          <w:szCs w:val="26"/>
        </w:rPr>
      </w:pPr>
      <w:r>
        <w:rPr>
          <w:rFonts w:ascii="FS Klett OE" w:hAnsi="FS Klett OE" w:cs="FS Klett OE"/>
          <w:sz w:val="26"/>
          <w:szCs w:val="26"/>
        </w:rPr>
        <w:t xml:space="preserve">Das letzte </w:t>
      </w:r>
      <w:r w:rsidRPr="00822501">
        <w:rPr>
          <w:rFonts w:ascii="FS Klett OE" w:hAnsi="FS Klett OE" w:cs="FS Klett OE"/>
          <w:sz w:val="26"/>
          <w:szCs w:val="26"/>
        </w:rPr>
        <w:t xml:space="preserve">Wort auf Seite 131: </w:t>
      </w:r>
      <w:r>
        <w:rPr>
          <w:rFonts w:ascii="FS Klett OE" w:hAnsi="FS Klett OE" w:cs="FS Klett OE"/>
          <w:sz w:val="26"/>
          <w:szCs w:val="26"/>
        </w:rPr>
        <w:t>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4D30FD">
        <w:trPr>
          <w:jc w:val="center"/>
        </w:trPr>
        <w:tc>
          <w:tcPr>
            <w:tcW w:w="1151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28" type="#_x0000_t75" style="position:absolute;margin-left:-1.9pt;margin-top:12.3pt;width:51.6pt;height:24.15pt;z-index:251651072">
                  <v:imagedata r:id="rId7" o:title="" grayscale="t"/>
                </v:shape>
              </w:pict>
            </w:r>
          </w:p>
          <w:p w:rsidR="004D30FD" w:rsidRPr="00F26BFC" w:rsidRDefault="004D30FD" w:rsidP="00BC1516"/>
        </w:tc>
        <w:tc>
          <w:tcPr>
            <w:tcW w:w="1151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29" type="#_x0000_t75" style="position:absolute;margin-left:-3.65pt;margin-top:3.7pt;width:42.75pt;height:44.25pt;z-index:251643904;mso-position-horizontal-relative:text;mso-position-vertical-relative:text">
                  <v:imagedata r:id="rId8" o:title="" grayscale="t"/>
                </v:shape>
              </w:pict>
            </w:r>
          </w:p>
        </w:tc>
        <w:tc>
          <w:tcPr>
            <w:tcW w:w="1151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0" type="#_x0000_t75" style="position:absolute;margin-left:-3.4pt;margin-top:12.45pt;width:50.75pt;height:35.8pt;z-index:251644928;mso-position-horizontal-relative:text;mso-position-vertical-relative:text">
                  <v:imagedata r:id="rId9" o:title="" grayscale="t"/>
                </v:shape>
              </w:pict>
            </w:r>
          </w:p>
        </w:tc>
        <w:tc>
          <w:tcPr>
            <w:tcW w:w="1151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1" type="#_x0000_t75" style="position:absolute;margin-left:-1.4pt;margin-top:3.4pt;width:51.75pt;height:41.25pt;z-index:251645952;mso-position-horizontal-relative:text;mso-position-vertical-relative:text">
                  <v:imagedata r:id="rId10" o:title="" grayscale="t"/>
                </v:shape>
              </w:pict>
            </w:r>
          </w:p>
        </w:tc>
        <w:tc>
          <w:tcPr>
            <w:tcW w:w="1152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2" type="#_x0000_t75" style="position:absolute;margin-left:3.85pt;margin-top:3.4pt;width:33.75pt;height:41.25pt;z-index:251646976;mso-position-horizontal-relative:text;mso-position-vertical-relative:text">
                  <v:imagedata r:id="rId11" o:title="" grayscale="t"/>
                </v:shape>
              </w:pict>
            </w:r>
          </w:p>
        </w:tc>
        <w:tc>
          <w:tcPr>
            <w:tcW w:w="1152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3" type="#_x0000_t75" style="position:absolute;margin-left:.1pt;margin-top:12.4pt;width:48.75pt;height:36pt;z-index:251648000;mso-position-horizontal-relative:text;mso-position-vertical-relative:text">
                  <v:imagedata r:id="rId12" o:title="" grayscale="t"/>
                </v:shape>
              </w:pict>
            </w:r>
          </w:p>
        </w:tc>
        <w:tc>
          <w:tcPr>
            <w:tcW w:w="1152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4" type="#_x0000_t75" style="position:absolute;margin-left:6.25pt;margin-top:3.7pt;width:39pt;height:40.5pt;z-index:251649024;mso-position-horizontal-relative:text;mso-position-vertical-relative:text">
                  <v:imagedata r:id="rId13" o:title="" grayscale="t"/>
                </v:shape>
              </w:pict>
            </w:r>
          </w:p>
        </w:tc>
        <w:tc>
          <w:tcPr>
            <w:tcW w:w="1152" w:type="dxa"/>
          </w:tcPr>
          <w:p w:rsidR="004D30FD" w:rsidRPr="00F26BFC" w:rsidRDefault="004D30FD" w:rsidP="00BC1516">
            <w:r>
              <w:rPr>
                <w:noProof/>
                <w:lang w:eastAsia="de-AT"/>
              </w:rPr>
              <w:pict>
                <v:shape id="_x0000_s1035" type="#_x0000_t75" style="position:absolute;margin-left:2.35pt;margin-top:6.3pt;width:36.55pt;height:41.2pt;z-index:251650048;mso-position-horizontal-relative:text;mso-position-vertical-relative:text">
                  <v:imagedata r:id="rId14" o:title="" grayscale="t"/>
                </v:shape>
              </w:pict>
            </w:r>
          </w:p>
        </w:tc>
      </w:tr>
    </w:tbl>
    <w:p w:rsidR="004D30FD" w:rsidRPr="00E86FEF" w:rsidRDefault="004D30FD" w:rsidP="00250A66">
      <w:pPr>
        <w:rPr>
          <w:sz w:val="26"/>
          <w:szCs w:val="26"/>
        </w:rPr>
      </w:pPr>
    </w:p>
    <w:p w:rsidR="004D30FD" w:rsidRPr="006A0749" w:rsidRDefault="004D30FD" w:rsidP="00713BCC">
      <w:pPr>
        <w:spacing w:line="360" w:lineRule="auto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36" type="#_x0000_t75" style="position:absolute;margin-left:405pt;margin-top:28.1pt;width:39.75pt;height:39.75pt;z-index:251652096">
            <v:imagedata r:id="rId15" o:title="" grayscale="t"/>
          </v:shape>
        </w:pict>
      </w:r>
      <w:r w:rsidRPr="006A0749">
        <w:rPr>
          <w:rFonts w:ascii="FS Klett OE" w:hAnsi="FS Klett OE" w:cs="FS Klett OE"/>
          <w:b/>
          <w:bCs/>
          <w:sz w:val="26"/>
          <w:szCs w:val="26"/>
        </w:rPr>
        <w:t xml:space="preserve">2. Trage </w:t>
      </w:r>
      <w:r>
        <w:rPr>
          <w:rFonts w:ascii="FS Klett OE" w:hAnsi="FS Klett OE" w:cs="FS Klett OE"/>
          <w:b/>
          <w:bCs/>
          <w:sz w:val="26"/>
          <w:szCs w:val="26"/>
        </w:rPr>
        <w:t xml:space="preserve">dann </w:t>
      </w:r>
      <w:r w:rsidRPr="006A0749">
        <w:rPr>
          <w:rFonts w:ascii="FS Klett OE" w:hAnsi="FS Klett OE" w:cs="FS Klett OE"/>
          <w:b/>
          <w:bCs/>
          <w:sz w:val="26"/>
          <w:szCs w:val="26"/>
        </w:rPr>
        <w:t>jeweils den ersten B</w:t>
      </w:r>
      <w:r>
        <w:rPr>
          <w:rFonts w:ascii="FS Klett OE" w:hAnsi="FS Klett OE" w:cs="FS Klett OE"/>
          <w:b/>
          <w:bCs/>
          <w:sz w:val="26"/>
          <w:szCs w:val="26"/>
        </w:rPr>
        <w:t>uchstaben der Wörter</w:t>
      </w:r>
      <w:r w:rsidRPr="006A0749">
        <w:rPr>
          <w:rFonts w:ascii="FS Klett OE" w:hAnsi="FS Klett OE" w:cs="FS Klett OE"/>
          <w:b/>
          <w:bCs/>
          <w:sz w:val="26"/>
          <w:szCs w:val="26"/>
        </w:rPr>
        <w:t xml:space="preserve"> in die richtige Spalte.</w:t>
      </w:r>
    </w:p>
    <w:p w:rsidR="004D30FD" w:rsidRPr="006A0749" w:rsidRDefault="004D30FD" w:rsidP="00713BCC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6A0749">
        <w:rPr>
          <w:rFonts w:ascii="FS Klett OE" w:hAnsi="FS Klett OE" w:cs="FS Klett OE"/>
          <w:sz w:val="26"/>
          <w:szCs w:val="26"/>
        </w:rPr>
        <w:t>Das Lösungswort lautet:</w:t>
      </w:r>
      <w:r>
        <w:rPr>
          <w:rFonts w:ascii="FS Klett OE" w:hAnsi="FS Klett OE" w:cs="FS Klett OE"/>
          <w:sz w:val="26"/>
          <w:szCs w:val="26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4D30FD" w:rsidRPr="00E86FEF"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1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2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  <w:tc>
          <w:tcPr>
            <w:tcW w:w="1152" w:type="dxa"/>
          </w:tcPr>
          <w:p w:rsidR="004D30FD" w:rsidRPr="00F26BFC" w:rsidRDefault="004D30FD" w:rsidP="00F26BFC">
            <w:pPr>
              <w:jc w:val="center"/>
            </w:pPr>
          </w:p>
          <w:p w:rsidR="004D30FD" w:rsidRPr="00F26BFC" w:rsidRDefault="004D30FD" w:rsidP="00F26BFC">
            <w:pPr>
              <w:jc w:val="center"/>
            </w:pPr>
            <w:r w:rsidRPr="00F26BFC">
              <w:t>____</w:t>
            </w:r>
          </w:p>
        </w:tc>
      </w:tr>
    </w:tbl>
    <w:p w:rsidR="004D30FD" w:rsidRPr="00414C54" w:rsidRDefault="004D30FD" w:rsidP="00414C54">
      <w:pPr>
        <w:jc w:val="right"/>
        <w:rPr>
          <w:rFonts w:ascii="Arial" w:hAnsi="Arial" w:cs="Arial"/>
          <w:sz w:val="6"/>
          <w:szCs w:val="6"/>
        </w:rPr>
      </w:pPr>
    </w:p>
    <w:p w:rsidR="004D30FD" w:rsidRPr="00321BBE" w:rsidRDefault="004D30FD" w:rsidP="00414C54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4D30FD" w:rsidRPr="00E86FEF" w:rsidRDefault="004D30FD" w:rsidP="00250A66"/>
    <w:p w:rsidR="004D30FD" w:rsidRPr="00F60ED1" w:rsidRDefault="004D30FD" w:rsidP="00A1097F">
      <w:pPr>
        <w:spacing w:line="340" w:lineRule="exact"/>
        <w:jc w:val="right"/>
        <w:rPr>
          <w:rFonts w:ascii="FS Klett OE" w:hAnsi="FS Klett OE" w:cs="FS Klett OE"/>
          <w:sz w:val="20"/>
          <w:szCs w:val="20"/>
        </w:rPr>
      </w:pPr>
      <w:r>
        <w:rPr>
          <w:sz w:val="28"/>
          <w:szCs w:val="28"/>
        </w:rPr>
        <w:br w:type="page"/>
      </w:r>
    </w:p>
    <w:p w:rsidR="004D30FD" w:rsidRPr="00D6497D" w:rsidRDefault="004D30FD" w:rsidP="00A1097F">
      <w:pPr>
        <w:spacing w:line="340" w:lineRule="exact"/>
        <w:jc w:val="right"/>
        <w:rPr>
          <w:rFonts w:ascii="FS Klett OE" w:hAnsi="FS Klett OE" w:cs="FS Klett OE"/>
          <w:b/>
          <w:bCs/>
        </w:rPr>
      </w:pPr>
      <w:r w:rsidRPr="00D6497D">
        <w:rPr>
          <w:rFonts w:ascii="FS Klett OE" w:hAnsi="FS Klett OE" w:cs="FS Klett OE"/>
          <w:b/>
          <w:bCs/>
        </w:rPr>
        <w:t>Arbe</w:t>
      </w:r>
      <w:r>
        <w:rPr>
          <w:rFonts w:ascii="FS Klett OE" w:hAnsi="FS Klett OE" w:cs="FS Klett OE"/>
          <w:b/>
          <w:bCs/>
        </w:rPr>
        <w:t xml:space="preserve">itsblatt 5/1: Wörter trennen </w:t>
      </w:r>
    </w:p>
    <w:p w:rsidR="004D30FD" w:rsidRPr="00D6497D" w:rsidRDefault="004D30FD" w:rsidP="00414C54">
      <w:pPr>
        <w:spacing w:after="0" w:line="340" w:lineRule="exact"/>
        <w:rPr>
          <w:rFonts w:ascii="FS Klett OE" w:hAnsi="FS Klett OE" w:cs="FS Klett OE"/>
          <w:b/>
          <w:bCs/>
          <w:sz w:val="32"/>
          <w:szCs w:val="32"/>
        </w:rPr>
      </w:pPr>
      <w:r>
        <w:rPr>
          <w:rFonts w:ascii="FS Klett OE" w:hAnsi="FS Klett OE" w:cs="FS Klett OE"/>
          <w:b/>
          <w:bCs/>
          <w:sz w:val="32"/>
          <w:szCs w:val="32"/>
        </w:rPr>
        <w:t>Wir tei=len ab</w: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sz w:val="26"/>
          <w:szCs w:val="26"/>
        </w:rPr>
      </w:pPr>
      <w:r>
        <w:rPr>
          <w:rFonts w:ascii="FS Klett OE" w:hAnsi="FS Klett OE" w:cs="FS Klett OE"/>
          <w:sz w:val="26"/>
          <w:szCs w:val="26"/>
        </w:rPr>
        <w:t>In deinem G</w:t>
      </w:r>
      <w:r w:rsidRPr="00D6497D">
        <w:rPr>
          <w:rFonts w:ascii="FS Klett OE" w:hAnsi="FS Klett OE" w:cs="FS Klett OE"/>
          <w:sz w:val="26"/>
          <w:szCs w:val="26"/>
        </w:rPr>
        <w:t>roßen Wörterverzeichnis f</w:t>
      </w:r>
      <w:r>
        <w:rPr>
          <w:rFonts w:ascii="FS Klett OE" w:hAnsi="FS Klett OE" w:cs="FS Klett OE"/>
          <w:sz w:val="26"/>
          <w:szCs w:val="26"/>
        </w:rPr>
        <w:t xml:space="preserve">indest du bei jedem Wort </w:t>
      </w:r>
      <w:r w:rsidRPr="00D6497D">
        <w:rPr>
          <w:rFonts w:ascii="FS Klett OE" w:hAnsi="FS Klett OE" w:cs="FS Klett OE"/>
          <w:sz w:val="26"/>
          <w:szCs w:val="26"/>
        </w:rPr>
        <w:t xml:space="preserve">Striche. </w:t>
      </w:r>
    </w:p>
    <w:p w:rsidR="004D30FD" w:rsidRPr="00D6497D" w:rsidRDefault="004D30FD" w:rsidP="00A1097F">
      <w:pPr>
        <w:spacing w:line="340" w:lineRule="exact"/>
        <w:rPr>
          <w:rFonts w:ascii="FS Klett OE" w:hAnsi="FS Klett OE" w:cs="FS Klett OE"/>
          <w:sz w:val="26"/>
          <w:szCs w:val="26"/>
        </w:rPr>
      </w:pPr>
      <w:r>
        <w:rPr>
          <w:noProof/>
          <w:lang w:eastAsia="de-AT"/>
        </w:rPr>
        <w:pict>
          <v:shape id="_x0000_s1037" type="#_x0000_t75" style="position:absolute;margin-left:396pt;margin-top:11.35pt;width:80.2pt;height:78.8pt;z-index:251667456">
            <v:imagedata r:id="rId16" o:title="" grayscale="t"/>
          </v:shape>
        </w:pict>
      </w:r>
      <w:r w:rsidRPr="00D6497D">
        <w:rPr>
          <w:rFonts w:ascii="FS Klett OE" w:hAnsi="FS Klett OE" w:cs="FS Klett OE"/>
          <w:sz w:val="26"/>
          <w:szCs w:val="26"/>
        </w:rPr>
        <w:t>Sie zeigen dir, wo das Wort getrennt werden kann.</w:t>
      </w:r>
    </w:p>
    <w:p w:rsidR="004D30FD" w:rsidRDefault="004D30FD" w:rsidP="00A1097F">
      <w:pPr>
        <w:jc w:val="center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-18pt;margin-top:9pt;width:3in;height:171pt;z-index:251659264">
            <o:lock v:ext="edit" aspectratio="t"/>
            <v:textbox style="mso-next-textbox:#_x0000_s1038">
              <w:txbxContent>
                <w:p w:rsidR="004D30FD" w:rsidRDefault="004D30FD" w:rsidP="00EC1639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Einfache Wörter trennt man, wie es beim lan</w:t>
                  </w: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>gsamen Sprechen zu hören ist: D</w:t>
                  </w: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er Mitlaut</w:t>
                  </w: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 xml:space="preserve"> kommt auf die nächste Zeile:</w:t>
                  </w:r>
                </w:p>
                <w:p w:rsidR="004D30FD" w:rsidRPr="00D6497D" w:rsidRDefault="004D30FD" w:rsidP="00EC1639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>z. B. Ke=gel</w:t>
                  </w:r>
                </w:p>
              </w:txbxContent>
            </v:textbox>
            <w10:wrap type="square"/>
          </v:shape>
        </w:pict>
      </w:r>
    </w:p>
    <w:p w:rsidR="004D30FD" w:rsidRDefault="004D30FD" w:rsidP="00A1097F">
      <w:pPr>
        <w:jc w:val="center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jc w:val="center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39" type="#_x0000_t176" style="position:absolute;left:0;text-align:left;margin-left:89.6pt;margin-top:16.4pt;width:197.8pt;height:2in;z-index:251660288">
            <o:lock v:ext="edit" aspectratio="t"/>
            <v:textbox>
              <w:txbxContent>
                <w:p w:rsidR="004D30FD" w:rsidRDefault="004D30FD" w:rsidP="00F317CA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 xml:space="preserve">Ein einzelner Selbstlaut am Wortanfang oder Wortende darf nicht abgetrennt werden: </w:t>
                  </w:r>
                </w:p>
                <w:p w:rsidR="004D30FD" w:rsidRPr="00D6497D" w:rsidRDefault="004D30FD" w:rsidP="00F317CA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>z. B. Uhr</w:t>
                  </w:r>
                </w:p>
                <w:p w:rsidR="004D30FD" w:rsidRPr="006276A7" w:rsidRDefault="004D30FD" w:rsidP="00A1097F"/>
              </w:txbxContent>
            </v:textbox>
            <w10:wrap type="square"/>
          </v:shape>
        </w:pict>
      </w:r>
    </w:p>
    <w:p w:rsidR="004D30FD" w:rsidRDefault="004D30FD" w:rsidP="00A1097F">
      <w:pPr>
        <w:jc w:val="center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0" type="#_x0000_t75" style="position:absolute;left:0;text-align:left;margin-left:8.6pt;margin-top:6.5pt;width:48.45pt;height:77.8pt;z-index:251668480">
            <v:imagedata r:id="rId17" o:title="" grayscale="t"/>
          </v:shape>
        </w:pict>
      </w:r>
    </w:p>
    <w:p w:rsidR="004D30FD" w:rsidRDefault="004D30FD" w:rsidP="00A1097F">
      <w:pPr>
        <w:jc w:val="center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1" type="#_x0000_t176" style="position:absolute;margin-left:-9pt;margin-top:23.7pt;width:191.05pt;height:134.35pt;z-index:251662336">
            <o:lock v:ext="edit" aspectratio="t"/>
            <v:textbox>
              <w:txbxContent>
                <w:p w:rsidR="004D30FD" w:rsidRDefault="004D30FD" w:rsidP="00EC1639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Zusammengesetzte Wörter und Wörter mit Vorsilben werden nach ihren Bestandteilen getrennt:</w:t>
                  </w:r>
                </w:p>
                <w:p w:rsidR="004D30FD" w:rsidRPr="00D6497D" w:rsidRDefault="004D30FD" w:rsidP="00F317CA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z. B. Nas=horn</w:t>
                  </w:r>
                </w:p>
                <w:p w:rsidR="004D30FD" w:rsidRDefault="004D30FD" w:rsidP="00A1097F">
                  <w:pPr>
                    <w:spacing w:line="340" w:lineRule="exact"/>
                    <w:rPr>
                      <w:rFonts w:ascii="FS Klett OE" w:hAnsi="FS Klett OE" w:cs="FS Klett OE"/>
                      <w:b/>
                      <w:bCs/>
                      <w:sz w:val="26"/>
                      <w:szCs w:val="26"/>
                    </w:rPr>
                  </w:pPr>
                </w:p>
                <w:p w:rsidR="004D30FD" w:rsidRPr="006276A7" w:rsidRDefault="004D30FD" w:rsidP="00A1097F"/>
              </w:txbxContent>
            </v:textbox>
            <w10:wrap type="square"/>
          </v:shape>
        </w:pict>
      </w:r>
      <w:r>
        <w:rPr>
          <w:noProof/>
          <w:lang w:eastAsia="de-AT"/>
        </w:rPr>
        <w:pict>
          <v:shape id="_x0000_s1042" type="#_x0000_t75" style="position:absolute;margin-left:-2.65pt;margin-top:14.2pt;width:110.25pt;height:75.7pt;z-index:251664384">
            <v:imagedata r:id="rId18" o:title="" grayscale="t"/>
          </v:shape>
        </w:pic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3" type="#_x0000_t75" style="position:absolute;margin-left:194.55pt;margin-top:3.1pt;width:63.8pt;height:64.95pt;z-index:251666432">
            <v:imagedata r:id="rId19" o:title="" grayscale="t"/>
          </v:shape>
        </w:pic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4" type="#_x0000_t176" style="position:absolute;margin-left:105.35pt;margin-top:23.05pt;width:191.05pt;height:2in;z-index:251661312">
            <o:lock v:ext="edit" aspectratio="t"/>
            <v:textbox>
              <w:txbxContent>
                <w:p w:rsidR="004D30FD" w:rsidRDefault="004D30FD" w:rsidP="00EC1639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Bei zwei oder mehreren Mitlauten in einer Silbe kommt nur der letzte auf die nächste Zeile:</w:t>
                  </w:r>
                </w:p>
                <w:p w:rsidR="004D30FD" w:rsidRPr="00D6497D" w:rsidRDefault="004D30FD" w:rsidP="00F317CA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 xml:space="preserve">z. B. </w:t>
                  </w:r>
                  <w:r w:rsidRPr="00D6497D">
                    <w:rPr>
                      <w:rFonts w:ascii="FS Klett OE" w:hAnsi="FS Klett OE" w:cs="FS Klett OE"/>
                      <w:sz w:val="26"/>
                      <w:szCs w:val="26"/>
                    </w:rPr>
                    <w:t>Kas=ten</w:t>
                  </w:r>
                </w:p>
                <w:p w:rsidR="004D30FD" w:rsidRDefault="004D30FD" w:rsidP="00A1097F">
                  <w:pPr>
                    <w:spacing w:line="340" w:lineRule="exact"/>
                    <w:rPr>
                      <w:rFonts w:ascii="FS Klett OE" w:hAnsi="FS Klett OE" w:cs="FS Klett OE"/>
                      <w:b/>
                      <w:bCs/>
                      <w:sz w:val="26"/>
                      <w:szCs w:val="26"/>
                    </w:rPr>
                  </w:pPr>
                </w:p>
                <w:p w:rsidR="004D30FD" w:rsidRPr="006276A7" w:rsidRDefault="004D30FD" w:rsidP="00A1097F"/>
              </w:txbxContent>
            </v:textbox>
            <w10:wrap type="square"/>
          </v:shape>
        </w:pic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5" type="#_x0000_t176" style="position:absolute;margin-left:-9pt;margin-top:14.05pt;width:191.05pt;height:117pt;z-index:251663360">
            <o:lock v:ext="edit" aspectratio="t"/>
            <v:textbox style="mso-next-textbox:#_x0000_s1045">
              <w:txbxContent>
                <w:p w:rsidR="004D30FD" w:rsidRDefault="004D30FD" w:rsidP="00EC1639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>„ch“, „ck“ und „sch“ werden nicht getrennt. Sie kommen in die nächste Zeile:</w:t>
                  </w:r>
                </w:p>
                <w:p w:rsidR="004D30FD" w:rsidRPr="00F317CA" w:rsidRDefault="004D30FD" w:rsidP="00F317CA">
                  <w:pPr>
                    <w:spacing w:line="360" w:lineRule="auto"/>
                    <w:jc w:val="center"/>
                    <w:rPr>
                      <w:rFonts w:ascii="FS Klett OE" w:hAnsi="FS Klett OE" w:cs="FS Klett OE"/>
                      <w:sz w:val="26"/>
                      <w:szCs w:val="26"/>
                    </w:rPr>
                  </w:pPr>
                  <w:r>
                    <w:rPr>
                      <w:rFonts w:ascii="FS Klett OE" w:hAnsi="FS Klett OE" w:cs="FS Klett OE"/>
                      <w:sz w:val="26"/>
                      <w:szCs w:val="26"/>
                    </w:rPr>
                    <w:t>z. B. Bü=cher</w:t>
                  </w:r>
                </w:p>
              </w:txbxContent>
            </v:textbox>
            <w10:wrap type="square"/>
          </v:shape>
        </w:pic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  <w:r>
        <w:rPr>
          <w:noProof/>
          <w:lang w:eastAsia="de-AT"/>
        </w:rPr>
        <w:pict>
          <v:shape id="_x0000_s1046" type="#_x0000_t75" style="position:absolute;margin-left:6.35pt;margin-top:4.35pt;width:87.6pt;height:36.7pt;z-index:251665408">
            <v:imagedata r:id="rId6" o:title="" grayscale="t"/>
          </v:shape>
        </w:pict>
      </w: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Default="004D30FD" w:rsidP="00A1097F">
      <w:pPr>
        <w:spacing w:line="340" w:lineRule="exact"/>
        <w:rPr>
          <w:rFonts w:ascii="FS Klett OE" w:hAnsi="FS Klett OE" w:cs="FS Klett OE"/>
          <w:b/>
          <w:bCs/>
          <w:sz w:val="26"/>
          <w:szCs w:val="26"/>
        </w:rPr>
      </w:pPr>
    </w:p>
    <w:p w:rsidR="004D30FD" w:rsidRPr="00321BBE" w:rsidRDefault="004D30FD" w:rsidP="00414C54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4D30FD" w:rsidRPr="00F60ED1" w:rsidRDefault="004D30FD" w:rsidP="00F60ED1">
      <w:pPr>
        <w:spacing w:line="340" w:lineRule="exact"/>
        <w:jc w:val="right"/>
        <w:rPr>
          <w:rFonts w:ascii="FS Klett OE" w:hAnsi="FS Klett OE" w:cs="FS Klett OE"/>
          <w:b/>
          <w:bCs/>
          <w:sz w:val="10"/>
          <w:szCs w:val="10"/>
        </w:rPr>
      </w:pPr>
      <w:r>
        <w:rPr>
          <w:rFonts w:ascii="FS Klett OE" w:hAnsi="FS Klett OE" w:cs="FS Klett OE"/>
          <w:b/>
          <w:bCs/>
          <w:sz w:val="26"/>
          <w:szCs w:val="26"/>
        </w:rPr>
        <w:br w:type="page"/>
      </w:r>
    </w:p>
    <w:p w:rsidR="004D30FD" w:rsidRPr="00D6497D" w:rsidRDefault="004D30FD" w:rsidP="00F60ED1">
      <w:pPr>
        <w:spacing w:line="340" w:lineRule="exact"/>
        <w:jc w:val="right"/>
        <w:rPr>
          <w:rFonts w:ascii="FS Klett OE" w:hAnsi="FS Klett OE" w:cs="FS Klett OE"/>
          <w:b/>
          <w:bCs/>
        </w:rPr>
      </w:pPr>
      <w:r w:rsidRPr="00D6497D">
        <w:rPr>
          <w:rFonts w:ascii="FS Klett OE" w:hAnsi="FS Klett OE" w:cs="FS Klett OE"/>
          <w:b/>
          <w:bCs/>
        </w:rPr>
        <w:t>Arbe</w:t>
      </w:r>
      <w:r>
        <w:rPr>
          <w:rFonts w:ascii="FS Klett OE" w:hAnsi="FS Klett OE" w:cs="FS Klett OE"/>
          <w:b/>
          <w:bCs/>
        </w:rPr>
        <w:t xml:space="preserve">itsblatt 5/2: Wörter trennen </w:t>
      </w:r>
    </w:p>
    <w:p w:rsidR="004D30FD" w:rsidRPr="00D6497D" w:rsidRDefault="004D30FD" w:rsidP="00F60ED1">
      <w:pPr>
        <w:spacing w:after="240" w:line="340" w:lineRule="exact"/>
        <w:rPr>
          <w:rFonts w:ascii="FS Klett OE" w:hAnsi="FS Klett OE" w:cs="FS Klett OE"/>
          <w:b/>
          <w:bCs/>
          <w:sz w:val="26"/>
          <w:szCs w:val="26"/>
        </w:rPr>
      </w:pPr>
      <w:r w:rsidRPr="00D6497D">
        <w:rPr>
          <w:rFonts w:ascii="FS Klett OE" w:hAnsi="FS Klett OE" w:cs="FS Klett OE"/>
          <w:b/>
          <w:bCs/>
          <w:sz w:val="26"/>
          <w:szCs w:val="26"/>
        </w:rPr>
        <w:t>1. Suche die Wörter im Großen Wörterverze</w:t>
      </w:r>
      <w:r>
        <w:rPr>
          <w:rFonts w:ascii="FS Klett OE" w:hAnsi="FS Klett OE" w:cs="FS Klett OE"/>
          <w:b/>
          <w:bCs/>
          <w:sz w:val="26"/>
          <w:szCs w:val="26"/>
        </w:rPr>
        <w:t>ichnis und trenne sie</w:t>
      </w:r>
      <w:r w:rsidRPr="00D6497D">
        <w:rPr>
          <w:rFonts w:ascii="FS Klett OE" w:hAnsi="FS Klett OE" w:cs="FS Klett OE"/>
          <w:b/>
          <w:bCs/>
          <w:sz w:val="26"/>
          <w:szCs w:val="26"/>
        </w:rPr>
        <w:t>.</w:t>
      </w:r>
      <w:r w:rsidRPr="00D6497D">
        <w:rPr>
          <w:rFonts w:ascii="FS Klett OE" w:hAnsi="FS Klett OE" w:cs="FS Klett OE"/>
          <w:b/>
          <w:b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i/>
                <w:iCs/>
                <w:sz w:val="26"/>
                <w:szCs w:val="26"/>
              </w:rPr>
            </w:pP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der Apfel</w:t>
            </w: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i/>
                <w:iCs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 xml:space="preserve">Seite </w:t>
            </w:r>
            <w:r w:rsidRPr="00713BCC"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  <w:t>_30</w:t>
            </w:r>
            <w:r w:rsidRPr="00713BCC">
              <w:rPr>
                <w:rFonts w:ascii="FS Klett OE" w:hAnsi="FS Klett OE" w:cs="FS Klett OE"/>
                <w:i/>
                <w:iCs/>
                <w:sz w:val="26"/>
                <w:szCs w:val="26"/>
              </w:rPr>
              <w:t>_</w:t>
            </w:r>
          </w:p>
        </w:tc>
        <w:tc>
          <w:tcPr>
            <w:tcW w:w="3071" w:type="dxa"/>
            <w:vAlign w:val="center"/>
          </w:tcPr>
          <w:p w:rsidR="004D30FD" w:rsidRDefault="004D30FD" w:rsidP="00BC1516">
            <w:pPr>
              <w:jc w:val="center"/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</w:pPr>
            <w:r>
              <w:rPr>
                <w:noProof/>
                <w:lang w:eastAsia="de-AT"/>
              </w:rPr>
              <w:pict>
                <v:shape id="_x0000_s1047" type="#_x0000_t75" style="position:absolute;left:0;text-align:left;margin-left:158.85pt;margin-top:18.25pt;width:35.3pt;height:44.15pt;z-index:251654144;mso-position-horizontal-relative:text;mso-position-vertical-relative:text">
                  <v:imagedata r:id="rId11" o:title="" grayscale="t"/>
                </v:shape>
              </w:pict>
            </w:r>
          </w:p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</w:pPr>
            <w:r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  <w:t>__</w:t>
            </w:r>
            <w:r w:rsidRPr="00D6497D"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  <w:t>__Ap=fel_</w:t>
            </w:r>
            <w:r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  <w:t>__</w:t>
            </w: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der Dackel</w:t>
            </w: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8" type="#_x0000_t75" style="position:absolute;left:0;text-align:left;margin-left:150.05pt;margin-top:5.9pt;width:49.6pt;height:42.1pt;z-index:251656192;mso-position-horizontal-relative:text;mso-position-vertical-relative:text">
                  <v:imagedata r:id="rId20" o:title="" grayscale="t"/>
                </v:shape>
              </w:pict>
            </w:r>
          </w:p>
          <w:p w:rsidR="004D30FD" w:rsidRPr="00D6497D" w:rsidRDefault="004D30FD" w:rsidP="00053E6A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das Fenster</w:t>
            </w: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9" type="#_x0000_t75" style="position:absolute;left:0;text-align:left;margin-left:159.05pt;margin-top:12.65pt;width:42.1pt;height:41.45pt;z-index:251657216;mso-position-horizontal-relative:text;mso-position-vertical-relative:text">
                  <v:imagedata r:id="rId21" o:title=""/>
                </v:shape>
              </w:pict>
            </w:r>
          </w:p>
          <w:p w:rsidR="004D30FD" w:rsidRPr="00D6497D" w:rsidRDefault="004D30FD" w:rsidP="00053E6A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die Schere</w:t>
            </w: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0" type="#_x0000_t75" style="position:absolute;left:0;text-align:left;margin-left:159.25pt;margin-top:18.3pt;width:44.5pt;height:41.95pt;z-index:251658240;mso-position-horizontal-relative:text;mso-position-vertical-relative:text">
                  <v:imagedata r:id="rId22" o:title=""/>
                </v:shape>
              </w:pict>
            </w:r>
          </w:p>
          <w:p w:rsidR="004D30FD" w:rsidRPr="00D6497D" w:rsidRDefault="004D30FD" w:rsidP="00053E6A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der Teppich</w:t>
            </w:r>
          </w:p>
          <w:p w:rsidR="004D30FD" w:rsidRPr="00D6497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1" type="#_x0000_t75" style="position:absolute;left:0;text-align:left;margin-left:150.05pt;margin-top:12.35pt;width:73.4pt;height:48.25pt;z-index:251670528;mso-position-horizontal-relative:text;mso-position-vertical-relative:text">
                  <v:imagedata r:id="rId23" o:title="" grayscale="t"/>
                </v:shape>
              </w:pict>
            </w:r>
            <w:r>
              <w:rPr>
                <w:noProof/>
                <w:lang w:eastAsia="de-AT"/>
              </w:rPr>
              <w:pict>
                <v:shape id="_x0000_s1052" type="#_x0000_t75" style="position:absolute;left:0;text-align:left;margin-left:159.25pt;margin-top:18.3pt;width:44.5pt;height:41.95pt;z-index:251669504;mso-position-horizontal-relative:text;mso-position-vertical-relative:text">
                  <v:imagedata r:id="rId22" o:title=""/>
                </v:shape>
              </w:pict>
            </w:r>
          </w:p>
          <w:p w:rsidR="004D30FD" w:rsidRPr="00D6497D" w:rsidRDefault="004D30FD" w:rsidP="00053E6A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Pr="00D6497D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die Torte</w:t>
            </w:r>
          </w:p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Default="004D30FD" w:rsidP="00837F88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3" type="#_x0000_t75" style="position:absolute;left:0;text-align:left;margin-left:158.55pt;margin-top:12.9pt;width:45.5pt;height:44.15pt;z-index:251655168;mso-position-horizontal-relative:text;mso-position-vertical-relative:text">
                  <v:imagedata r:id="rId24" o:title="" grayscale="t"/>
                </v:shape>
              </w:pict>
            </w:r>
          </w:p>
          <w:p w:rsidR="004D30FD" w:rsidRPr="00D6497D" w:rsidRDefault="004D30FD" w:rsidP="00837F88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Default="004D30FD" w:rsidP="00D972B4">
            <w:pPr>
              <w:jc w:val="center"/>
              <w:rPr>
                <w:noProof/>
                <w:lang w:eastAsia="de-AT"/>
              </w:rPr>
            </w:pPr>
          </w:p>
        </w:tc>
      </w:tr>
      <w:tr w:rsidR="004D30FD" w:rsidRPr="00B07ECA">
        <w:trPr>
          <w:jc w:val="center"/>
        </w:trPr>
        <w:tc>
          <w:tcPr>
            <w:tcW w:w="3070" w:type="dxa"/>
            <w:vAlign w:val="center"/>
          </w:tcPr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der Wecker</w:t>
            </w:r>
          </w:p>
          <w:p w:rsidR="004D30FD" w:rsidRDefault="004D30FD" w:rsidP="00F60ED1">
            <w:pPr>
              <w:spacing w:line="340" w:lineRule="exact"/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3071" w:type="dxa"/>
            <w:vAlign w:val="center"/>
          </w:tcPr>
          <w:p w:rsidR="004D30FD" w:rsidRPr="0018554B" w:rsidRDefault="004D30FD" w:rsidP="00BC1516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18554B">
              <w:rPr>
                <w:rFonts w:ascii="FS Klett OE" w:hAnsi="FS Klett OE" w:cs="FS Klett OE"/>
                <w:sz w:val="26"/>
                <w:szCs w:val="26"/>
              </w:rPr>
              <w:t>Seite _____</w:t>
            </w:r>
          </w:p>
        </w:tc>
        <w:tc>
          <w:tcPr>
            <w:tcW w:w="3071" w:type="dxa"/>
            <w:vAlign w:val="center"/>
          </w:tcPr>
          <w:p w:rsidR="004D30FD" w:rsidRDefault="004D30FD" w:rsidP="00D972B4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4" type="#_x0000_t75" style="position:absolute;left:0;text-align:left;margin-left:157.35pt;margin-top:9.15pt;width:51pt;height:64.35pt;z-index:251671552;mso-position-horizontal-relative:text;mso-position-vertical-relative:text">
                  <v:imagedata r:id="rId25" o:title="" grayscale="t"/>
                </v:shape>
              </w:pict>
            </w:r>
          </w:p>
          <w:p w:rsidR="004D30FD" w:rsidRPr="00D6497D" w:rsidRDefault="004D30FD" w:rsidP="00053E6A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  <w:r w:rsidRPr="00D6497D">
              <w:rPr>
                <w:rFonts w:ascii="FS Klett OE" w:hAnsi="FS Klett OE" w:cs="FS Klett OE"/>
                <w:sz w:val="26"/>
                <w:szCs w:val="26"/>
              </w:rPr>
              <w:t>_____________</w:t>
            </w:r>
            <w:r>
              <w:rPr>
                <w:rFonts w:ascii="FS Klett OE" w:hAnsi="FS Klett OE" w:cs="FS Klett OE"/>
                <w:sz w:val="26"/>
                <w:szCs w:val="26"/>
              </w:rPr>
              <w:t>_</w:t>
            </w:r>
          </w:p>
          <w:p w:rsidR="004D30FD" w:rsidRDefault="004D30FD" w:rsidP="00BC1516">
            <w:pPr>
              <w:jc w:val="center"/>
              <w:rPr>
                <w:rFonts w:ascii="Verdana" w:hAnsi="Verdana" w:cs="Verdana"/>
                <w:noProof/>
                <w:sz w:val="26"/>
                <w:szCs w:val="26"/>
                <w:lang w:eastAsia="de-AT"/>
              </w:rPr>
            </w:pPr>
          </w:p>
        </w:tc>
      </w:tr>
    </w:tbl>
    <w:p w:rsidR="004D30FD" w:rsidRPr="00414C54" w:rsidRDefault="004D30FD" w:rsidP="00414C54">
      <w:pPr>
        <w:jc w:val="right"/>
        <w:rPr>
          <w:rFonts w:ascii="Arial" w:hAnsi="Arial" w:cs="Arial"/>
          <w:sz w:val="6"/>
          <w:szCs w:val="6"/>
        </w:rPr>
      </w:pPr>
    </w:p>
    <w:p w:rsidR="004D30FD" w:rsidRPr="00321BBE" w:rsidRDefault="004D30FD" w:rsidP="00414C54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sectPr w:rsidR="004D30FD" w:rsidRPr="00321BBE" w:rsidSect="007E7EAB">
      <w:headerReference w:type="default" r:id="rId26"/>
      <w:footerReference w:type="default" r:id="rId27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0FD" w:rsidRDefault="004D30FD" w:rsidP="007E7EAB">
      <w:pPr>
        <w:spacing w:after="0" w:line="240" w:lineRule="auto"/>
      </w:pPr>
      <w:r>
        <w:separator/>
      </w:r>
    </w:p>
  </w:endnote>
  <w:endnote w:type="continuationSeparator" w:id="0">
    <w:p w:rsidR="004D30FD" w:rsidRDefault="004D30FD" w:rsidP="007E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Klett OE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0FD" w:rsidRDefault="004D30FD">
    <w:pPr>
      <w:pStyle w:val="Foot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i1026" type="#_x0000_t75" style="width:522pt;height:81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0FD" w:rsidRDefault="004D30FD" w:rsidP="007E7EAB">
      <w:pPr>
        <w:spacing w:after="0" w:line="240" w:lineRule="auto"/>
      </w:pPr>
      <w:r>
        <w:separator/>
      </w:r>
    </w:p>
  </w:footnote>
  <w:footnote w:type="continuationSeparator" w:id="0">
    <w:p w:rsidR="004D30FD" w:rsidRDefault="004D30FD" w:rsidP="007E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0FD" w:rsidRDefault="004D30FD">
    <w:pPr>
      <w:pStyle w:val="Header"/>
    </w:pPr>
    <w:bookmarkStart w:id="0" w:name="_GoBack"/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49" type="#_x0000_t75" style="position:absolute;margin-left:0;margin-top:12.3pt;width:525pt;height:77.65pt;z-index:251660288;visibility:visible">
          <v:imagedata r:id="rId1" o:title=""/>
        </v:shape>
      </w:pict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EAB"/>
    <w:rsid w:val="0002576B"/>
    <w:rsid w:val="00051BE3"/>
    <w:rsid w:val="00053E6A"/>
    <w:rsid w:val="000D0356"/>
    <w:rsid w:val="000E5BFE"/>
    <w:rsid w:val="00102EDC"/>
    <w:rsid w:val="00175A24"/>
    <w:rsid w:val="0018554B"/>
    <w:rsid w:val="001B447F"/>
    <w:rsid w:val="001D274E"/>
    <w:rsid w:val="001E4987"/>
    <w:rsid w:val="001F6629"/>
    <w:rsid w:val="00250A66"/>
    <w:rsid w:val="002963E9"/>
    <w:rsid w:val="00297400"/>
    <w:rsid w:val="00311E50"/>
    <w:rsid w:val="00321BBE"/>
    <w:rsid w:val="003425C1"/>
    <w:rsid w:val="00414C54"/>
    <w:rsid w:val="004534C5"/>
    <w:rsid w:val="004D30FD"/>
    <w:rsid w:val="005010B5"/>
    <w:rsid w:val="005A0AAE"/>
    <w:rsid w:val="005A25F3"/>
    <w:rsid w:val="005A788D"/>
    <w:rsid w:val="005E665E"/>
    <w:rsid w:val="005F07D3"/>
    <w:rsid w:val="006276A7"/>
    <w:rsid w:val="006553E9"/>
    <w:rsid w:val="006A0749"/>
    <w:rsid w:val="006D4A12"/>
    <w:rsid w:val="006E3250"/>
    <w:rsid w:val="00713BCC"/>
    <w:rsid w:val="00730F8C"/>
    <w:rsid w:val="007E7EAB"/>
    <w:rsid w:val="00822501"/>
    <w:rsid w:val="00837F88"/>
    <w:rsid w:val="00854873"/>
    <w:rsid w:val="008D7E15"/>
    <w:rsid w:val="008F6F2E"/>
    <w:rsid w:val="009001D9"/>
    <w:rsid w:val="009227C5"/>
    <w:rsid w:val="00A04CDB"/>
    <w:rsid w:val="00A1097F"/>
    <w:rsid w:val="00A27857"/>
    <w:rsid w:val="00A36244"/>
    <w:rsid w:val="00A43BC6"/>
    <w:rsid w:val="00A50B76"/>
    <w:rsid w:val="00A62228"/>
    <w:rsid w:val="00A947EF"/>
    <w:rsid w:val="00B03646"/>
    <w:rsid w:val="00B07ECA"/>
    <w:rsid w:val="00B323B0"/>
    <w:rsid w:val="00B81887"/>
    <w:rsid w:val="00BC1516"/>
    <w:rsid w:val="00BF6FD9"/>
    <w:rsid w:val="00C825E9"/>
    <w:rsid w:val="00D6497D"/>
    <w:rsid w:val="00D972B4"/>
    <w:rsid w:val="00DB6AF5"/>
    <w:rsid w:val="00E86FEF"/>
    <w:rsid w:val="00E96CCF"/>
    <w:rsid w:val="00EC1639"/>
    <w:rsid w:val="00EC6CEB"/>
    <w:rsid w:val="00ED60ED"/>
    <w:rsid w:val="00EE5D6D"/>
    <w:rsid w:val="00F23E7E"/>
    <w:rsid w:val="00F26BFC"/>
    <w:rsid w:val="00F317CA"/>
    <w:rsid w:val="00F35B49"/>
    <w:rsid w:val="00F60ED1"/>
    <w:rsid w:val="00F76CA8"/>
    <w:rsid w:val="00F83555"/>
    <w:rsid w:val="00FD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244"/>
    <w:pPr>
      <w:spacing w:after="200" w:line="276" w:lineRule="auto"/>
    </w:pPr>
    <w:rPr>
      <w:rFonts w:cs="Calibri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aufzhlung123kotextehauptspalte">
    <w:name w:val="ko.aufzählung.123 (ko.texte.hauptspalte)"/>
    <w:basedOn w:val="Normal"/>
    <w:uiPriority w:val="99"/>
    <w:rsid w:val="00A04CDB"/>
    <w:pPr>
      <w:tabs>
        <w:tab w:val="right" w:pos="227"/>
        <w:tab w:val="left" w:pos="340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ind w:left="340" w:hanging="340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paragraph" w:customStyle="1" w:styleId="koaufgabekoaufgaben">
    <w:name w:val="ko.aufgabe (ko.aufgaben)"/>
    <w:basedOn w:val="Normal"/>
    <w:uiPriority w:val="99"/>
    <w:rsid w:val="00A04CDB"/>
    <w:pPr>
      <w:suppressAutoHyphens/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b/>
      <w:bCs/>
      <w:color w:val="003B83"/>
      <w:u w:color="000000"/>
      <w:lang w:val="en-US" w:eastAsia="de-AT"/>
    </w:rPr>
  </w:style>
  <w:style w:type="character" w:customStyle="1" w:styleId="koexample">
    <w:name w:val="ko.example"/>
    <w:uiPriority w:val="99"/>
    <w:rsid w:val="00A04CDB"/>
    <w:rPr>
      <w:rFonts w:ascii="Arial" w:hAnsi="Arial" w:cs="Arial"/>
      <w:i/>
      <w:iCs/>
      <w:color w:val="003B83"/>
    </w:rPr>
  </w:style>
  <w:style w:type="paragraph" w:customStyle="1" w:styleId="kotextkotextehauptspalte">
    <w:name w:val="ko.text (ko.texte.hauptspalte)"/>
    <w:basedOn w:val="Normal"/>
    <w:uiPriority w:val="99"/>
    <w:rsid w:val="00A04CDB"/>
    <w:pPr>
      <w:tabs>
        <w:tab w:val="left" w:pos="227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character" w:customStyle="1" w:styleId="koverweis">
    <w:name w:val="ko.verweis"/>
    <w:uiPriority w:val="99"/>
    <w:rsid w:val="00A04CDB"/>
    <w:rPr>
      <w:rFonts w:ascii="Arial" w:hAnsi="Arial" w:cs="Arial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7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E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E7EAB"/>
  </w:style>
  <w:style w:type="paragraph" w:styleId="Footer">
    <w:name w:val="footer"/>
    <w:basedOn w:val="Normal"/>
    <w:link w:val="Foot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E7EAB"/>
  </w:style>
  <w:style w:type="table" w:styleId="TableGrid">
    <w:name w:val="Table Grid"/>
    <w:basedOn w:val="TableNormal"/>
    <w:uiPriority w:val="99"/>
    <w:locked/>
    <w:rsid w:val="00250A6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213</Words>
  <Characters>1347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Bliem, Silvia</dc:creator>
  <cp:keywords/>
  <dc:description/>
  <cp:lastModifiedBy>AE</cp:lastModifiedBy>
  <cp:revision>16</cp:revision>
  <cp:lastPrinted>2013-10-30T05:58:00Z</cp:lastPrinted>
  <dcterms:created xsi:type="dcterms:W3CDTF">2013-10-23T07:47:00Z</dcterms:created>
  <dcterms:modified xsi:type="dcterms:W3CDTF">2013-11-06T12:27:00Z</dcterms:modified>
</cp:coreProperties>
</file>