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27" w:after="0" w:line="240" w:lineRule="auto"/>
        <w:ind w:left="101" w:right="-20"/>
        <w:jc w:val="left"/>
        <w:tabs>
          <w:tab w:pos="100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44"/>
          <w:szCs w:val="44"/>
          <w:color w:val="FFFFFF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44"/>
          <w:szCs w:val="44"/>
          <w:color w:val="FFFFFF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44"/>
          <w:szCs w:val="44"/>
          <w:color w:val="FFFFFF"/>
          <w:spacing w:val="0"/>
          <w:w w:val="100"/>
          <w:b/>
          <w:bCs/>
        </w:rPr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6"/>
          <w:b/>
          <w:bCs/>
        </w:rPr>
        <w:t>ERWEITERUN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6"/>
          <w:b/>
          <w:bCs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-10"/>
          <w:w w:val="86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6"/>
          <w:b/>
          <w:bCs/>
        </w:rPr>
        <w:t>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6"/>
          <w:b/>
          <w:bCs/>
        </w:rPr>
        <w:t>D</w:t>
      </w:r>
      <w:r>
        <w:rPr>
          <w:rFonts w:ascii="Arial" w:hAnsi="Arial" w:cs="Arial" w:eastAsia="Arial"/>
          <w:sz w:val="18"/>
          <w:szCs w:val="18"/>
          <w:color w:val="0095AC"/>
          <w:spacing w:val="21"/>
          <w:w w:val="86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4"/>
          <w:w w:val="100"/>
          <w:b/>
          <w:bCs/>
        </w:rPr>
        <w:t>VERTIEFUNG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9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0" w:right="-20"/>
        <w:jc w:val="left"/>
        <w:rPr>
          <w:rFonts w:ascii="Arial" w:hAnsi="Arial" w:cs="Arial" w:eastAsia="Arial"/>
          <w:sz w:val="44"/>
          <w:szCs w:val="44"/>
        </w:rPr>
      </w:pPr>
      <w:rPr/>
      <w:r>
        <w:rPr>
          <w:rFonts w:ascii="Arial" w:hAnsi="Arial" w:cs="Arial" w:eastAsia="Arial"/>
          <w:sz w:val="44"/>
          <w:szCs w:val="44"/>
          <w:color w:val="0095AC"/>
          <w:spacing w:val="-8"/>
          <w:w w:val="108"/>
        </w:rPr>
        <w:t>Erweiterun</w:t>
      </w:r>
      <w:r>
        <w:rPr>
          <w:rFonts w:ascii="Arial" w:hAnsi="Arial" w:cs="Arial" w:eastAsia="Arial"/>
          <w:sz w:val="44"/>
          <w:szCs w:val="44"/>
          <w:color w:val="0095AC"/>
          <w:spacing w:val="0"/>
          <w:w w:val="108"/>
        </w:rPr>
        <w:t>g</w:t>
      </w:r>
      <w:r>
        <w:rPr>
          <w:rFonts w:ascii="Arial" w:hAnsi="Arial" w:cs="Arial" w:eastAsia="Arial"/>
          <w:sz w:val="44"/>
          <w:szCs w:val="44"/>
          <w:color w:val="0095AC"/>
          <w:spacing w:val="-17"/>
          <w:w w:val="108"/>
        </w:rPr>
        <w:t> </w:t>
      </w:r>
      <w:r>
        <w:rPr>
          <w:rFonts w:ascii="Arial" w:hAnsi="Arial" w:cs="Arial" w:eastAsia="Arial"/>
          <w:sz w:val="44"/>
          <w:szCs w:val="44"/>
          <w:color w:val="0095AC"/>
          <w:spacing w:val="-7"/>
          <w:w w:val="100"/>
        </w:rPr>
        <w:t>un</w:t>
      </w:r>
      <w:r>
        <w:rPr>
          <w:rFonts w:ascii="Arial" w:hAnsi="Arial" w:cs="Arial" w:eastAsia="Arial"/>
          <w:sz w:val="44"/>
          <w:szCs w:val="44"/>
          <w:color w:val="0095AC"/>
          <w:spacing w:val="0"/>
          <w:w w:val="100"/>
        </w:rPr>
        <w:t>d</w:t>
      </w:r>
      <w:r>
        <w:rPr>
          <w:rFonts w:ascii="Arial" w:hAnsi="Arial" w:cs="Arial" w:eastAsia="Arial"/>
          <w:sz w:val="44"/>
          <w:szCs w:val="44"/>
          <w:color w:val="0095AC"/>
          <w:spacing w:val="53"/>
          <w:w w:val="100"/>
        </w:rPr>
        <w:t> </w:t>
      </w:r>
      <w:r>
        <w:rPr>
          <w:rFonts w:ascii="Arial" w:hAnsi="Arial" w:cs="Arial" w:eastAsia="Arial"/>
          <w:sz w:val="44"/>
          <w:szCs w:val="44"/>
          <w:color w:val="0095AC"/>
          <w:spacing w:val="-23"/>
          <w:w w:val="100"/>
        </w:rPr>
        <w:t>V</w:t>
      </w:r>
      <w:r>
        <w:rPr>
          <w:rFonts w:ascii="Arial" w:hAnsi="Arial" w:cs="Arial" w:eastAsia="Arial"/>
          <w:sz w:val="44"/>
          <w:szCs w:val="44"/>
          <w:color w:val="0095AC"/>
          <w:spacing w:val="-7"/>
          <w:w w:val="112"/>
        </w:rPr>
        <w:t>ertiefung</w:t>
      </w:r>
      <w:r>
        <w:rPr>
          <w:rFonts w:ascii="Arial" w:hAnsi="Arial" w:cs="Arial" w:eastAsia="Arial"/>
          <w:sz w:val="44"/>
          <w:szCs w:val="44"/>
          <w:color w:val="000000"/>
          <w:spacing w:val="0"/>
          <w:w w:val="100"/>
        </w:rPr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24"/>
          <w:b/>
          <w:bCs/>
        </w:rPr>
        <w:t>Beweisen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-1"/>
          <w:w w:val="124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00"/>
          <w:b/>
          <w:bCs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4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20"/>
          <w:b/>
          <w:bCs/>
        </w:rPr>
        <w:t>der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4"/>
          <w:w w:val="12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20"/>
          <w:b/>
          <w:bCs/>
        </w:rPr>
        <w:t>Geometrie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78" w:lineRule="auto"/>
        <w:ind w:left="1000" w:right="49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Hippokrates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Chios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war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4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5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00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lebender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griechischer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Geometer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Ast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o-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nom.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00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ihm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selbst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weiß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sehr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wenig,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doch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mathematischen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Leistungen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uns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sehr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bemerkenswerte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überliefert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wo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4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den.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80" w:after="0" w:line="278" w:lineRule="auto"/>
        <w:ind w:left="1000" w:right="71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Bekanntlich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echnet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5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Flächeninhalt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eines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Rechtecks,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indem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Längen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beiden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aufeinander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normal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stehenden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Rechteckseiten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multipliziert;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Flächeninhalt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eines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eiecks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kann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gleichartige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Rechnung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zurückgeführt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we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den.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Länge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einer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Seite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Länge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zugehörigen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Höhe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multipliziert,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gibt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doppelten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Flächeninhalt.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80" w:after="0" w:line="240" w:lineRule="auto"/>
        <w:ind w:left="4062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Hieraus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gibt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sich: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1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einem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3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gegebenen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3" w:after="0" w:line="206" w:lineRule="exact"/>
        <w:ind w:left="4062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Rechteck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einem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ihm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ähnlichen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Rechteck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7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6"/>
        </w:rPr>
        <w:t>übe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geht,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320" w:right="1400"/>
        </w:sectPr>
      </w:pPr>
      <w:rPr/>
    </w:p>
    <w:p>
      <w:pPr>
        <w:spacing w:before="49" w:after="0" w:line="240" w:lineRule="auto"/>
        <w:ind w:right="-18"/>
        <w:jc w:val="righ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righ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-9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55"/>
          <w:position w:val="4"/>
        </w:rPr>
        <w:t>.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55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  <w:position w:val="0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5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righ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-9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55"/>
          <w:position w:val="4"/>
        </w:rPr>
        <w:t>.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55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5"/>
          <w:position w:val="0"/>
        </w:rPr>
        <w:t>a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6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48"/>
        </w:rPr>
        <w:t>1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51"/>
        <w:jc w:val="righ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k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4" w:after="0" w:line="277" w:lineRule="auto"/>
        <w:ind w:right="93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wenn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ande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3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3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orten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sowohl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waag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echte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als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auch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senk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echte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Seite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neuen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Rechtecks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6"/>
        </w:rPr>
        <w:t>dadu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entstehen,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Seiten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alten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Rechtecks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gleichen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Zahlenfaktor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multipliziert,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dann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1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8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hält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Flächeninhalt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neuen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Rechtecks,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indem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15" w:lineRule="exact"/>
        <w:ind w:right="-20"/>
        <w:jc w:val="left"/>
        <w:rPr>
          <w:rFonts w:ascii="Arial" w:hAnsi="Arial" w:cs="Arial" w:eastAsia="Arial"/>
          <w:sz w:val="11"/>
          <w:szCs w:val="11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Flächeninhalt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alten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Rechtecks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7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∙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11"/>
        </w:rPr>
        <w:t>k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6"/>
          <w:position w:val="6"/>
        </w:rPr>
        <w:t>2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27" w:after="0" w:line="277" w:lineRule="auto"/>
        <w:ind w:right="6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multipliziert.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Auch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für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7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stimmt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das.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das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neue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alten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ähnlich,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sind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also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Seiten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neuen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eiecks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6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Seiten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alten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eiecks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multi-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pliziert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gleichen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Zahlenfaktor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</w:rPr>
        <w:t>dann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Flächeninhalt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neuen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eiecks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6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gleich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alten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1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  <w:position w:val="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1"/>
        </w:rPr>
        <w:t>eiecks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7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1"/>
        </w:rPr>
        <w:t>multipliziert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∙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11"/>
          <w:position w:val="1"/>
        </w:rPr>
        <w:t>k</w:t>
      </w:r>
      <w:r>
        <w:rPr>
          <w:rFonts w:ascii="Arial" w:hAnsi="Arial" w:cs="Arial" w:eastAsia="Arial"/>
          <w:sz w:val="11"/>
          <w:szCs w:val="11"/>
          <w:color w:val="231F20"/>
          <w:spacing w:val="6"/>
          <w:w w:val="106"/>
          <w:position w:val="7"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  <w:position w:val="1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73" w:after="0" w:line="278" w:lineRule="auto"/>
        <w:ind w:right="65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Hippokrates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errichtete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über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einer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Länge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3"/>
          <w:w w:val="12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als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Basis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gendeine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2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Fläche.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19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elche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Form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diese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Fläche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hat,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une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heblich.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kann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einem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</w:rPr>
        <w:t>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5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eckenzug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einer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beliebigen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Form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beg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enzt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sein.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Eintragen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0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erbindungen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zwischen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Ecken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trianguliert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Fläche,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heißt,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Fläche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wi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lauter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eiecke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zerlegt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triangulum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lateinisch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heißt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4"/>
        </w:rPr>
        <w:t>„D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4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3"/>
        </w:rPr>
        <w:t>eieck“,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</w:rPr>
        <w:t>genauer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4"/>
        </w:rPr>
        <w:t>„D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4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4"/>
        </w:rPr>
        <w:t>eiwinkel“.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80" w:after="0" w:line="277" w:lineRule="auto"/>
        <w:ind w:right="117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Über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einer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Basisst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3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Länge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2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errichtete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Hippo-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krates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obigen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ähnliche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Fläche.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Längen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aller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beg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enzenden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2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ecken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aller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ihr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vorkommenden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1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erbindungen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sind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ursprünglichen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Fläche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mul-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tipliziert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Faktor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11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80" w:after="0" w:line="277" w:lineRule="auto"/>
        <w:ind w:right="157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Genauso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bei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Rechteck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7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schloss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Hippo-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krates,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dass,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wenn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alte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Fläche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Flächeninhalt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hat,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neue,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ihr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ähnliche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Fläche,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Flächeninhalt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16" w:lineRule="exact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</w:rPr>
        <w:t>k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6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3"/>
          <w:w w:val="100"/>
          <w:position w:val="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1"/>
        </w:rPr>
        <w:t>∙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  <w:position w:val="0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8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0"/>
        </w:rPr>
        <w:t>hat.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320" w:right="1400"/>
          <w:cols w:num="3" w:equalWidth="0">
            <w:col w:w="1247" w:space="595"/>
            <w:col w:w="852" w:space="1367"/>
            <w:col w:w="4979"/>
          </w:cols>
        </w:sectPr>
      </w:pPr>
      <w:rPr/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76" w:lineRule="auto"/>
        <w:ind w:left="1000" w:right="92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Alle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diese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Gedanken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dienten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Hippokrates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als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2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orbe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eitung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für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folgenden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Beweis: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Einerseits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7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betrachtete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oben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gendeine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Fläche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Flächeninhalt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8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einer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</w:rPr>
        <w:t>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5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Länge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3"/>
          <w:w w:val="12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als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Basis.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6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Ande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erseits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betrachtete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echtwinkliges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Katheten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Längen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7"/>
          <w:w w:val="12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einer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Hypotenuse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Länge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3"/>
          <w:w w:val="12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Sowohl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über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beiden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Katheten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als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auch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über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Hypotenuse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errichtete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gegebenen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Fläche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Inhalt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1"/>
        </w:rPr>
        <w:t>ähnliche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21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1"/>
        </w:rPr>
        <w:t>Flächen.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7"/>
          <w:w w:val="121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1"/>
        </w:rPr>
        <w:t>Ih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1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1"/>
        </w:rPr>
        <w:t>Flächeninhalte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5"/>
          <w:w w:val="121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1"/>
        </w:rPr>
        <w:t>betragen,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21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wie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wir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1"/>
        </w:rPr>
        <w:t>oben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1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1"/>
        </w:rPr>
        <w:t>festgestellt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0"/>
          <w:w w:val="121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1"/>
        </w:rPr>
        <w:t>haben,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21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7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23"/>
          <w:w w:val="100"/>
          <w:position w:val="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∙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3"/>
          <w:w w:val="81"/>
          <w:position w:val="1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  <w:position w:val="1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7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7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∙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  <w:position w:val="1"/>
        </w:rPr>
        <w:t>F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08" w:lineRule="exact"/>
        <w:ind w:left="1001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c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6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12"/>
          <w:w w:val="100"/>
          <w:position w:val="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∙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5"/>
          <w:w w:val="81"/>
          <w:position w:val="0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320" w:right="1400"/>
        </w:sectPr>
      </w:pPr>
      <w:rPr/>
    </w:p>
    <w:p>
      <w:pPr>
        <w:spacing w:before="40" w:after="0" w:line="240" w:lineRule="auto"/>
        <w:ind w:right="-20"/>
        <w:jc w:val="righ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0pt;margin-top:0pt;width:537.401779pt;height:741.495773pt;mso-position-horizontal-relative:page;mso-position-vertical-relative:page;z-index:-3534" coordorigin="0,0" coordsize="10748,14830">
            <v:group style="position:absolute;left:0;top:782;width:1094;height:14048" coordorigin="0,782" coordsize="1094,14048">
              <v:shape style="position:absolute;left:0;top:782;width:1094;height:14048" coordorigin="0,782" coordsize="1094,14048" path="m0,14830l1094,14830,1094,782,0,782,0,14830xe" filled="t" fillcolor="#23A9BD" stroked="f">
                <v:path arrowok="t"/>
                <v:fill/>
              </v:shape>
            </v:group>
            <v:group style="position:absolute;left:1094;top:0;width:9654;height:14830" coordorigin="1094,0" coordsize="9654,14830">
              <v:shape style="position:absolute;left:1094;top:0;width:9654;height:14830" coordorigin="1094,0" coordsize="9654,14830" path="m1094,0l1094,14830,10748,14830,10748,0,1094,0e" filled="t" fillcolor="#EFEEE1" stroked="f">
                <v:path arrowok="t"/>
                <v:fill/>
              </v:shape>
            </v:group>
            <v:group style="position:absolute;left:0;top:0;width:1094;height:782" coordorigin="0,0" coordsize="1094,782">
              <v:shape style="position:absolute;left:0;top:0;width:1094;height:782" coordorigin="0,0" coordsize="1094,782" path="m0,782l1094,782,1094,0,0,0,0,782e" filled="t" fillcolor="#0095AC" stroked="f">
                <v:path arrowok="t"/>
                <v:fill/>
              </v:shape>
            </v:group>
            <v:group style="position:absolute;left:9484;top:0;width:1264;height:782" coordorigin="9484,0" coordsize="1264,782">
              <v:shape style="position:absolute;left:9484;top:0;width:1264;height:782" coordorigin="9484,0" coordsize="1264,782" path="m9484,782l10748,782,10748,0,9484,0,9484,782e" filled="t" fillcolor="#0095AC" stroked="f">
                <v:path arrowok="t"/>
                <v:fill/>
              </v:shape>
            </v:group>
            <v:group style="position:absolute;left:1962;top:4528;width:793;height:630" coordorigin="1962,4528" coordsize="793,630">
              <v:shape style="position:absolute;left:1962;top:4528;width:793;height:630" coordorigin="1962,4528" coordsize="793,630" path="m2754,4528l1962,4528,2754,5158,2754,4528e" filled="t" fillcolor="#C4E1E7" stroked="f">
                <v:path arrowok="t"/>
                <v:fill/>
              </v:shape>
            </v:group>
            <v:group style="position:absolute;left:1962;top:4528;width:793;height:630" coordorigin="1962,4528" coordsize="793,630">
              <v:shape style="position:absolute;left:1962;top:4528;width:793;height:630" coordorigin="1962,4528" coordsize="793,630" path="m1962,4528l1962,5158,2754,5158,1962,4528e" filled="t" fillcolor="#E0E8CC" stroked="f">
                <v:path arrowok="t"/>
                <v:fill/>
              </v:shape>
            </v:group>
            <v:group style="position:absolute;left:1621;top:4528;width:341;height:630" coordorigin="1621,4528" coordsize="341,630">
              <v:shape style="position:absolute;left:1621;top:4528;width:341;height:630" coordorigin="1621,4528" coordsize="341,630" path="m1962,4528l1621,5158,1962,5158,1962,4528e" filled="t" fillcolor="#E0E8CC" stroked="f">
                <v:path arrowok="t"/>
                <v:fill/>
              </v:shape>
            </v:group>
            <v:group style="position:absolute;left:1621;top:4528;width:341;height:630" coordorigin="1621,4528" coordsize="341,630">
              <v:shape style="position:absolute;left:1621;top:4528;width:341;height:630" coordorigin="1621,4528" coordsize="341,630" path="m1962,4528l1621,4528,1621,5158,1962,4528e" filled="t" fillcolor="#C4E1E7" stroked="f">
                <v:path arrowok="t"/>
                <v:fill/>
              </v:shape>
            </v:group>
            <v:group style="position:absolute;left:1962;top:4528;width:2;height:630" coordorigin="1962,4528" coordsize="2,630">
              <v:shape style="position:absolute;left:1962;top:4528;width:2;height:630" coordorigin="1962,4528" coordsize="0,630" path="m1962,4528l1962,5158e" filled="f" stroked="t" strokeweight=".6pt" strokecolor="#88AC2E">
                <v:path arrowok="t"/>
              </v:shape>
            </v:group>
            <v:group style="position:absolute;left:1621;top:4528;width:1134;height:630" coordorigin="1621,4528" coordsize="1134,630">
              <v:shape style="position:absolute;left:1621;top:4528;width:1134;height:630" coordorigin="1621,4528" coordsize="1134,630" path="m1621,5158l2754,5158,2754,4528,1621,4528,1621,5158xe" filled="f" stroked="t" strokeweight="1.2pt" strokecolor="#0091AC">
                <v:path arrowok="t"/>
              </v:shape>
            </v:group>
            <v:group style="position:absolute;left:1621;top:4528;width:341;height:630" coordorigin="1621,4528" coordsize="341,630">
              <v:shape style="position:absolute;left:1621;top:4528;width:341;height:630" coordorigin="1621,4528" coordsize="341,630" path="m1621,5158l1962,4528e" filled="f" stroked="t" strokeweight="1.2pt" strokecolor="#88AC2E">
                <v:path arrowok="t"/>
              </v:shape>
            </v:group>
            <v:group style="position:absolute;left:1962;top:4528;width:793;height:630" coordorigin="1962,4528" coordsize="793,630">
              <v:shape style="position:absolute;left:1962;top:4528;width:793;height:630" coordorigin="1962,4528" coordsize="793,630" path="m1962,4528l2754,5158e" filled="f" stroked="t" strokeweight="1.2pt" strokecolor="#88AC2E">
                <v:path arrowok="t"/>
              </v:shape>
            </v:group>
            <v:group style="position:absolute;left:2384;top:6105;width:1783;height:1417" coordorigin="2384,6105" coordsize="1783,1417">
              <v:shape style="position:absolute;left:2384;top:6105;width:1783;height:1417" coordorigin="2384,6105" coordsize="1783,1417" path="m4167,6105l2384,6105,4167,7522,4167,6105e" filled="t" fillcolor="#C4E1E7" stroked="f">
                <v:path arrowok="t"/>
                <v:fill/>
              </v:shape>
            </v:group>
            <v:group style="position:absolute;left:1616;top:6105;width:768;height:1417" coordorigin="1616,6105" coordsize="768,1417">
              <v:shape style="position:absolute;left:1616;top:6105;width:768;height:1417" coordorigin="1616,6105" coordsize="768,1417" path="m2384,6105l1616,6105,1616,7522,2384,6105e" filled="t" fillcolor="#C4E1E7" stroked="f">
                <v:path arrowok="t"/>
                <v:fill/>
              </v:shape>
            </v:group>
            <v:group style="position:absolute;left:2384;top:6105;width:1783;height:1417" coordorigin="2384,6105" coordsize="1783,1417">
              <v:shape style="position:absolute;left:2384;top:6105;width:1783;height:1417" coordorigin="2384,6105" coordsize="1783,1417" path="m2384,6105l2384,7522,4167,7522,2384,6105e" filled="t" fillcolor="#E0E8CC" stroked="f">
                <v:path arrowok="t"/>
                <v:fill/>
              </v:shape>
            </v:group>
            <v:group style="position:absolute;left:1616;top:6105;width:768;height:1417" coordorigin="1616,6105" coordsize="768,1417">
              <v:shape style="position:absolute;left:1616;top:6105;width:768;height:1417" coordorigin="1616,6105" coordsize="768,1417" path="m2384,6105l1616,7522,2384,7522,2384,6105e" filled="t" fillcolor="#E0E8CC" stroked="f">
                <v:path arrowok="t"/>
                <v:fill/>
              </v:shape>
            </v:group>
            <v:group style="position:absolute;left:1616;top:6105;width:2551;height:1417" coordorigin="1616,6105" coordsize="2551,1417">
              <v:shape style="position:absolute;left:1616;top:6105;width:2551;height:1417" coordorigin="1616,6105" coordsize="2551,1417" path="m1616,7522l4167,7522,4167,6105,1616,6105,1616,7522xe" filled="f" stroked="t" strokeweight="1.2pt" strokecolor="#0091AC">
                <v:path arrowok="t"/>
              </v:shape>
            </v:group>
            <v:group style="position:absolute;left:1616;top:6105;width:2551;height:1417" coordorigin="1616,6105" coordsize="2551,1417">
              <v:shape style="position:absolute;left:1616;top:6105;width:2551;height:1417" coordorigin="1616,6105" coordsize="2551,1417" path="m1616,7522l2384,6105,4167,7522e" filled="f" stroked="t" strokeweight="1.2pt" strokecolor="#88AC2E">
                <v:path arrowok="t"/>
              </v:shape>
            </v:group>
            <v:group style="position:absolute;left:2384;top:6105;width:2;height:1417" coordorigin="2384,6105" coordsize="2,1417">
              <v:shape style="position:absolute;left:2384;top:6105;width:2;height:1417" coordorigin="2384,6105" coordsize="0,1417" path="m2384,6105l2384,7522e" filled="f" stroked="t" strokeweight=".6pt" strokecolor="#88AC2E">
                <v:path arrowok="t"/>
              </v:shape>
            </v:group>
            <v:group style="position:absolute;left:1616;top:9037;width:1134;height:201" coordorigin="1616,9037" coordsize="1134,201">
              <v:shape style="position:absolute;left:1616;top:9037;width:1134;height:201" coordorigin="1616,9037" coordsize="1134,201" path="m1969,9037l1616,9238,2750,9238,1969,9037e" filled="t" fillcolor="#C4E1E7" stroked="f">
                <v:path arrowok="t"/>
                <v:fill/>
              </v:shape>
            </v:group>
            <v:group style="position:absolute;left:1969;top:8899;width:781;height:339" coordorigin="1969,8899" coordsize="781,339">
              <v:shape style="position:absolute;left:1969;top:8899;width:781;height:339" coordorigin="1969,8899" coordsize="781,339" path="m2644,8899l1969,9037,2750,9238,2644,8899e" filled="t" fillcolor="#C4E1E7" stroked="f">
                <v:path arrowok="t"/>
                <v:fill/>
              </v:shape>
            </v:group>
            <v:group style="position:absolute;left:1969;top:8557;width:675;height:480" coordorigin="1969,8557" coordsize="675,480">
              <v:shape style="position:absolute;left:1969;top:8557;width:675;height:480" coordorigin="1969,8557" coordsize="675,480" path="m2224,8557l1969,9037,2644,8899,2224,8557e" filled="t" fillcolor="#C4E1E7" stroked="f">
                <v:path arrowok="t"/>
                <v:fill/>
              </v:shape>
            </v:group>
            <v:group style="position:absolute;left:1616;top:8890;width:353;height:348" coordorigin="1616,8890" coordsize="353,348">
              <v:shape style="position:absolute;left:1616;top:8890;width:353;height:348" coordorigin="1616,8890" coordsize="353,348" path="m1734,8890l1616,9238,1969,9037,1734,8890e" filled="t" fillcolor="#C4E1E7" stroked="f">
                <v:path arrowok="t"/>
                <v:fill/>
              </v:shape>
            </v:group>
            <v:group style="position:absolute;left:1675;top:8890;width:2;height:348" coordorigin="1675,8890" coordsize="2,348">
              <v:shape style="position:absolute;left:1675;top:8890;width:2;height:348" coordorigin="1675,8890" coordsize="0,348" path="m1675,8890l1675,9238e" filled="f" stroked="t" strokeweight="5.9pt" strokecolor="#0091AC">
                <v:path arrowok="t"/>
              </v:shape>
            </v:group>
            <v:group style="position:absolute;left:1734;top:8890;width:235;height:147" coordorigin="1734,8890" coordsize="235,147">
              <v:shape style="position:absolute;left:1734;top:8890;width:235;height:147" coordorigin="1734,8890" coordsize="235,147" path="m1734,8890l1969,9037e" filled="f" stroked="t" strokeweight="1.2pt" strokecolor="#0091AC">
                <v:path arrowok="t"/>
              </v:shape>
            </v:group>
            <v:group style="position:absolute;left:1616;top:9037;width:353;height:201" coordorigin="1616,9037" coordsize="353,201">
              <v:shape style="position:absolute;left:1616;top:9037;width:353;height:201" coordorigin="1616,9037" coordsize="353,201" path="m1969,9037l1616,9238e" filled="f" stroked="t" strokeweight=".6pt" strokecolor="#0091AC">
                <v:path arrowok="t"/>
              </v:shape>
            </v:group>
            <v:group style="position:absolute;left:1969;top:8557;width:675;height:480" coordorigin="1969,8557" coordsize="675,480">
              <v:shape style="position:absolute;left:1969;top:8557;width:675;height:480" coordorigin="1969,8557" coordsize="675,480" path="m1969,9037l2224,8557,2644,8899e" filled="f" stroked="t" strokeweight="1.2pt" strokecolor="#0091AC">
                <v:path arrowok="t"/>
              </v:shape>
            </v:group>
            <v:group style="position:absolute;left:2697;top:8899;width:2;height:339" coordorigin="2697,8899" coordsize="2,339">
              <v:shape style="position:absolute;left:2697;top:8899;width:2;height:339" coordorigin="2697,8899" coordsize="0,339" path="m2697,8899l2697,9238e" filled="f" stroked="t" strokeweight="5.29pt" strokecolor="#0091AC">
                <v:path arrowok="t"/>
              </v:shape>
            </v:group>
            <v:group style="position:absolute;left:1969;top:8899;width:781;height:339" coordorigin="1969,8899" coordsize="781,339">
              <v:shape style="position:absolute;left:1969;top:8899;width:781;height:339" coordorigin="1969,8899" coordsize="781,339" path="m2644,8899l1969,9037,2750,9238e" filled="f" stroked="t" strokeweight=".6pt" strokecolor="#0091AC">
                <v:path arrowok="t"/>
              </v:shape>
            </v:group>
            <v:group style="position:absolute;left:1616;top:9238;width:1134;height:2" coordorigin="1616,9238" coordsize="1134,2">
              <v:shape style="position:absolute;left:1616;top:9238;width:1134;height:2" coordorigin="1616,9238" coordsize="1134,0" path="m1616,9238l2750,9238e" filled="f" stroked="t" strokeweight="1.2pt" strokecolor="#231F20">
                <v:path arrowok="t"/>
              </v:shape>
            </v:group>
            <v:group style="position:absolute;left:1616;top:11206;width:2551;height:452" coordorigin="1616,11206" coordsize="2551,452">
              <v:shape style="position:absolute;left:1616;top:11206;width:2551;height:452" coordorigin="1616,11206" coordsize="2551,452" path="m2410,11206l1616,11658,4167,11658,2410,11206e" filled="t" fillcolor="#C4E1E7" stroked="f">
                <v:path arrowok="t"/>
                <v:fill/>
              </v:shape>
            </v:group>
            <v:group style="position:absolute;left:2410;top:10895;width:1757;height:763" coordorigin="2410,10895" coordsize="1757,763">
              <v:shape style="position:absolute;left:2410;top:10895;width:1757;height:763" coordorigin="2410,10895" coordsize="1757,763" path="m3929,10895l2410,11206,4167,11658,3929,10895e" filled="t" fillcolor="#C4E1E7" stroked="f">
                <v:path arrowok="t"/>
                <v:fill/>
              </v:shape>
            </v:group>
            <v:group style="position:absolute;left:2410;top:10126;width:1519;height:1080" coordorigin="2410,10126" coordsize="1519,1080">
              <v:shape style="position:absolute;left:2410;top:10126;width:1519;height:1080" coordorigin="2410,10126" coordsize="1519,1080" path="m2984,10126l2410,11206,3929,10895,2984,10126e" filled="t" fillcolor="#C4E1E7" stroked="f">
                <v:path arrowok="t"/>
                <v:fill/>
              </v:shape>
            </v:group>
            <v:group style="position:absolute;left:1616;top:10876;width:794;height:782" coordorigin="1616,10876" coordsize="794,782">
              <v:shape style="position:absolute;left:1616;top:10876;width:794;height:782" coordorigin="1616,10876" coordsize="794,782" path="m1881,10876l1616,11658,2410,11206,1881,10876e" filled="t" fillcolor="#C4E1E7" stroked="f">
                <v:path arrowok="t"/>
                <v:fill/>
              </v:shape>
            </v:group>
            <v:group style="position:absolute;left:1616;top:10876;width:266;height:782" coordorigin="1616,10876" coordsize="266,782">
              <v:shape style="position:absolute;left:1616;top:10876;width:266;height:782" coordorigin="1616,10876" coordsize="266,782" path="m1616,11658l1881,10876e" filled="f" stroked="t" strokeweight="1.2pt" strokecolor="#0091AC">
                <v:path arrowok="t"/>
              </v:shape>
            </v:group>
            <v:group style="position:absolute;left:1881;top:10876;width:529;height:330" coordorigin="1881,10876" coordsize="529,330">
              <v:shape style="position:absolute;left:1881;top:10876;width:529;height:330" coordorigin="1881,10876" coordsize="529,330" path="m1881,10876l2410,11206e" filled="f" stroked="t" strokeweight="1.2pt" strokecolor="#0091AC">
                <v:path arrowok="t"/>
              </v:shape>
            </v:group>
            <v:group style="position:absolute;left:1616;top:11206;width:794;height:452" coordorigin="1616,11206" coordsize="794,452">
              <v:shape style="position:absolute;left:1616;top:11206;width:794;height:452" coordorigin="1616,11206" coordsize="794,452" path="m2410,11206l1616,11658e" filled="f" stroked="t" strokeweight=".6pt" strokecolor="#0091AC">
                <v:path arrowok="t"/>
              </v:shape>
            </v:group>
            <v:group style="position:absolute;left:2410;top:10126;width:1757;height:1532" coordorigin="2410,10126" coordsize="1757,1532">
              <v:shape style="position:absolute;left:2410;top:10126;width:1757;height:1532" coordorigin="2410,10126" coordsize="1757,1532" path="m2410,11206l2984,10126,3929,10895,4167,11658e" filled="f" stroked="t" strokeweight="1.2pt" strokecolor="#0091AC">
                <v:path arrowok="t"/>
              </v:shape>
            </v:group>
            <v:group style="position:absolute;left:2410;top:10895;width:1757;height:763" coordorigin="2410,10895" coordsize="1757,763">
              <v:shape style="position:absolute;left:2410;top:10895;width:1757;height:763" coordorigin="2410,10895" coordsize="1757,763" path="m3929,10895l2410,11206,4167,11658e" filled="f" stroked="t" strokeweight=".6pt" strokecolor="#0091AC">
                <v:path arrowok="t"/>
              </v:shape>
            </v:group>
            <v:group style="position:absolute;left:1616;top:11658;width:2551;height:2" coordorigin="1616,11658" coordsize="2551,2">
              <v:shape style="position:absolute;left:1616;top:11658;width:2551;height:2" coordorigin="1616,11658" coordsize="2551,0" path="m1616,11658l4167,11658e" filled="f" stroked="t" strokeweight="1.2pt" strokecolor="#231F2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228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60" w:after="0" w:line="240" w:lineRule="auto"/>
        <w:ind w:right="-20"/>
        <w:jc w:val="left"/>
        <w:rPr>
          <w:rFonts w:ascii="PoloMatheAustria1Halbfett" w:hAnsi="PoloMatheAustria1Halbfett" w:cs="PoloMatheAustria1Halbfett" w:eastAsia="PoloMatheAustria1Halbfett"/>
          <w:sz w:val="20"/>
          <w:szCs w:val="20"/>
        </w:rPr>
      </w:pPr>
      <w:rPr/>
      <w:r>
        <w:rPr/>
        <w:br w:type="column"/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Seiten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aus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Das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ist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Mathematik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4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(Verlag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öbv,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ISBN: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978-3-209-07328-0)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320" w:right="1400"/>
          <w:cols w:num="2" w:equalWidth="0">
            <w:col w:w="1335" w:space="687"/>
            <w:col w:w="7018"/>
          </w:cols>
        </w:sectPr>
      </w:pPr>
      <w:rPr/>
    </w:p>
    <w:p>
      <w:pPr>
        <w:spacing w:before="27" w:after="0" w:line="504" w:lineRule="exact"/>
        <w:ind w:left="107" w:right="-20"/>
        <w:jc w:val="left"/>
        <w:tabs>
          <w:tab w:pos="8660" w:val="left"/>
        </w:tabs>
        <w:rPr>
          <w:rFonts w:ascii="Arial" w:hAnsi="Arial" w:cs="Arial" w:eastAsia="Arial"/>
          <w:sz w:val="44"/>
          <w:szCs w:val="44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3"/>
          <w:w w:val="86"/>
          <w:b/>
          <w:bCs/>
          <w:position w:val="-1"/>
        </w:rPr>
        <w:t>ERWEITERUN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6"/>
          <w:b/>
          <w:bCs/>
          <w:position w:val="-1"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-10"/>
          <w:w w:val="86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6"/>
          <w:b/>
          <w:bCs/>
          <w:position w:val="-1"/>
        </w:rPr>
        <w:t>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6"/>
          <w:b/>
          <w:bCs/>
          <w:position w:val="-1"/>
        </w:rPr>
        <w:t>D</w:t>
      </w:r>
      <w:r>
        <w:rPr>
          <w:rFonts w:ascii="Arial" w:hAnsi="Arial" w:cs="Arial" w:eastAsia="Arial"/>
          <w:sz w:val="18"/>
          <w:szCs w:val="18"/>
          <w:color w:val="0095AC"/>
          <w:spacing w:val="21"/>
          <w:w w:val="86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4"/>
          <w:w w:val="100"/>
          <w:b/>
          <w:bCs/>
          <w:position w:val="-1"/>
        </w:rPr>
        <w:t>VERTIEFUN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-1"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-1"/>
        </w:rPr>
        <w:tab/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-1"/>
        </w:rPr>
      </w:r>
      <w:r>
        <w:rPr>
          <w:rFonts w:ascii="Arial" w:hAnsi="Arial" w:cs="Arial" w:eastAsia="Arial"/>
          <w:sz w:val="44"/>
          <w:szCs w:val="44"/>
          <w:color w:val="FFFFFF"/>
          <w:spacing w:val="0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44"/>
          <w:szCs w:val="44"/>
          <w:color w:val="000000"/>
          <w:spacing w:val="0"/>
          <w:w w:val="100"/>
          <w:position w:val="0"/>
        </w:rPr>
      </w:r>
    </w:p>
    <w:p>
      <w:pPr>
        <w:spacing w:before="10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76" w:lineRule="auto"/>
        <w:ind w:left="107" w:right="4788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Hippokrates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ging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2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oraussetzung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aus,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über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Hypotenuse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errichtete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Fläche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1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1"/>
        </w:rPr>
        <w:t>Inhalt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  <w:position w:val="1"/>
        </w:rPr>
        <w:t>c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7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12"/>
          <w:w w:val="100"/>
          <w:position w:val="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∙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  <w:position w:val="1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81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1"/>
        </w:rPr>
        <w:t>vollständig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1"/>
        </w:rPr>
        <w:t>inne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0"/>
          <w:position w:val="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1"/>
        </w:rPr>
        <w:t>halb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2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1"/>
        </w:rPr>
        <w:t>jenes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21" w:lineRule="exact"/>
        <w:ind w:left="107" w:right="-20"/>
        <w:jc w:val="left"/>
        <w:tabs>
          <w:tab w:pos="566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1"/>
        </w:rPr>
        <w:t>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1"/>
        </w:rPr>
        <w:t>eiches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9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zu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1"/>
        </w:rPr>
        <w:t>liegen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2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1"/>
        </w:rPr>
        <w:t>kommt,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5"/>
          <w:w w:val="12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1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2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1"/>
        </w:rPr>
        <w:t>vom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1"/>
        </w:rPr>
        <w:t>echtwink-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9"/>
          <w:w w:val="12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  <w:position w:val="-3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21" w:lineRule="exact"/>
        <w:ind w:left="107" w:right="-20"/>
        <w:jc w:val="left"/>
        <w:tabs>
          <w:tab w:pos="704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1"/>
        </w:rPr>
        <w:t>ligen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2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1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-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1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1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1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1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1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1"/>
        </w:rPr>
        <w:t>Katheten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21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1"/>
        </w:rPr>
        <w:t>aufgesetz-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5"/>
        </w:rPr>
        <w:t>a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3" w:after="0" w:line="278" w:lineRule="auto"/>
        <w:ind w:left="107" w:right="4622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Flächen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gebildet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wi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beabsichtigte,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Inhalt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jener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Fläche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auszu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echnen,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ent-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8" w:lineRule="exact"/>
        <w:ind w:left="107" w:right="-20"/>
        <w:jc w:val="left"/>
        <w:tabs>
          <w:tab w:pos="618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steht,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wenn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genannten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66"/>
          <w:position w:val="3"/>
        </w:rPr>
        <w:t>c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3" w:after="0" w:line="277" w:lineRule="auto"/>
        <w:ind w:left="107" w:right="4644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über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Hypotenuse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richtete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Fläche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weg-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nimmt.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gelingt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nämlich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erstaunlich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1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leicht: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Flächeninhalt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eiches,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vom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7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3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echt-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winkligen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Katheten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auf-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1"/>
        </w:rPr>
        <w:t>gesetzten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1"/>
        </w:rPr>
        <w:t>Flächen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1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1"/>
        </w:rPr>
        <w:t>Inhalten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7"/>
          <w:w w:val="122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7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23"/>
          <w:w w:val="100"/>
          <w:position w:val="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∙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  <w:position w:val="1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81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1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07" w:lineRule="exact"/>
        <w:ind w:left="107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6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∙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  <w:position w:val="0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8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gebildet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wi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d,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6"/>
          <w:position w:val="0"/>
        </w:rPr>
        <w:t>beträgt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82" w:after="0" w:line="202" w:lineRule="exact"/>
        <w:ind w:left="107" w:right="-20"/>
        <w:jc w:val="left"/>
        <w:tabs>
          <w:tab w:pos="566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3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  <w:position w:val="-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3"/>
        </w:rPr>
        <w:t>+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-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3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3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23"/>
          <w:w w:val="100"/>
          <w:position w:val="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4"/>
        </w:rPr>
        <w:t>∙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  <w:position w:val="-3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81"/>
          <w:position w:val="-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3"/>
        </w:rPr>
        <w:t>+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-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3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3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3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4"/>
        </w:rPr>
        <w:t>∙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3"/>
          <w:w w:val="81"/>
          <w:position w:val="-3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  <w:position w:val="-3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3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3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  <w:position w:val="-1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43" w:lineRule="exact"/>
        <w:ind w:right="1891"/>
        <w:jc w:val="righ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85"/>
        </w:rPr>
        <w:t>a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16" w:lineRule="exact"/>
        <w:ind w:left="107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3"/>
        </w:rPr>
        <w:t>wobei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-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3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  <w:position w:val="-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3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19"/>
          <w:w w:val="100"/>
          <w:position w:val="-3"/>
        </w:rPr>
        <w:t> 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7"/>
        </w:rPr>
        <w:t>a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7"/>
        </w:rPr>
        <w:t> 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7"/>
        </w:rPr>
        <w:t>∙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7"/>
        </w:rPr>
        <w:t> 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7"/>
        </w:rPr>
        <w:t>b</w:t>
      </w:r>
      <w:r>
        <w:rPr>
          <w:rFonts w:ascii="Arial" w:hAnsi="Arial" w:cs="Arial" w:eastAsia="Arial"/>
          <w:sz w:val="14"/>
          <w:szCs w:val="14"/>
          <w:color w:val="231F20"/>
          <w:spacing w:val="37"/>
          <w:w w:val="100"/>
          <w:position w:val="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3"/>
        </w:rPr>
        <w:t>für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-3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-3"/>
        </w:rPr>
        <w:t>Flächeninhalt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2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-3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2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39"/>
          <w:position w:val="-3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3"/>
        </w:rPr>
        <w:t>echt-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99" w:lineRule="exact"/>
        <w:ind w:left="1144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-1"/>
        </w:rPr>
        <w:t>2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164" w:lineRule="exact"/>
        <w:ind w:left="107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1"/>
        </w:rPr>
        <w:t>winkligen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2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1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1"/>
        </w:rPr>
        <w:t>eiecks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2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1"/>
        </w:rPr>
        <w:t>steht.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1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2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1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2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1"/>
        </w:rPr>
        <w:t>Inhalt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23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1"/>
        </w:rPr>
        <w:t>jener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3" w:after="0" w:line="240" w:lineRule="auto"/>
        <w:ind w:left="107" w:right="-20"/>
        <w:jc w:val="left"/>
        <w:tabs>
          <w:tab w:pos="618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Fläche,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davon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subtrahiert,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also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7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über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6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66"/>
          <w:position w:val="-3"/>
        </w:rPr>
        <w:t>c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" w:after="0" w:line="278" w:lineRule="auto"/>
        <w:ind w:left="107" w:right="5016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Hypotenuse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2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errichteten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Fläche,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6"/>
        </w:rPr>
        <w:t>beträgt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nach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Satz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7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Pythagoras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54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  <w:position w:val="1"/>
        </w:rPr>
        <w:t>c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7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12"/>
          <w:w w:val="100"/>
          <w:position w:val="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∙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  <w:position w:val="1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81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100"/>
          <w:position w:val="1"/>
        </w:rPr>
        <w:t>(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7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23"/>
          <w:w w:val="100"/>
          <w:position w:val="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+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1"/>
          <w:w w:val="100"/>
          <w:position w:val="7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)</w:t>
      </w:r>
      <w:r>
        <w:rPr>
          <w:rFonts w:ascii="Arial" w:hAnsi="Arial" w:cs="Arial" w:eastAsia="Arial"/>
          <w:sz w:val="18"/>
          <w:szCs w:val="18"/>
          <w:color w:val="231F20"/>
          <w:spacing w:val="13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∙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  <w:position w:val="1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81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7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23"/>
          <w:w w:val="100"/>
          <w:position w:val="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∙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  <w:position w:val="1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81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+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7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7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∙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5"/>
          <w:w w:val="81"/>
          <w:position w:val="1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  <w:position w:val="1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78" w:lineRule="auto"/>
        <w:ind w:left="107" w:right="1112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Hieraus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erkannte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Hippokrates,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verbleibende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Restﬂ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äche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gleichen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Inhalt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wie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gegebene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echtwinklige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besitzt.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80" w:after="0" w:line="278" w:lineRule="auto"/>
        <w:ind w:left="107" w:right="1067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Schöne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seinem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Beweis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spezielle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Form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4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einander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ähn-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lichen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Flächen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übe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haupt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nicht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ankommt.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Einzig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wesentlich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nu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4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über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Hy-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potenuse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errichtete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Fläche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vollständig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inne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halb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jenes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eiches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liegt,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vom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3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echtwink-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ligen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Katheten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aufgesetzten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Flächen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gebildet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wi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21"/>
          <w:b/>
          <w:bCs/>
        </w:rPr>
        <w:t>Die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21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21"/>
          <w:b/>
          <w:bCs/>
        </w:rPr>
        <w:t>Möndchen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-18"/>
          <w:w w:val="121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21"/>
          <w:b/>
          <w:bCs/>
        </w:rPr>
        <w:t>des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14"/>
          <w:w w:val="121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21"/>
          <w:b/>
          <w:bCs/>
        </w:rPr>
        <w:t>Hippokrates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78" w:lineRule="auto"/>
        <w:ind w:left="107" w:right="1279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Als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besonders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7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beeindruckendes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5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Beispiel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betrachtete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4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Hippokrates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Fläche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eines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Halb-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eises.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Nach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Satz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Thales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beﬁ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ndet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sich,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wenn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Hypotenuse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eines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3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echtwink-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ligen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eiecks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Basis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Halbk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eises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dritte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Eckpunkt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5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eiecks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6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Peripherie,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also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Randkurve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dieses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Halbk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eises.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48" w:after="0" w:line="240" w:lineRule="atLeast"/>
        <w:ind w:left="107" w:right="4691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Zieht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diese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Halbk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eisﬂ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äche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eich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ab,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2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echtwinkligen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0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bei-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über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Katheten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4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4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4"/>
        </w:rPr>
        <w:t>eiecks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errichteten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50" w:lineRule="exact"/>
        <w:ind w:left="107" w:right="-20"/>
        <w:jc w:val="left"/>
        <w:tabs>
          <w:tab w:pos="5640" w:val="left"/>
          <w:tab w:pos="704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Halbk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eisﬂ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ächen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gebildet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wi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d,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bleibt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  <w:position w:val="5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5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1"/>
        </w:rPr>
        <w:t>a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23" w:after="0" w:line="278" w:lineRule="auto"/>
        <w:ind w:left="107" w:right="4623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zwei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sichelförmigen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5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Flächen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bestehende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3"/>
        </w:rPr>
        <w:t>Restﬁ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</w:rPr>
        <w:t>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übrig.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Dieser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gab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Ast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onomen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" w:after="0" w:line="276" w:lineRule="exact"/>
        <w:ind w:left="107" w:right="-20"/>
        <w:jc w:val="left"/>
        <w:tabs>
          <w:tab w:pos="616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5"/>
        </w:rPr>
        <w:t>Hippokrates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19"/>
          <w:position w:val="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5"/>
        </w:rPr>
        <w:t>zu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5"/>
        </w:rPr>
        <w:t>Eh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5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5"/>
        </w:rPr>
        <w:t>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19"/>
          <w:position w:val="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5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19"/>
          <w:position w:val="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5"/>
        </w:rPr>
        <w:t>Namen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5"/>
          <w:w w:val="119"/>
          <w:position w:val="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5"/>
        </w:rPr>
        <w:t>„die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3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5"/>
        </w:rPr>
        <w:t>Möndchen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5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5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66"/>
          <w:position w:val="-3"/>
        </w:rPr>
        <w:t>c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70" w:lineRule="exact"/>
        <w:ind w:left="107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Hippokrates“.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Seiner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obigen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Erkenntnis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zufol-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4" w:after="0" w:line="278" w:lineRule="auto"/>
        <w:ind w:left="107" w:right="1078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hat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Hippokrates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bewiesen,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Inhalt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seiner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beiden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„Mondﬂ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ächen“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zusammen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exakt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Flächeninhalt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5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echtwinkligen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5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eiecks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übe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3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einstimmt.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48" w:after="0" w:line="240" w:lineRule="atLeast"/>
        <w:ind w:left="107" w:right="1051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Recht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nannte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Aristoteles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Hippokrates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tüchtigen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Geomete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ihm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gelang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zum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</w:rPr>
        <w:t>ersten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Mal,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Inhalte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Flächen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3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echnen,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nicht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geraden,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sondern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krummen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Linien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beg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enzt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we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den.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Dieser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Erfolg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nährte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bei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griechischen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Mathemati-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kern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Hoffnung,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we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auch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gelingen,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Flächeninhalt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eises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ähnlich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elegante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einfache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ermitteln.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Doch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diese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Hoffnung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erwies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als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trügerisch.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Sz w:w="10760" w:h="14840"/>
          <w:pgMar w:top="140" w:bottom="280" w:left="1440" w:right="260"/>
        </w:sectPr>
      </w:pPr>
      <w:rPr/>
    </w:p>
    <w:p>
      <w:pPr>
        <w:spacing w:before="60" w:after="0" w:line="240" w:lineRule="auto"/>
        <w:ind w:left="901" w:right="-70"/>
        <w:jc w:val="left"/>
        <w:rPr>
          <w:rFonts w:ascii="PoloMatheAustria1Halbfett" w:hAnsi="PoloMatheAustria1Halbfett" w:cs="PoloMatheAustria1Halbfett" w:eastAsia="PoloMatheAustria1Halbfett"/>
          <w:sz w:val="20"/>
          <w:szCs w:val="20"/>
        </w:rPr>
      </w:pPr>
      <w:rPr/>
      <w:r>
        <w:rPr/>
        <w:pict>
          <v:group style="position:absolute;margin-left:0pt;margin-top:0pt;width:537.401779pt;height:741.495773pt;mso-position-horizontal-relative:page;mso-position-vertical-relative:page;z-index:-3533" coordorigin="0,0" coordsize="10748,14830">
            <v:group style="position:absolute;left:8;top:0;width:2;height:14830" coordorigin="8,0" coordsize="2,14830">
              <v:shape style="position:absolute;left:8;top:0;width:2;height:14830" coordorigin="8,0" coordsize="0,14830" path="m8,0l8,14830e" filled="f" stroked="t" strokeweight=".9268pt" strokecolor="#EFEEE1">
                <v:path arrowok="t"/>
              </v:shape>
            </v:group>
            <v:group style="position:absolute;left:8;top:0;width:2;height:782" coordorigin="8,0" coordsize="2,782">
              <v:shape style="position:absolute;left:8;top:0;width:2;height:782" coordorigin="8,0" coordsize="0,782" path="m8,0l8,782e" filled="f" stroked="t" strokeweight=".9268pt" strokecolor="#0095AC">
                <v:path arrowok="t"/>
              </v:shape>
            </v:group>
            <v:group style="position:absolute;left:9711;top:782;width:1037;height:14048" coordorigin="9711,782" coordsize="1037,14048">
              <v:shape style="position:absolute;left:9711;top:782;width:1037;height:14048" coordorigin="9711,782" coordsize="1037,14048" path="m9711,14830l10748,14830,10748,782,9711,782,9711,14830xe" filled="t" fillcolor="#23A9BD" stroked="f">
                <v:path arrowok="t"/>
                <v:fill/>
              </v:shape>
            </v:group>
            <v:group style="position:absolute;left:17;top:0;width:9694;height:14830" coordorigin="17,0" coordsize="9694,14830">
              <v:shape style="position:absolute;left:17;top:0;width:9694;height:14830" coordorigin="17,0" coordsize="9694,14830" path="m17,14830l9711,14830,9711,0,17,0,17,14830e" filled="t" fillcolor="#EFEEE1" stroked="f">
                <v:path arrowok="t"/>
                <v:fill/>
              </v:shape>
            </v:group>
            <v:group style="position:absolute;left:9711;top:0;width:1037;height:782" coordorigin="9711,0" coordsize="1037,782">
              <v:shape style="position:absolute;left:9711;top:0;width:1037;height:782" coordorigin="9711,0" coordsize="1037,782" path="m9711,782l10748,782,10748,0,9711,0,9711,782e" filled="t" fillcolor="#0095AC" stroked="f">
                <v:path arrowok="t"/>
                <v:fill/>
              </v:shape>
            </v:group>
            <v:group style="position:absolute;left:17;top:0;width:1304;height:782" coordorigin="17,0" coordsize="1304,782">
              <v:shape style="position:absolute;left:17;top:0;width:1304;height:782" coordorigin="17,0" coordsize="1304,782" path="m17,782l1320,782,1320,0,17,0,17,782e" filled="t" fillcolor="#0095AC" stroked="f">
                <v:path arrowok="t"/>
                <v:fill/>
              </v:shape>
            </v:group>
            <v:group style="position:absolute;left:7890;top:1707;width:1046;height:1248" coordorigin="7890,1707" coordsize="1046,1248">
              <v:shape style="position:absolute;left:7890;top:1707;width:1046;height:1248" coordorigin="7890,1707" coordsize="1046,1248" path="m7890,1707l8936,2955,8437,1910,7890,1707e" filled="t" fillcolor="#F4F7EE" stroked="f">
                <v:path arrowok="t"/>
                <v:fill/>
              </v:shape>
            </v:group>
            <v:group style="position:absolute;left:8437;top:1910;width:775;height:1045" coordorigin="8437,1910" coordsize="775,1045">
              <v:shape style="position:absolute;left:8437;top:1910;width:775;height:1045" coordorigin="8437,1910" coordsize="775,1045" path="m8437,1910l8936,2955,9212,2526,8437,1910e" filled="t" fillcolor="#F4F7EE" stroked="f">
                <v:path arrowok="t"/>
                <v:fill/>
              </v:shape>
            </v:group>
            <v:group style="position:absolute;left:8437;top:1748;width:775;height:778" coordorigin="8437,1748" coordsize="775,778">
              <v:shape style="position:absolute;left:8437;top:1748;width:775;height:778" coordorigin="8437,1748" coordsize="775,778" path="m9201,1748l8437,1910,9212,2526,9201,1748e" filled="t" fillcolor="#F4F7EE" stroked="f">
                <v:path arrowok="t"/>
                <v:fill/>
              </v:shape>
            </v:group>
            <v:group style="position:absolute;left:7890;top:1516;width:547;height:394" coordorigin="7890,1516" coordsize="547,394">
              <v:shape style="position:absolute;left:7890;top:1516;width:547;height:394" coordorigin="7890,1516" coordsize="547,394" path="m8382,1516l7890,1707,8437,1910,8382,1516e" filled="t" fillcolor="#F4F7EE" stroked="f">
                <v:path arrowok="t"/>
                <v:fill/>
              </v:shape>
            </v:group>
            <v:group style="position:absolute;left:7890;top:1516;width:1321;height:1439" coordorigin="7890,1516" coordsize="1321,1439">
              <v:shape style="position:absolute;left:7890;top:1516;width:1321;height:1439" coordorigin="7890,1516" coordsize="1321,1439" path="m7890,1707l8382,1516,8437,1910,9201,1748,9212,2526,8936,2955e" filled="f" stroked="t" strokeweight="1.2pt" strokecolor="#88AC2E">
                <v:path arrowok="t"/>
              </v:shape>
            </v:group>
            <v:group style="position:absolute;left:6382;top:1695;width:1511;height:1261" coordorigin="6382,1695" coordsize="1511,1261">
              <v:shape style="position:absolute;left:6382;top:1695;width:1511;height:1261" coordorigin="6382,1695" coordsize="1511,1261" path="m7893,1695l6629,2296,6382,2956,7893,1695e" filled="t" fillcolor="#EDF5F7" stroked="f">
                <v:path arrowok="t"/>
                <v:fill/>
              </v:shape>
            </v:group>
            <v:group style="position:absolute;left:6629;top:1361;width:1264;height:935" coordorigin="6629,1361" coordsize="1264,935">
              <v:shape style="position:absolute;left:6629;top:1361;width:1264;height:935" coordorigin="6629,1361" coordsize="1264,935" path="m7375,1361l6629,2296,7893,1695,7375,1361e" filled="t" fillcolor="#EDF5F7" stroked="f">
                <v:path arrowok="t"/>
                <v:fill/>
              </v:shape>
            </v:group>
            <v:group style="position:absolute;left:6435;top:1361;width:940;height:935" coordorigin="6435,1361" coordsize="940,935">
              <v:shape style="position:absolute;left:6435;top:1361;width:940;height:935" coordorigin="6435,1361" coordsize="940,935" path="m7375,1361l6435,1373,6629,2296,7375,1361e" filled="t" fillcolor="#EDF5F7" stroked="f">
                <v:path arrowok="t"/>
                <v:fill/>
              </v:shape>
            </v:group>
            <v:group style="position:absolute;left:6153;top:2296;width:476;height:660" coordorigin="6153,2296" coordsize="476,660">
              <v:shape style="position:absolute;left:6153;top:2296;width:476;height:660" coordorigin="6153,2296" coordsize="476,660" path="m6629,2296l6153,2362,6382,2956,6629,2296e" filled="t" fillcolor="#EDF5F7" stroked="f">
                <v:path arrowok="t"/>
                <v:fill/>
              </v:shape>
            </v:group>
            <v:group style="position:absolute;left:6153;top:1361;width:1740;height:1595" coordorigin="6153,1361" coordsize="1740,1595">
              <v:shape style="position:absolute;left:6153;top:1361;width:1740;height:1595" coordorigin="6153,1361" coordsize="1740,1595" path="m6382,2956l6153,2362,6629,2296,6435,1373,7375,1361,7893,1695e" filled="f" stroked="t" strokeweight="1.2pt" strokecolor="#0091AC">
                <v:path arrowok="t"/>
              </v:shape>
            </v:group>
            <v:group style="position:absolute;left:6382;top:2383;width:2551;height:573" coordorigin="6382,2383" coordsize="2551,573">
              <v:shape style="position:absolute;left:6382;top:2383;width:2551;height:573" coordorigin="6382,2383" coordsize="2551,573" path="m7323,2383l6382,2956,8934,2956,7323,2383e" filled="t" fillcolor="#FADFC4" stroked="f">
                <v:path arrowok="t"/>
                <v:fill/>
              </v:shape>
            </v:group>
            <v:group style="position:absolute;left:7323;top:2277;width:1610;height:680" coordorigin="7323,2277" coordsize="1610,680">
              <v:shape style="position:absolute;left:7323;top:2277;width:1610;height:680" coordorigin="7323,2277" coordsize="1610,680" path="m8612,2277l7323,2383,8934,2956,8612,2277e" filled="t" fillcolor="#FADFC4" stroked="f">
                <v:path arrowok="t"/>
                <v:fill/>
              </v:shape>
            </v:group>
            <v:group style="position:absolute;left:7323;top:1845;width:1289;height:539" coordorigin="7323,1845" coordsize="1289,539">
              <v:shape style="position:absolute;left:7323;top:1845;width:1289;height:539" coordorigin="7323,1845" coordsize="1289,539" path="m7805,1845l7323,2383,8612,2277,7805,1845e" filled="t" fillcolor="#FADFC4" stroked="f">
                <v:path arrowok="t"/>
                <v:fill/>
              </v:shape>
            </v:group>
            <v:group style="position:absolute;left:6386;top:2346;width:937;height:617" coordorigin="6386,2346" coordsize="937,617">
              <v:shape style="position:absolute;left:6386;top:2346;width:937;height:617" coordorigin="6386,2346" coordsize="937,617" path="m6737,2346l6386,2963,7323,2383,6737,2346e" filled="t" fillcolor="#FADFC4" stroked="f">
                <v:path arrowok="t"/>
                <v:fill/>
              </v:shape>
            </v:group>
            <v:group style="position:absolute;left:6382;top:1845;width:2551;height:1111" coordorigin="6382,1845" coordsize="2551,1111">
              <v:shape style="position:absolute;left:6382;top:1845;width:2551;height:1111" coordorigin="6382,1845" coordsize="2551,1111" path="m6382,2956l6737,2346,7323,2383,7805,1845,8612,2277,8934,2956e" filled="f" stroked="t" strokeweight="1.2pt" strokecolor="#F7941D">
                <v:path arrowok="t"/>
              </v:shape>
            </v:group>
            <v:group style="position:absolute;left:6382;top:2956;width:2551;height:2" coordorigin="6382,2956" coordsize="2551,2">
              <v:shape style="position:absolute;left:6382;top:2956;width:2551;height:2" coordorigin="6382,2956" coordsize="2551,0" path="m6382,2956l8934,2956e" filled="f" stroked="t" strokeweight="1.2pt" strokecolor="#231F20">
                <v:path arrowok="t"/>
              </v:shape>
            </v:group>
            <v:group style="position:absolute;left:6382;top:1701;width:2546;height:1255" coordorigin="6382,1701" coordsize="2546,1255">
              <v:shape style="position:absolute;left:6382;top:1701;width:2546;height:1255" coordorigin="6382,1701" coordsize="2546,1255" path="m6382,2956l7886,1701,8928,2939e" filled="f" stroked="t" strokeweight="1.2pt" strokecolor="#231F20">
                <v:path arrowok="t"/>
              </v:shape>
            </v:group>
            <v:group style="position:absolute;left:7873;top:1828;width:34;height:34" coordorigin="7873,1828" coordsize="34,34">
              <v:shape style="position:absolute;left:7873;top:1828;width:34;height:34" coordorigin="7873,1828" coordsize="34,34" path="m7900,1828l7881,1828,7873,1835,7873,1854,7881,1862,7900,1862,7907,1854,7907,1835,7900,1828e" filled="t" fillcolor="#231F20" stroked="f">
                <v:path arrowok="t"/>
                <v:fill/>
              </v:shape>
            </v:group>
            <v:group style="position:absolute;left:7715;top:1857;width:335;height:86" coordorigin="7715,1857" coordsize="335,86">
              <v:shape style="position:absolute;left:7715;top:1857;width:335;height:86" coordorigin="7715,1857" coordsize="335,86" path="m8050,1894l7980,1931,7919,1943,7895,1943,7829,1931,7774,1907,7728,1871,7715,1857e" filled="f" stroked="t" strokeweight=".3pt" strokecolor="#231F20">
                <v:path arrowok="t"/>
              </v:shape>
            </v:group>
            <v:group style="position:absolute;left:7087;top:4360;width:1085;height:682" coordorigin="7087,4360" coordsize="1085,682">
              <v:shape style="position:absolute;left:7087;top:4360;width:1085;height:682" coordorigin="7087,4360" coordsize="1085,682" path="m7886,4360l7087,5027,7323,5042,7805,4503,8007,4503,7891,4366,7886,4360e" filled="t" fillcolor="#F7C99C" stroked="f">
                <v:path arrowok="t"/>
                <v:fill/>
              </v:shape>
              <v:shape style="position:absolute;left:7087;top:4360;width:1085;height:682" coordorigin="7087,4360" coordsize="1085,682" path="m8007,4503l7805,4503,8172,4700,8007,4503e" filled="t" fillcolor="#F7C99C" stroked="f">
                <v:path arrowok="t"/>
                <v:fill/>
              </v:shape>
            </v:group>
            <v:group style="position:absolute;left:7891;top:4175;width:1321;height:1440" coordorigin="7891,4175" coordsize="1321,1440">
              <v:shape style="position:absolute;left:7891;top:4175;width:1321;height:1440" coordorigin="7891,4175" coordsize="1321,1440" path="m8382,4175l7891,4366,8172,4700,8612,4935,8922,5590,8933,5615,8936,5614,9212,5185,9203,4569,8437,4569,8382,4175e" filled="t" fillcolor="#F7C99C" stroked="f">
                <v:path arrowok="t"/>
                <v:fill/>
              </v:shape>
              <v:shape style="position:absolute;left:7891;top:4175;width:1321;height:1440" coordorigin="7891,4175" coordsize="1321,1440" path="m9201,4407l8437,4569,9203,4569,9201,4407e" filled="t" fillcolor="#F7C99C" stroked="f">
                <v:path arrowok="t"/>
                <v:fill/>
              </v:shape>
            </v:group>
            <v:group style="position:absolute;left:6153;top:4019;width:1738;height:1595" coordorigin="6153,4019" coordsize="1738,1595">
              <v:shape style="position:absolute;left:6153;top:4019;width:1738;height:1595" coordorigin="6153,4019" coordsize="1738,1595" path="m7375,4019l6435,4031,6629,4954,6153,5020,6382,5615,6737,5004,7114,5004,7886,4360,7891,4352,7375,4019e" filled="t" fillcolor="#F7C99C" stroked="f">
                <v:path arrowok="t"/>
                <v:fill/>
              </v:shape>
              <v:shape style="position:absolute;left:6153;top:4019;width:1738;height:1595" coordorigin="6153,4019" coordsize="1738,1595" path="m7114,5004l6737,5004,7087,5027,7114,5004e" filled="t" fillcolor="#F7C99C" stroked="f">
                <v:path arrowok="t"/>
                <v:fill/>
              </v:shape>
            </v:group>
            <v:group style="position:absolute;left:6382;top:5615;width:2551;height:2" coordorigin="6382,5615" coordsize="2551,2">
              <v:shape style="position:absolute;left:6382;top:5615;width:2551;height:2" coordorigin="6382,5615" coordsize="2551,0" path="m6382,5615l8934,5615e" filled="f" stroked="t" strokeweight="1.2pt" strokecolor="#231F20">
                <v:path arrowok="t"/>
              </v:shape>
            </v:group>
            <v:group style="position:absolute;left:7890;top:4175;width:1321;height:1439" coordorigin="7890,4175" coordsize="1321,1439">
              <v:shape style="position:absolute;left:7890;top:4175;width:1321;height:1439" coordorigin="7890,4175" coordsize="1321,1439" path="m7890,4366l7891,4366,8382,4175,8437,4569,9201,4407,9212,5185,8936,5614e" filled="f" stroked="t" strokeweight=".6pt" strokecolor="#231F20">
                <v:path arrowok="t"/>
              </v:shape>
            </v:group>
            <v:group style="position:absolute;left:6153;top:4019;width:1733;height:1595" coordorigin="6153,4019" coordsize="1733,1595">
              <v:shape style="position:absolute;left:6153;top:4019;width:1733;height:1595" coordorigin="6153,4019" coordsize="1733,1595" path="m6382,5615l6153,5020,6629,4954,6435,4031,7375,4019,7883,4358,7886,4360e" filled="f" stroked="t" strokeweight=".6pt" strokecolor="#231F20">
                <v:path arrowok="t"/>
              </v:shape>
            </v:group>
            <v:group style="position:absolute;left:6382;top:4503;width:2551;height:1111" coordorigin="6382,4503" coordsize="2551,1111">
              <v:shape style="position:absolute;left:6382;top:4503;width:2551;height:1111" coordorigin="6382,4503" coordsize="2551,1111" path="m6382,5615l6737,5004,7323,5042,7805,4503,8612,4935,8922,5590,8933,5615e" filled="f" stroked="t" strokeweight=".6pt" strokecolor="#231F20">
                <v:path arrowok="t"/>
              </v:shape>
            </v:group>
            <v:group style="position:absolute;left:6382;top:4360;width:2546;height:1255" coordorigin="6382,4360" coordsize="2546,1255">
              <v:shape style="position:absolute;left:6382;top:4360;width:2546;height:1255" coordorigin="6382,4360" coordsize="2546,1255" path="m6382,5615l7886,4360,7891,4366,8922,5590,8928,5598e" filled="f" stroked="t" strokeweight="1.2pt" strokecolor="#231F20">
                <v:path arrowok="t"/>
              </v:shape>
            </v:group>
            <v:group style="position:absolute;left:7873;top:4486;width:34;height:34" coordorigin="7873,4486" coordsize="34,34">
              <v:shape style="position:absolute;left:7873;top:4486;width:34;height:34" coordorigin="7873,4486" coordsize="34,34" path="m7900,4486l7881,4486,7873,4494,7873,4513,7881,4520,7900,4520,7907,4513,7907,4494,7900,4486e" filled="t" fillcolor="#231F20" stroked="f">
                <v:path arrowok="t"/>
                <v:fill/>
              </v:shape>
            </v:group>
            <v:group style="position:absolute;left:7715;top:4516;width:335;height:86" coordorigin="7715,4516" coordsize="335,86">
              <v:shape style="position:absolute;left:7715;top:4516;width:335;height:86" coordorigin="7715,4516" coordsize="335,86" path="m8050,4553l7980,4590,7919,4602,7895,4601,7829,4590,7774,4565,7728,4530,7715,4516e" filled="f" stroked="t" strokeweight=".3pt" strokecolor="#231F20">
                <v:path arrowok="t"/>
              </v:shape>
            </v:group>
            <v:group style="position:absolute;left:6358;top:11513;width:2551;height:2" coordorigin="6358,11513" coordsize="2551,2">
              <v:shape style="position:absolute;left:6358;top:11513;width:2551;height:2" coordorigin="6358,11513" coordsize="2551,0" path="m6358,11513l8909,11513e" filled="f" stroked="t" strokeweight="1.2pt" strokecolor="#231F20">
                <v:path arrowok="t"/>
              </v:shape>
            </v:group>
            <v:group style="position:absolute;left:6358;top:10286;width:2551;height:1228" coordorigin="6358,10286" coordsize="2551,1228">
              <v:shape style="position:absolute;left:6358;top:10286;width:2551;height:1228" coordorigin="6358,10286" coordsize="2551,1228" path="m6358,11513l7981,10286,8909,11513e" filled="f" stroked="t" strokeweight="1.2pt" strokecolor="#231F20">
                <v:path arrowok="t"/>
              </v:shape>
            </v:group>
            <v:group style="position:absolute;left:7980;top:10128;width:1234;height:1383" coordorigin="7980,10128" coordsize="1234,1383">
              <v:shape style="position:absolute;left:7980;top:10128;width:1234;height:1383" coordorigin="7980,10128" coordsize="1234,1383" path="m8444,10128l8367,10132,8291,10143,8219,10161,8149,10186,8083,10218,8020,10255,7980,10283,7980,10284,7981,10285,7981,10285,8060,10311,8137,10341,8211,10376,8283,10415,8352,10459,8417,10507,8480,10559,8539,10614,8594,10674,8645,10736,8693,10802,8736,10871,8775,10943,8809,11018,8839,11095,8863,11174,8883,11255,8897,11339,8906,11424,8909,11511,8936,11489,8988,11442,9035,11391,9077,11335,9114,11276,9146,11213,9172,11148,9192,11079,9206,11008,9212,10935,9213,10897,9211,10834,9203,10773,9191,10712,9174,10654,9153,10598,9098,10492,9028,10397,8945,10313,8849,10243,8743,10188,8687,10167,8629,10150,8569,10138,8507,10131,8444,10128e" filled="t" fillcolor="#F7C99C" stroked="f">
                <v:path arrowok="t"/>
                <v:fill/>
              </v:shape>
            </v:group>
            <v:group style="position:absolute;left:6151;top:9882;width:1830;height:1630" coordorigin="6151,9882" coordsize="1830,1630">
              <v:shape style="position:absolute;left:6151;top:9882;width:1830;height:1630" coordorigin="6151,9882" coordsize="1830,1630" path="m7169,9882l7086,9885,7004,9895,6925,9911,6848,9933,6773,9962,6702,9995,6633,10034,6568,10078,6507,10127,6450,10180,6396,10237,6348,10298,6304,10363,6265,10432,6231,10503,6203,10578,6181,10655,6165,10734,6155,10816,6151,10899,6152,10934,6156,11002,6165,11068,6178,11133,6195,11197,6217,11259,6241,11319,6270,11376,6302,11432,6337,11486,6356,11512,6358,11512,6362,11407,6375,11305,6395,11205,6423,11109,6459,11016,6501,10926,6550,10840,6605,10759,6666,10682,6733,10611,6806,10544,6883,10483,6965,10428,7052,10380,7142,10338,7236,10302,7334,10274,7435,10254,7539,10242,7645,10237,7942,10237,7921,10213,7856,10148,7785,10089,7709,10036,7629,9991,7544,9953,7455,9922,7363,9900,7267,9886,7219,9883,7169,9882e" filled="t" fillcolor="#F7C99C" stroked="f">
                <v:path arrowok="t"/>
                <v:fill/>
              </v:shape>
              <v:shape style="position:absolute;left:6151;top:9882;width:1830;height:1630" coordorigin="6151,9882" coordsize="1830,1630" path="m7942,10237l7645,10237,7666,10238,7686,10238,7747,10242,7807,10249,7885,10262,7962,10280,7981,10285,7981,10285,7980,10284,7980,10283,7951,10247,7942,10237e" filled="t" fillcolor="#F7C99C" stroked="f">
                <v:path arrowok="t"/>
                <v:fill/>
              </v:shape>
            </v:group>
            <v:group style="position:absolute;left:6358;top:10237;width:2551;height:1276" coordorigin="6358,10237" coordsize="2551,1276">
              <v:shape style="position:absolute;left:6358;top:10237;width:2551;height:1276" coordorigin="6358,10237" coordsize="2551,1276" path="m8909,11513l8909,11511,8906,11424,8897,11339,8883,11255,8863,11174,8839,11095,8809,11018,8775,10943,8736,10871,8693,10802,8645,10736,8594,10674,8539,10614,8480,10559,8417,10507,8352,10459,8283,10415,8211,10376,8137,10341,8060,10311,7981,10285,7905,10266,7827,10252,7767,10244,7706,10239,7645,10237,7539,10242,7435,10254,7334,10274,7236,10302,7142,10338,7052,10380,6965,10428,6883,10483,6806,10544,6733,10611,6666,10682,6605,10759,6550,10840,6501,10926,6459,11016,6423,11109,6395,11205,6375,11305,6362,11407,6358,11512,6358,11513e" filled="f" stroked="t" strokeweight="1.2pt" strokecolor="#231F20">
                <v:path arrowok="t"/>
              </v:shape>
            </v:group>
            <v:group style="position:absolute;left:6151;top:9882;width:1830;height:1630" coordorigin="6151,9882" coordsize="1830,1630">
              <v:shape style="position:absolute;left:6151;top:9882;width:1830;height:1630" coordorigin="6151,9882" coordsize="1830,1630" path="m7981,10285l7981,10285,7980,10284,7980,10283,7921,10213,7856,10148,7785,10089,7709,10036,7629,9991,7544,9953,7455,9922,7363,9900,7267,9886,7169,9882,7086,9885,7004,9895,6925,9911,6848,9933,6773,9962,6702,9995,6633,10034,6568,10078,6507,10127,6450,10180,6396,10237,6348,10298,6304,10363,6265,10432,6231,10503,6203,10578,6181,10655,6165,10734,6155,10816,6151,10899,6152,10934,6156,11002,6165,11068,6178,11133,6195,11197,6217,11259,6241,11319,6270,11376,6302,11432,6337,11486,6356,11512e" filled="f" stroked="t" strokeweight="1.2pt" strokecolor="#231F20">
                <v:path arrowok="t"/>
              </v:shape>
            </v:group>
            <v:group style="position:absolute;left:7981;top:10128;width:1233;height:1384" coordorigin="7981,10128" coordsize="1233,1384">
              <v:shape style="position:absolute;left:7981;top:10128;width:1233;height:1384" coordorigin="7981,10128" coordsize="1233,1384" path="m8908,11512l8908,11511,8909,11511,8909,11511,8963,11466,9012,11417,9056,11363,9096,11306,9131,11245,9160,11181,9183,11114,9199,11044,9210,10972,9213,10897,9211,10834,9203,10773,9191,10712,9174,10654,9153,10598,9098,10492,9028,10397,8945,10313,8849,10243,8743,10188,8687,10167,8629,10150,8569,10138,8507,10131,8444,10128,8418,10128,8341,10135,8267,10148,8195,10169,8127,10196,8062,10229,8000,10269,7981,10283e" filled="f" stroked="t" strokeweight="1.2pt" strokecolor="#231F20">
                <v:path arrowok="t"/>
              </v:shape>
            </v:group>
            <v:group style="position:absolute;left:7950;top:10412;width:34;height:34" coordorigin="7950,10412" coordsize="34,34">
              <v:shape style="position:absolute;left:7950;top:10412;width:34;height:34" coordorigin="7950,10412" coordsize="34,34" path="m7977,10412l7958,10412,7950,10420,7950,10439,7958,10446,7977,10446,7984,10439,7984,10420,7977,10412e" filled="t" fillcolor="#231F20" stroked="f">
                <v:path arrowok="t"/>
                <v:fill/>
              </v:shape>
            </v:group>
            <v:group style="position:absolute;left:7792;top:10442;width:335;height:86" coordorigin="7792,10442" coordsize="335,86">
              <v:shape style="position:absolute;left:7792;top:10442;width:335;height:86" coordorigin="7792,10442" coordsize="335,86" path="m8127,10479l8057,10516,7996,10528,7972,10527,7906,10515,7851,10491,7805,10456,7792,10442e" filled="f" stroked="t" strokeweight=".3pt" strokecolor="#231F20">
                <v:path arrowok="t"/>
              </v:shape>
            </v:group>
            <v:group style="position:absolute;left:2465;top:5225;width:316;height:2" coordorigin="2465,5225" coordsize="316,2">
              <v:shape style="position:absolute;left:2465;top:5225;width:316;height:2" coordorigin="2465,5225" coordsize="316,0" path="m2465,5225l2781,5225e" filled="f" stroked="t" strokeweight=".394675pt" strokecolor="#221E1F">
                <v:path arrowok="t"/>
              </v:shape>
            </v:group>
            <w10:wrap type="none"/>
          </v:group>
        </w:pic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Seiten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aus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Das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ist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Mathematik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4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(Verlag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öbv,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ISBN: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978-3-209-07328-0)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000000"/>
          <w:spacing w:val="0"/>
          <w:w w:val="100"/>
        </w:rPr>
      </w:r>
    </w:p>
    <w:p>
      <w:pPr>
        <w:spacing w:before="40" w:after="0" w:line="240" w:lineRule="auto"/>
        <w:ind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br w:type="column"/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229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440" w:right="260"/>
          <w:cols w:num="2" w:equalWidth="0">
            <w:col w:w="6967" w:space="743"/>
            <w:col w:w="1350"/>
          </w:cols>
        </w:sectPr>
      </w:pPr>
      <w:rPr/>
    </w:p>
    <w:p>
      <w:pPr>
        <w:spacing w:before="27" w:after="0" w:line="240" w:lineRule="auto"/>
        <w:ind w:left="196" w:right="-56"/>
        <w:jc w:val="center"/>
        <w:rPr>
          <w:rFonts w:ascii="Arial" w:hAnsi="Arial" w:cs="Arial" w:eastAsia="Arial"/>
          <w:sz w:val="44"/>
          <w:szCs w:val="44"/>
        </w:rPr>
      </w:pPr>
      <w:rPr/>
      <w:r>
        <w:rPr>
          <w:rFonts w:ascii="Arial" w:hAnsi="Arial" w:cs="Arial" w:eastAsia="Arial"/>
          <w:sz w:val="44"/>
          <w:szCs w:val="44"/>
          <w:color w:val="FFFFFF"/>
          <w:spacing w:val="18"/>
          <w:w w:val="91"/>
          <w:b/>
          <w:bCs/>
        </w:rPr>
        <w:t>E</w:t>
      </w:r>
      <w:r>
        <w:rPr>
          <w:rFonts w:ascii="Arial" w:hAnsi="Arial" w:cs="Arial" w:eastAsia="Arial"/>
          <w:sz w:val="44"/>
          <w:szCs w:val="44"/>
          <w:color w:val="FFFFFF"/>
          <w:spacing w:val="0"/>
          <w:w w:val="100"/>
        </w:rPr>
        <w:t>1</w:t>
      </w:r>
      <w:r>
        <w:rPr>
          <w:rFonts w:ascii="Arial" w:hAnsi="Arial" w:cs="Arial" w:eastAsia="Arial"/>
          <w:sz w:val="44"/>
          <w:szCs w:val="4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5" w:right="-52"/>
        <w:jc w:val="center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023E88"/>
          <w:spacing w:val="0"/>
          <w:w w:val="89"/>
          <w:b/>
          <w:bCs/>
        </w:rPr>
        <w:t>Arbeitsheft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19" w:after="0" w:line="240" w:lineRule="auto"/>
        <w:ind w:left="75" w:right="-51"/>
        <w:jc w:val="center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023E88"/>
          <w:spacing w:val="0"/>
          <w:w w:val="88"/>
          <w:b/>
          <w:bCs/>
        </w:rPr>
        <w:t>Seite</w:t>
      </w:r>
      <w:r>
        <w:rPr>
          <w:rFonts w:ascii="Arial" w:hAnsi="Arial" w:cs="Arial" w:eastAsia="Arial"/>
          <w:sz w:val="14"/>
          <w:szCs w:val="14"/>
          <w:color w:val="023E88"/>
          <w:spacing w:val="2"/>
          <w:w w:val="88"/>
          <w:b/>
          <w:bCs/>
        </w:rPr>
        <w:t> </w:t>
      </w:r>
      <w:r>
        <w:rPr>
          <w:rFonts w:ascii="Arial" w:hAnsi="Arial" w:cs="Arial" w:eastAsia="Arial"/>
          <w:sz w:val="14"/>
          <w:szCs w:val="14"/>
          <w:color w:val="023E88"/>
          <w:spacing w:val="0"/>
          <w:w w:val="92"/>
          <w:b/>
          <w:bCs/>
        </w:rPr>
        <w:t>57–59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11" w:after="0" w:line="260" w:lineRule="exact"/>
        <w:jc w:val="left"/>
        <w:rPr>
          <w:sz w:val="26"/>
          <w:szCs w:val="26"/>
        </w:rPr>
      </w:pPr>
      <w:rPr/>
      <w:r>
        <w:rPr/>
        <w:br w:type="column"/>
      </w:r>
      <w:r>
        <w:rPr>
          <w:sz w:val="26"/>
          <w:szCs w:val="26"/>
        </w:rPr>
      </w:r>
    </w:p>
    <w:p>
      <w:pPr>
        <w:spacing w:before="0" w:after="0" w:line="240" w:lineRule="auto"/>
        <w:ind w:left="13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3"/>
          <w:w w:val="84"/>
          <w:b/>
          <w:bCs/>
        </w:rPr>
        <w:t>ERWEITERUN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b/>
          <w:bCs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18"/>
          <w:w w:val="84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4"/>
          <w:b/>
          <w:bCs/>
        </w:rPr>
        <w:t>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b/>
          <w:bCs/>
        </w:rPr>
        <w:t>D</w:t>
      </w:r>
      <w:r>
        <w:rPr>
          <w:rFonts w:ascii="Arial" w:hAnsi="Arial" w:cs="Arial" w:eastAsia="Arial"/>
          <w:sz w:val="18"/>
          <w:szCs w:val="18"/>
          <w:color w:val="0095AC"/>
          <w:spacing w:val="30"/>
          <w:w w:val="84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4"/>
          <w:b/>
          <w:bCs/>
        </w:rPr>
        <w:t>VERTIEFUN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b/>
          <w:bCs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0"/>
          <w:w w:val="84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4"/>
        </w:rPr>
        <w:t>B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</w:rPr>
        <w:t>w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</w:rPr>
        <w:t>i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4"/>
        </w:rPr>
        <w:t>s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4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</w:rPr>
        <w:t>n</w:t>
      </w:r>
      <w:r>
        <w:rPr>
          <w:rFonts w:ascii="Arial" w:hAnsi="Arial" w:cs="Arial" w:eastAsia="Arial"/>
          <w:sz w:val="18"/>
          <w:szCs w:val="18"/>
          <w:color w:val="0095AC"/>
          <w:spacing w:val="-9"/>
          <w:w w:val="84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</w:rPr>
        <w:t>in</w:t>
      </w:r>
      <w:r>
        <w:rPr>
          <w:rFonts w:ascii="Arial" w:hAnsi="Arial" w:cs="Arial" w:eastAsia="Arial"/>
          <w:sz w:val="18"/>
          <w:szCs w:val="18"/>
          <w:color w:val="0095AC"/>
          <w:spacing w:val="9"/>
          <w:w w:val="84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4"/>
        </w:rPr>
        <w:t>d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4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</w:rPr>
        <w:t>r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78"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6"/>
        </w:rPr>
        <w:t>o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6"/>
        </w:rPr>
        <w:t>m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106"/>
        </w:rPr>
        <w:t>t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8"/>
        </w:rPr>
        <w:t>r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100"/>
        </w:rPr>
        <w:t>i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right="-20"/>
        <w:jc w:val="left"/>
        <w:tabs>
          <w:tab w:pos="540" w:val="left"/>
        </w:tabs>
        <w:rPr>
          <w:rFonts w:ascii="Arial" w:hAnsi="Arial" w:cs="Arial" w:eastAsia="Arial"/>
          <w:sz w:val="44"/>
          <w:szCs w:val="44"/>
        </w:rPr>
      </w:pPr>
      <w:rPr/>
      <w:r>
        <w:rPr>
          <w:rFonts w:ascii="Arial" w:hAnsi="Arial" w:cs="Arial" w:eastAsia="Arial"/>
          <w:sz w:val="44"/>
          <w:szCs w:val="44"/>
          <w:color w:val="0095AC"/>
          <w:spacing w:val="0"/>
          <w:w w:val="100"/>
        </w:rPr>
        <w:t>1</w:t>
        <w:tab/>
      </w:r>
      <w:r>
        <w:rPr>
          <w:rFonts w:ascii="Arial" w:hAnsi="Arial" w:cs="Arial" w:eastAsia="Arial"/>
          <w:sz w:val="44"/>
          <w:szCs w:val="44"/>
          <w:color w:val="0095AC"/>
          <w:spacing w:val="-7"/>
          <w:w w:val="100"/>
        </w:rPr>
        <w:t>Beweise</w:t>
      </w:r>
      <w:r>
        <w:rPr>
          <w:rFonts w:ascii="Arial" w:hAnsi="Arial" w:cs="Arial" w:eastAsia="Arial"/>
          <w:sz w:val="44"/>
          <w:szCs w:val="44"/>
          <w:color w:val="0095AC"/>
          <w:spacing w:val="0"/>
          <w:w w:val="100"/>
        </w:rPr>
        <w:t>n</w:t>
      </w:r>
      <w:r>
        <w:rPr>
          <w:rFonts w:ascii="Arial" w:hAnsi="Arial" w:cs="Arial" w:eastAsia="Arial"/>
          <w:sz w:val="44"/>
          <w:szCs w:val="44"/>
          <w:color w:val="0095AC"/>
          <w:spacing w:val="6"/>
          <w:w w:val="100"/>
        </w:rPr>
        <w:t> </w:t>
      </w:r>
      <w:r>
        <w:rPr>
          <w:rFonts w:ascii="Arial" w:hAnsi="Arial" w:cs="Arial" w:eastAsia="Arial"/>
          <w:sz w:val="44"/>
          <w:szCs w:val="44"/>
          <w:color w:val="0095AC"/>
          <w:spacing w:val="-7"/>
          <w:w w:val="100"/>
        </w:rPr>
        <w:t>i</w:t>
      </w:r>
      <w:r>
        <w:rPr>
          <w:rFonts w:ascii="Arial" w:hAnsi="Arial" w:cs="Arial" w:eastAsia="Arial"/>
          <w:sz w:val="44"/>
          <w:szCs w:val="44"/>
          <w:color w:val="0095AC"/>
          <w:spacing w:val="0"/>
          <w:w w:val="100"/>
        </w:rPr>
        <w:t>n</w:t>
      </w:r>
      <w:r>
        <w:rPr>
          <w:rFonts w:ascii="Arial" w:hAnsi="Arial" w:cs="Arial" w:eastAsia="Arial"/>
          <w:sz w:val="44"/>
          <w:szCs w:val="44"/>
          <w:color w:val="0095AC"/>
          <w:spacing w:val="35"/>
          <w:w w:val="100"/>
        </w:rPr>
        <w:t> </w:t>
      </w:r>
      <w:r>
        <w:rPr>
          <w:rFonts w:ascii="Arial" w:hAnsi="Arial" w:cs="Arial" w:eastAsia="Arial"/>
          <w:sz w:val="44"/>
          <w:szCs w:val="44"/>
          <w:color w:val="0095AC"/>
          <w:spacing w:val="-7"/>
          <w:w w:val="100"/>
        </w:rPr>
        <w:t>de</w:t>
      </w:r>
      <w:r>
        <w:rPr>
          <w:rFonts w:ascii="Arial" w:hAnsi="Arial" w:cs="Arial" w:eastAsia="Arial"/>
          <w:sz w:val="44"/>
          <w:szCs w:val="44"/>
          <w:color w:val="0095AC"/>
          <w:spacing w:val="0"/>
          <w:w w:val="100"/>
        </w:rPr>
        <w:t>r</w:t>
      </w:r>
      <w:r>
        <w:rPr>
          <w:rFonts w:ascii="Arial" w:hAnsi="Arial" w:cs="Arial" w:eastAsia="Arial"/>
          <w:sz w:val="44"/>
          <w:szCs w:val="44"/>
          <w:color w:val="0095AC"/>
          <w:spacing w:val="32"/>
          <w:w w:val="100"/>
        </w:rPr>
        <w:t> </w:t>
      </w:r>
      <w:r>
        <w:rPr>
          <w:rFonts w:ascii="Arial" w:hAnsi="Arial" w:cs="Arial" w:eastAsia="Arial"/>
          <w:sz w:val="44"/>
          <w:szCs w:val="44"/>
          <w:color w:val="0095AC"/>
          <w:spacing w:val="-7"/>
          <w:w w:val="105"/>
        </w:rPr>
        <w:t>Geometrie</w:t>
      </w:r>
      <w:r>
        <w:rPr>
          <w:rFonts w:ascii="Arial" w:hAnsi="Arial" w:cs="Arial" w:eastAsia="Arial"/>
          <w:sz w:val="44"/>
          <w:szCs w:val="44"/>
          <w:color w:val="000000"/>
          <w:spacing w:val="0"/>
          <w:w w:val="10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78" w:lineRule="auto"/>
        <w:ind w:left="13" w:right="542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Abschnitt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kannst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einer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„Forscherin“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bz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19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einem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„Forscher“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Mathematik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speziell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Geometrie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we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den.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sollst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obleme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</w:rPr>
        <w:t>analysieren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1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mutungen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</w:rPr>
        <w:t>kritisch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21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</w:rPr>
        <w:t>hinterfragen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Zusammenhänge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  <w:b/>
          <w:bCs/>
        </w:rPr>
        <w:t>beweisen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" w:after="0" w:line="278" w:lineRule="auto"/>
        <w:ind w:left="13" w:right="341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Anhand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</w:rPr>
        <w:t>mathematischen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1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</w:rPr>
        <w:t>Problemen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21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we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jedoch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auch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</w:rPr>
        <w:t>Denk-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21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7"/>
          <w:w w:val="107"/>
          <w:b/>
          <w:bCs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b/>
          <w:bCs/>
        </w:rPr>
        <w:t>erhaltens-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b/>
          <w:bCs/>
        </w:rPr>
        <w:t>weisen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23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geübt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geschult,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5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b/>
          <w:bCs/>
        </w:rPr>
        <w:t>täglichen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19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b/>
          <w:bCs/>
        </w:rPr>
        <w:t>Leben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19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privaten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beruﬂ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ichen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</w:rPr>
        <w:t>nützlich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2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</w:rPr>
        <w:t>notwendig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2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sind.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40" w:lineRule="auto"/>
        <w:ind w:left="13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2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ir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we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Folgenden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unter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ande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Sätze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beweisen,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schon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2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.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2" w:after="0" w:line="278" w:lineRule="auto"/>
        <w:ind w:left="13" w:right="532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3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.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Klasse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kennen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gelernt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hast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(zB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„Satz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2"/>
        </w:rPr>
        <w:t>Thales“).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00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iele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dieser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Beweise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sind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im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Grunde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echt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einfach,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8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doch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zeigen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derartige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b/>
          <w:bCs/>
        </w:rPr>
        <w:t>logische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22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b/>
          <w:bCs/>
        </w:rPr>
        <w:t>Schlüsse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2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Kern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b/>
          <w:bCs/>
        </w:rPr>
        <w:t>mathe-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</w:rPr>
        <w:t>matischen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1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b/>
          <w:bCs/>
        </w:rPr>
        <w:t>Denkens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81" w:after="0" w:line="278" w:lineRule="auto"/>
        <w:ind w:left="13" w:right="288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Bei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Begründungen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geht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nicht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nur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Sichern,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jeweiligen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Aussagen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gelten,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sondern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allem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auch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Einsehen,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b/>
          <w:bCs/>
        </w:rPr>
        <w:t>warum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17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gelten.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auch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sinnvoll,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Begründung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für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etwas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geben,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früher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schon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einmal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5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(anders)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begründet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hat.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" w:right="-20"/>
        <w:jc w:val="left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color w:val="0095AC"/>
          <w:spacing w:val="-4"/>
          <w:w w:val="100"/>
        </w:rPr>
        <w:t>1.</w:t>
      </w:r>
      <w:r>
        <w:rPr>
          <w:rFonts w:ascii="Arial" w:hAnsi="Arial" w:cs="Arial" w:eastAsia="Arial"/>
          <w:sz w:val="28"/>
          <w:szCs w:val="28"/>
          <w:color w:val="0095AC"/>
          <w:spacing w:val="0"/>
          <w:w w:val="100"/>
        </w:rPr>
        <w:t>1</w:t>
      </w:r>
      <w:r>
        <w:rPr>
          <w:rFonts w:ascii="Arial" w:hAnsi="Arial" w:cs="Arial" w:eastAsia="Arial"/>
          <w:sz w:val="28"/>
          <w:szCs w:val="28"/>
          <w:color w:val="0095AC"/>
          <w:spacing w:val="0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095AC"/>
          <w:spacing w:val="2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095AC"/>
          <w:spacing w:val="-4"/>
          <w:w w:val="107"/>
        </w:rPr>
        <w:t>Allgemein</w:t>
      </w:r>
      <w:r>
        <w:rPr>
          <w:rFonts w:ascii="Arial" w:hAnsi="Arial" w:cs="Arial" w:eastAsia="Arial"/>
          <w:sz w:val="28"/>
          <w:szCs w:val="28"/>
          <w:color w:val="0095AC"/>
          <w:spacing w:val="0"/>
          <w:w w:val="107"/>
        </w:rPr>
        <w:t>e</w:t>
      </w:r>
      <w:r>
        <w:rPr>
          <w:rFonts w:ascii="Arial" w:hAnsi="Arial" w:cs="Arial" w:eastAsia="Arial"/>
          <w:sz w:val="28"/>
          <w:szCs w:val="28"/>
          <w:color w:val="0095AC"/>
          <w:spacing w:val="-11"/>
          <w:w w:val="107"/>
        </w:rPr>
        <w:t> </w:t>
      </w:r>
      <w:r>
        <w:rPr>
          <w:rFonts w:ascii="Arial" w:hAnsi="Arial" w:cs="Arial" w:eastAsia="Arial"/>
          <w:sz w:val="28"/>
          <w:szCs w:val="28"/>
          <w:color w:val="0095AC"/>
          <w:spacing w:val="-4"/>
          <w:w w:val="102"/>
        </w:rPr>
        <w:t>Dreiecke</w:t>
      </w:r>
      <w:r>
        <w:rPr>
          <w:rFonts w:ascii="Arial" w:hAnsi="Arial" w:cs="Arial" w:eastAsia="Arial"/>
          <w:sz w:val="28"/>
          <w:szCs w:val="28"/>
          <w:color w:val="000000"/>
          <w:spacing w:val="0"/>
          <w:w w:val="100"/>
        </w:rPr>
      </w:r>
    </w:p>
    <w:p>
      <w:pPr>
        <w:spacing w:before="3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52" w:lineRule="exact"/>
        <w:ind w:left="13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23.025677pt;width:25.512pt;height:11.339pt;mso-position-horizontal-relative:page;mso-position-vertical-relative:paragraph;z-index:-3532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163" w:right="-58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3"/>
                      <w:w w:val="110"/>
                      <w:b/>
                      <w:bCs/>
                    </w:rPr>
                    <w:t>960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22"/>
          <w:szCs w:val="22"/>
          <w:color w:val="0095AC"/>
          <w:spacing w:val="0"/>
          <w:w w:val="110"/>
          <w:b/>
          <w:bCs/>
        </w:rPr>
        <w:t>Aufgaben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jc w:val="left"/>
        <w:spacing w:after="0"/>
        <w:sectPr>
          <w:pgSz w:w="10760" w:h="14840"/>
          <w:pgMar w:top="140" w:bottom="280" w:left="40" w:right="1400"/>
          <w:cols w:num="2" w:equalWidth="0">
            <w:col w:w="799" w:space="468"/>
            <w:col w:w="8053"/>
          </w:cols>
        </w:sectPr>
      </w:pPr>
      <w:rPr/>
    </w:p>
    <w:p>
      <w:pPr>
        <w:spacing w:before="7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40" w:right="1400"/>
        </w:sectPr>
      </w:pPr>
      <w:rPr/>
    </w:p>
    <w:p>
      <w:pPr>
        <w:spacing w:before="33" w:after="0" w:line="240" w:lineRule="auto"/>
        <w:ind w:right="-20"/>
        <w:jc w:val="righ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3"/>
          <w:w w:val="110"/>
          <w:b/>
          <w:bCs/>
        </w:rPr>
        <w:t>960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5" w:after="0" w:line="190" w:lineRule="exact"/>
        <w:jc w:val="left"/>
        <w:rPr>
          <w:sz w:val="19"/>
          <w:szCs w:val="19"/>
        </w:rPr>
      </w:pPr>
      <w:rPr/>
      <w:r>
        <w:rPr/>
        <w:br w:type="column"/>
      </w:r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74"/>
        <w:jc w:val="left"/>
        <w:tabs>
          <w:tab w:pos="380" w:val="left"/>
          <w:tab w:pos="70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51"/>
          <w:position w:val="-8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-20"/>
          <w:w w:val="51"/>
          <w:position w:val="-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8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8"/>
        </w:rPr>
      </w:r>
      <w:r>
        <w:rPr>
          <w:rFonts w:ascii="Arial" w:hAnsi="Arial" w:cs="Arial" w:eastAsia="Arial"/>
          <w:sz w:val="14"/>
          <w:szCs w:val="14"/>
          <w:color w:val="F7941D"/>
          <w:spacing w:val="0"/>
          <w:w w:val="51"/>
          <w:position w:val="-5"/>
        </w:rPr>
        <w:t>1</w:t>
      </w:r>
      <w:r>
        <w:rPr>
          <w:rFonts w:ascii="Arial" w:hAnsi="Arial" w:cs="Arial" w:eastAsia="Arial"/>
          <w:sz w:val="14"/>
          <w:szCs w:val="14"/>
          <w:color w:val="F7941D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14"/>
          <w:szCs w:val="14"/>
          <w:color w:val="F7941D"/>
          <w:spacing w:val="0"/>
          <w:w w:val="100"/>
          <w:position w:val="-5"/>
        </w:rPr>
      </w:r>
      <w:r>
        <w:rPr>
          <w:rFonts w:ascii="Arial" w:hAnsi="Arial" w:cs="Arial" w:eastAsia="Arial"/>
          <w:sz w:val="14"/>
          <w:szCs w:val="14"/>
          <w:color w:val="88AC2E"/>
          <w:spacing w:val="0"/>
          <w:w w:val="74"/>
          <w:position w:val="0"/>
        </w:rPr>
        <w:t>I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77" w:after="0" w:line="240" w:lineRule="auto"/>
        <w:ind w:right="171"/>
        <w:jc w:val="righ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0091AC"/>
          <w:spacing w:val="0"/>
          <w:w w:val="48"/>
        </w:rPr>
        <w:t>1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38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0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erwende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links!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72.564789pt;margin-top:-14.257778pt;width:129.456502pt;height:98.194002pt;mso-position-horizontal-relative:page;mso-position-vertical-relative:paragraph;z-index:-3526" coordorigin="1451,-285" coordsize="2589,1964">
            <v:group style="position:absolute;left:3194;top:1312;width:96;height:306" coordorigin="3194,1312" coordsize="96,306">
              <v:shape style="position:absolute;left:3194;top:1312;width:96;height:306" coordorigin="3194,1312" coordsize="96,306" path="m3194,1619l3197,1556,3208,1495,3226,1436,3249,1381,3279,1329,3290,1312e" filled="f" stroked="t" strokeweight=".3pt" strokecolor="#0091AC">
                <v:path arrowok="t"/>
              </v:shape>
            </v:group>
            <v:group style="position:absolute;left:3295;top:1429;width:55;height:117" coordorigin="3295,1429" coordsize="55,117">
              <v:shape style="position:absolute;left:3295;top:1429;width:55;height:117" coordorigin="3295,1429" coordsize="55,117" path="m3295,1547l3295,1446,3297,1441,3299,1437,3304,1433,3307,1431,3312,1429,3333,1429,3350,1446,3350,1467,3329,1479,3336,1481,3341,1484,3345,1488,3348,1494,3350,1500,3350,1530,3348,1535,3346,1538,3341,1542,3336,1545,3329,1547e" filled="f" stroked="t" strokeweight=".7pt" strokecolor="#0091AC">
                <v:path arrowok="t"/>
              </v:shape>
            </v:group>
            <v:group style="position:absolute;left:1673;top:1301;width:170;height:317" coordorigin="1673,1301" coordsize="170,317">
              <v:shape style="position:absolute;left:1673;top:1301;width:170;height:317" coordorigin="1673,1301" coordsize="170,317" path="m1844,1619l1838,1554,1822,1493,1797,1436,1763,1385,1722,1339,1690,1313,1673,1301e" filled="f" stroked="t" strokeweight=".3pt" strokecolor="#F7941D">
                <v:path arrowok="t"/>
              </v:shape>
            </v:group>
            <v:group style="position:absolute;left:1674;top:1455;width:64;height:80" coordorigin="1674,1455" coordsize="64,80">
              <v:shape style="position:absolute;left:1674;top:1455;width:64;height:80" coordorigin="1674,1455" coordsize="64,80" path="m1737,1455l1713,1519,1706,1531,1700,1533,1694,1535,1689,1535,1683,1533,1678,1531,1675,1525,1674,1519,1674,1471,1675,1464,1678,1459,1684,1456,1689,1455,1694,1455,1700,1457,1705,1459,1708,1463,1710,1468,1729,1527,1733,1532,1737,1535e" filled="f" stroked="t" strokeweight=".7pt" strokecolor="#F7941D">
                <v:path arrowok="t"/>
              </v:shape>
            </v:group>
            <v:group style="position:absolute;left:1463;top:1619;width:2268;height:2" coordorigin="1463,1619" coordsize="2268,2">
              <v:shape style="position:absolute;left:1463;top:1619;width:2268;height:2" coordorigin="1463,1619" coordsize="2268,0" path="m1463,1619l3731,1619e" filled="f" stroked="t" strokeweight="1.200002pt" strokecolor="#231F20">
                <v:path arrowok="t"/>
              </v:shape>
            </v:group>
            <v:group style="position:absolute;left:2024;top:694;width:461;height:141" coordorigin="2024,694" coordsize="461,141">
              <v:shape style="position:absolute;left:2024;top:694;width:461;height:141" coordorigin="2024,694" coordsize="461,141" path="m2485,694l2445,739,2397,777,2343,807,2284,826,2220,835,2197,835,2132,827,2057,803,2041,795,2024,786e" filled="f" stroked="t" strokeweight=".3pt" strokecolor="#88AC2E">
                <v:path arrowok="t"/>
              </v:shape>
            </v:group>
            <v:group style="position:absolute;left:2204;top:649;width:72;height:120" coordorigin="2204,649" coordsize="72,120">
              <v:shape style="position:absolute;left:2204;top:649;width:72;height:120" coordorigin="2204,649" coordsize="72,120" path="m2204,649l2235,680,2248,701,2255,720,2259,736,2259,749,2239,769,2233,767,2232,700,2276,649e" filled="f" stroked="t" strokeweight=".7pt" strokecolor="#88AC2E">
                <v:path arrowok="t"/>
              </v:shape>
            </v:group>
            <v:group style="position:absolute;left:1463;top:485;width:741;height:1134" coordorigin="1463,485" coordsize="741,1134">
              <v:shape style="position:absolute;left:1463;top:485;width:741;height:1134" coordorigin="1463,485" coordsize="741,1134" path="m1463,1619l2204,485e" filled="f" stroked="t" strokeweight="1.2pt" strokecolor="#231F20">
                <v:path arrowok="t"/>
              </v:shape>
            </v:group>
            <v:group style="position:absolute;left:2621;top:485;width:99;height:304" coordorigin="2621,485" coordsize="99,304">
              <v:shape style="position:absolute;left:2621;top:485;width:99;height:304" coordorigin="2621,485" coordsize="99,304" path="m2720,485l2717,548,2706,609,2688,667,2663,722,2633,773,2621,789e" filled="f" stroked="t" strokeweight=".3pt" strokecolor="#0091AC">
                <v:path arrowok="t"/>
              </v:shape>
            </v:group>
            <v:group style="position:absolute;left:2587;top:-101;width:317;height:1003" coordorigin="2587,-101" coordsize="317,1003">
              <v:shape style="position:absolute;left:2587;top:-101;width:317;height:1003" coordorigin="2587,-101" coordsize="317,1003" path="m2587,-101l2642,-61,2693,-16,2739,34,2781,88,2817,147,2847,209,2871,274,2889,342,2900,412,2904,485,2903,508,2898,577,2886,644,2867,709,2843,770,2813,829,2779,885,2766,902e" filled="f" stroked="t" strokeweight=".3pt" strokecolor="#88AC2E">
                <v:path arrowok="t"/>
              </v:shape>
            </v:group>
            <v:group style="position:absolute;left:2423;top:150;width:181;height:334" coordorigin="2423,150" coordsize="181,334">
              <v:shape style="position:absolute;left:2423;top:150;width:181;height:334" coordorigin="2423,150" coordsize="181,334" path="m2604,485l2599,420,2583,359,2559,301,2527,249,2487,202,2440,162,2423,150e" filled="f" stroked="t" strokeweight=".3pt" strokecolor="#F7941D">
                <v:path arrowok="t"/>
              </v:shape>
            </v:group>
            <v:group style="position:absolute;left:2409;top:295;width:64;height:80" coordorigin="2409,295" coordsize="64,80">
              <v:shape style="position:absolute;left:2409;top:295;width:64;height:80" coordorigin="2409,295" coordsize="64,80" path="m2472,295l2448,359,2441,371,2435,373,2429,375,2424,375,2418,373,2413,371,2410,365,2409,359,2409,311,2410,304,2413,299,2419,296,2424,295,2429,295,2435,297,2440,299,2443,303,2445,308,2464,367,2468,372,2472,375e" filled="f" stroked="t" strokeweight=".7pt" strokecolor="#F7941D">
                <v:path arrowok="t"/>
              </v:shape>
            </v:group>
            <v:group style="position:absolute;left:2531;top:543;width:55;height:117" coordorigin="2531,543" coordsize="55,117">
              <v:shape style="position:absolute;left:2531;top:543;width:55;height:117" coordorigin="2531,543" coordsize="55,117" path="m2531,660l2531,560,2533,554,2535,551,2539,547,2543,544,2547,543,2569,543,2585,559,2585,580,2565,593,2572,595,2577,597,2581,601,2584,607,2585,614,2585,643,2584,648,2581,651,2577,656,2571,659,2565,660e" filled="f" stroked="t" strokeweight=".7pt" strokecolor="#0091AC">
                <v:path arrowok="t"/>
              </v:shape>
            </v:group>
            <v:group style="position:absolute;left:2712;top:314;width:72;height:120" coordorigin="2712,314" coordsize="72,120">
              <v:shape style="position:absolute;left:2712;top:314;width:72;height:120" coordorigin="2712,314" coordsize="72,120" path="m2712,314l2743,345,2756,366,2763,385,2767,401,2767,414,2747,434,2741,432,2740,365,2784,314e" filled="f" stroked="t" strokeweight=".7pt" strokecolor="#88AC2E">
                <v:path arrowok="t"/>
              </v:shape>
            </v:group>
            <v:group style="position:absolute;left:2204;top:-282;width:501;height:767" coordorigin="2204,-282" coordsize="501,767">
              <v:shape style="position:absolute;left:2204;top:-282;width:501;height:767" coordorigin="2204,-282" coordsize="501,767" path="m2204,485l2705,-282e" filled="f" stroked="t" strokeweight=".329pt" strokecolor="#231F20">
                <v:path arrowok="t"/>
              </v:shape>
            </v:group>
            <v:group style="position:absolute;left:2204;top:485;width:1527;height:1134" coordorigin="2204,485" coordsize="1527,1134">
              <v:shape style="position:absolute;left:2204;top:485;width:1527;height:1134" coordorigin="2204,485" coordsize="1527,1134" path="m2204,485l3731,1619e" filled="f" stroked="t" strokeweight="1.2pt" strokecolor="#231F20">
                <v:path arrowok="t"/>
              </v:shape>
            </v:group>
            <v:group style="position:absolute;left:2204;top:485;width:1833;height:2" coordorigin="2204,485" coordsize="1833,2">
              <v:shape style="position:absolute;left:2204;top:485;width:1833;height:2" coordorigin="2204,485" coordsize="1833,0" path="m2204,485l4037,485e" filled="f" stroked="t" strokeweight=".329002pt" strokecolor="#231F20">
                <v:path arrowok="t"/>
              </v:shape>
            </v:group>
            <v:group style="position:absolute;left:2447;top:1562;width:60;height:113" coordorigin="2447,1562" coordsize="60,113">
              <v:shape style="position:absolute;left:2447;top:1562;width:60;height:113" coordorigin="2447,1562" coordsize="60,113" path="m2507,1562l2447,1675e" filled="f" stroked="t" strokeweight=".329pt" strokecolor="#231F20">
                <v:path arrowok="t"/>
              </v:shape>
            </v:group>
            <v:group style="position:absolute;left:2474;top:1562;width:60;height:113" coordorigin="2474,1562" coordsize="60,113">
              <v:shape style="position:absolute;left:2474;top:1562;width:60;height:113" coordorigin="2474,1562" coordsize="60,113" path="m2534,1562l2474,1675e" filled="f" stroked="t" strokeweight=".329pt" strokecolor="#231F20">
                <v:path arrowok="t"/>
              </v:shape>
            </v:group>
            <v:group style="position:absolute;left:3260;top:428;width:60;height:113" coordorigin="3260,428" coordsize="60,113">
              <v:shape style="position:absolute;left:3260;top:428;width:60;height:113" coordorigin="3260,428" coordsize="60,113" path="m3320,428l3260,542e" filled="f" stroked="t" strokeweight=".329pt" strokecolor="#231F20">
                <v:path arrowok="t"/>
              </v:shape>
            </v:group>
            <v:group style="position:absolute;left:3287;top:428;width:60;height:113" coordorigin="3287,428" coordsize="60,113">
              <v:shape style="position:absolute;left:3287;top:428;width:60;height:113" coordorigin="3287,428" coordsize="60,113" path="m3347,428l3287,542e" filled="f" stroked="t" strokeweight=".329pt" strokecolor="#231F20">
                <v:path arrowok="t"/>
              </v:shape>
            </v:group>
            <v:group style="position:absolute;left:3194;top:1312;width:96;height:306" coordorigin="3194,1312" coordsize="96,306">
              <v:shape style="position:absolute;left:3194;top:1312;width:96;height:306" coordorigin="3194,1312" coordsize="96,306" path="m3194,1619l3197,1556,3208,1495,3226,1436,3249,1381,3279,1329,3290,1312e" filled="f" stroked="t" strokeweight=".3pt" strokecolor="#0091AC">
                <v:path arrowok="t"/>
              </v:shape>
            </v:group>
            <v:group style="position:absolute;left:2621;top:485;width:99;height:304" coordorigin="2621,485" coordsize="99,304">
              <v:shape style="position:absolute;left:2621;top:485;width:99;height:304" coordorigin="2621,485" coordsize="99,304" path="m2720,485l2717,548,2706,609,2688,667,2663,722,2633,773,2621,789e" filled="f" stroked="t" strokeweight=".3pt" strokecolor="#0091AC">
                <v:path arrowok="t"/>
              </v:shape>
            </v:group>
            <v:group style="position:absolute;left:2024;top:694;width:461;height:141" coordorigin="2024,694" coordsize="461,141">
              <v:shape style="position:absolute;left:2024;top:694;width:461;height:141" coordorigin="2024,694" coordsize="461,141" path="m2485,694l2445,739,2397,777,2343,807,2284,826,2220,835,2197,835,2132,827,2057,803,2041,795,2024,786e" filled="f" stroked="t" strokeweight=".3pt" strokecolor="#88AC2E">
                <v:path arrowok="t"/>
              </v:shape>
            </v:group>
            <v:group style="position:absolute;left:2587;top:-101;width:317;height:1003" coordorigin="2587,-101" coordsize="317,1003">
              <v:shape style="position:absolute;left:2587;top:-101;width:317;height:1003" coordorigin="2587,-101" coordsize="317,1003" path="m2587,-101l2642,-61,2693,-16,2739,34,2781,88,2817,147,2847,209,2871,274,2889,342,2900,412,2904,485,2903,508,2898,577,2886,644,2867,709,2843,770,2813,829,2779,885,2766,902e" filled="f" stroked="t" strokeweight=".3pt" strokecolor="#88AC2E">
                <v:path arrowok="t"/>
              </v:shape>
            </v:group>
            <v:group style="position:absolute;left:1673;top:1301;width:170;height:317" coordorigin="1673,1301" coordsize="170,317">
              <v:shape style="position:absolute;left:1673;top:1301;width:170;height:317" coordorigin="1673,1301" coordsize="170,317" path="m1844,1619l1838,1554,1822,1493,1797,1436,1763,1385,1722,1339,1690,1313,1673,1301e" filled="f" stroked="t" strokeweight=".3pt" strokecolor="#F7941D">
                <v:path arrowok="t"/>
              </v:shape>
            </v:group>
            <v:group style="position:absolute;left:2423;top:150;width:181;height:334" coordorigin="2423,150" coordsize="181,334">
              <v:shape style="position:absolute;left:2423;top:150;width:181;height:334" coordorigin="2423,150" coordsize="181,334" path="m2604,485l2599,420,2583,359,2559,301,2527,249,2487,202,2440,162,2423,150e" filled="f" stroked="t" strokeweight=".3pt" strokecolor="#F7941D">
                <v:path arrowok="t"/>
              </v:shape>
            </v:group>
            <v:group style="position:absolute;left:2409;top:295;width:64;height:80" coordorigin="2409,295" coordsize="64,80">
              <v:shape style="position:absolute;left:2409;top:295;width:64;height:80" coordorigin="2409,295" coordsize="64,80" path="m2472,295l2448,359,2441,371,2435,373,2429,375,2424,375,2418,373,2413,371,2410,365,2409,359,2409,311,2410,304,2413,299,2419,296,2424,295,2429,295,2435,297,2440,299,2443,303,2445,308,2464,367,2468,372,2472,375e" filled="f" stroked="t" strokeweight=".7pt" strokecolor="#F7941D">
                <v:path arrowok="t"/>
              </v:shape>
            </v:group>
            <v:group style="position:absolute;left:1674;top:1455;width:64;height:80" coordorigin="1674,1455" coordsize="64,80">
              <v:shape style="position:absolute;left:1674;top:1455;width:64;height:80" coordorigin="1674,1455" coordsize="64,80" path="m1737,1455l1713,1519,1706,1531,1700,1533,1694,1535,1689,1535,1683,1533,1678,1531,1675,1525,1674,1519,1674,1471,1675,1464,1678,1459,1684,1456,1689,1455,1694,1455,1700,1457,1705,1459,1708,1463,1710,1468,1729,1527,1733,1532,1737,1535e" filled="f" stroked="t" strokeweight=".7pt" strokecolor="#F7941D">
                <v:path arrowok="t"/>
              </v:shape>
            </v:group>
            <v:group style="position:absolute;left:2531;top:543;width:55;height:117" coordorigin="2531,543" coordsize="55,117">
              <v:shape style="position:absolute;left:2531;top:543;width:55;height:117" coordorigin="2531,543" coordsize="55,117" path="m2531,660l2531,560,2533,554,2535,551,2539,547,2543,544,2547,543,2569,543,2585,559,2585,580,2565,593,2572,595,2577,597,2581,601,2584,607,2585,614,2585,643,2584,648,2581,651,2577,656,2571,659,2565,660e" filled="f" stroked="t" strokeweight=".7pt" strokecolor="#0091AC">
                <v:path arrowok="t"/>
              </v:shape>
            </v:group>
            <v:group style="position:absolute;left:3295;top:1429;width:55;height:117" coordorigin="3295,1429" coordsize="55,117">
              <v:shape style="position:absolute;left:3295;top:1429;width:55;height:117" coordorigin="3295,1429" coordsize="55,117" path="m3295,1547l3295,1446,3297,1441,3299,1437,3304,1433,3307,1431,3312,1429,3333,1429,3350,1446,3350,1467,3329,1479,3336,1481,3341,1484,3345,1488,3348,1494,3350,1500,3350,1530,3348,1535,3346,1538,3341,1542,3336,1545,3329,1547e" filled="f" stroked="t" strokeweight=".7pt" strokecolor="#0091AC">
                <v:path arrowok="t"/>
              </v:shape>
            </v:group>
            <v:group style="position:absolute;left:2204;top:649;width:72;height:120" coordorigin="2204,649" coordsize="72,120">
              <v:shape style="position:absolute;left:2204;top:649;width:72;height:120" coordorigin="2204,649" coordsize="72,120" path="m2204,649l2235,680,2248,701,2255,720,2259,736,2259,749,2239,769,2233,767,2232,700,2276,649e" filled="f" stroked="t" strokeweight=".7pt" strokecolor="#88AC2E">
                <v:path arrowok="t"/>
              </v:shape>
            </v:group>
            <v:group style="position:absolute;left:2712;top:314;width:72;height:120" coordorigin="2712,314" coordsize="72,120">
              <v:shape style="position:absolute;left:2712;top:314;width:72;height:120" coordorigin="2712,314" coordsize="72,120" path="m2712,314l2743,345,2756,366,2763,385,2767,401,2767,414,2747,434,2741,432,2740,365,2784,314e" filled="f" stroked="t" strokeweight=".7pt" strokecolor="#88AC2E">
                <v:path arrowok="t"/>
              </v:shape>
            </v:group>
            <v:group style="position:absolute;left:1463;top:485;width:741;height:1134" coordorigin="1463,485" coordsize="741,1134">
              <v:shape style="position:absolute;left:1463;top:485;width:741;height:1134" coordorigin="1463,485" coordsize="741,1134" path="m1463,1619l2204,485e" filled="f" stroked="t" strokeweight="1.2pt" strokecolor="#231F20">
                <v:path arrowok="t"/>
              </v:shape>
            </v:group>
            <v:group style="position:absolute;left:2204;top:-282;width:501;height:767" coordorigin="2204,-282" coordsize="501,767">
              <v:shape style="position:absolute;left:2204;top:-282;width:501;height:767" coordorigin="2204,-282" coordsize="501,767" path="m2204,485l2705,-282e" filled="f" stroked="t" strokeweight=".329pt" strokecolor="#231F20">
                <v:path arrowok="t"/>
              </v:shape>
            </v:group>
            <v:group style="position:absolute;left:2204;top:485;width:1527;height:1134" coordorigin="2204,485" coordsize="1527,1134">
              <v:shape style="position:absolute;left:2204;top:485;width:1527;height:1134" coordorigin="2204,485" coordsize="1527,1134" path="m2204,485l3731,1619e" filled="f" stroked="t" strokeweight="1.2pt" strokecolor="#231F20">
                <v:path arrowok="t"/>
              </v:shape>
            </v:group>
            <v:group style="position:absolute;left:2447;top:1562;width:60;height:113" coordorigin="2447,1562" coordsize="60,113">
              <v:shape style="position:absolute;left:2447;top:1562;width:60;height:113" coordorigin="2447,1562" coordsize="60,113" path="m2507,1562l2447,1675e" filled="f" stroked="t" strokeweight=".329pt" strokecolor="#231F20">
                <v:path arrowok="t"/>
              </v:shape>
            </v:group>
            <v:group style="position:absolute;left:2474;top:1562;width:60;height:113" coordorigin="2474,1562" coordsize="60,113">
              <v:shape style="position:absolute;left:2474;top:1562;width:60;height:113" coordorigin="2474,1562" coordsize="60,113" path="m2534,1562l2474,1675e" filled="f" stroked="t" strokeweight=".329pt" strokecolor="#231F20">
                <v:path arrowok="t"/>
              </v:shape>
            </v:group>
            <v:group style="position:absolute;left:3260;top:428;width:60;height:113" coordorigin="3260,428" coordsize="60,113">
              <v:shape style="position:absolute;left:3260;top:428;width:60;height:113" coordorigin="3260,428" coordsize="60,113" path="m3320,428l3260,542e" filled="f" stroked="t" strokeweight=".329pt" strokecolor="#231F20">
                <v:path arrowok="t"/>
              </v:shape>
            </v:group>
            <v:group style="position:absolute;left:3287;top:428;width:60;height:113" coordorigin="3287,428" coordsize="60,113">
              <v:shape style="position:absolute;left:3287;top:428;width:60;height:113" coordorigin="3287,428" coordsize="60,113" path="m3347,428l3287,542e" filled="f" stroked="t" strokeweight=".329pt" strokecolor="#231F2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8"/>
          <w:szCs w:val="18"/>
          <w:color w:val="0095AC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Beweise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Satz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über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8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inkelsumme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2"/>
        </w:rPr>
        <w:t>eieck!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3" w:after="0" w:line="277" w:lineRule="auto"/>
        <w:ind w:left="255" w:right="184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Füh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Beweis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5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erklä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warum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daraus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folgt,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inkelsumme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nicht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nur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hier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gezeich-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neten,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sondern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jedem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</w:rPr>
        <w:t>8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2"/>
        </w:rPr>
        <w:t>ist!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b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3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Beweise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  <w:b/>
          <w:bCs/>
        </w:rPr>
        <w:t>„Außenwinkelsatz“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3" w:after="0" w:line="206" w:lineRule="exact"/>
        <w:ind w:left="255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Jeder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Außenwinkel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genau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</w:rPr>
        <w:t>oß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Summe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40" w:right="1400"/>
          <w:cols w:num="3" w:equalWidth="0">
            <w:col w:w="1057" w:space="998"/>
            <w:col w:w="738" w:space="1378"/>
            <w:col w:w="5149"/>
          </w:cols>
        </w:sectPr>
      </w:pPr>
      <w:rPr/>
    </w:p>
    <w:p>
      <w:pPr>
        <w:spacing w:before="34" w:after="0" w:line="318" w:lineRule="exact"/>
        <w:ind w:left="1293" w:right="-20"/>
        <w:jc w:val="left"/>
        <w:tabs>
          <w:tab w:pos="3720" w:val="left"/>
          <w:tab w:pos="442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  <w:position w:val="-3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  <w:position w:val="-3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36"/>
          <w:w w:val="75"/>
          <w:position w:val="-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9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1"/>
          <w:position w:val="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9"/>
        </w:rPr>
        <w:t>beiden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9"/>
        </w:rPr>
        <w:t>nicht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9"/>
        </w:rPr>
        <w:t>anliegenden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9"/>
        </w:rPr>
        <w:t>Innenwinkel.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1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40" w:right="1400"/>
        </w:sectPr>
      </w:pPr>
      <w:rPr/>
    </w:p>
    <w:p>
      <w:pPr>
        <w:spacing w:before="40" w:after="0" w:line="240" w:lineRule="auto"/>
        <w:ind w:right="-20"/>
        <w:jc w:val="righ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109.302711pt;width:25.512pt;height:11.339pt;mso-position-horizontal-relative:page;mso-position-vertical-relative:paragraph;z-index:-3530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164" w:right="-56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3"/>
                      <w:w w:val="110"/>
                      <w:b/>
                      <w:bCs/>
                    </w:rPr>
                    <w:t>9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1"/>
                      <w:w w:val="110"/>
                      <w:b/>
                      <w:bCs/>
                    </w:rPr>
                    <w:t>6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2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110"/>
          <w:b/>
          <w:bCs/>
        </w:rPr>
        <w:t>9</w:t>
      </w:r>
      <w:r>
        <w:rPr>
          <w:rFonts w:ascii="Arial" w:hAnsi="Arial" w:cs="Arial" w:eastAsia="Arial"/>
          <w:sz w:val="18"/>
          <w:szCs w:val="18"/>
          <w:color w:val="0095AC"/>
          <w:spacing w:val="-4"/>
          <w:w w:val="110"/>
          <w:b/>
          <w:bCs/>
        </w:rPr>
        <w:t>6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righ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-108.508308pt;width:25.512pt;height:11.339pt;mso-position-horizontal-relative:page;mso-position-vertical-relative:paragraph;z-index:-3531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170" w:right="-56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3"/>
                      <w:w w:val="110"/>
                      <w:b/>
                      <w:bCs/>
                    </w:rPr>
                    <w:t>9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4"/>
                      <w:w w:val="110"/>
                      <w:b/>
                      <w:bCs/>
                    </w:rPr>
                    <w:t>6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1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101.066696pt;width:25.512pt;height:11.339pt;mso-position-horizontal-relative:page;mso-position-vertical-relative:paragraph;z-index:-3529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165" w:right="-56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3"/>
                      <w:w w:val="110"/>
                      <w:b/>
                      <w:bCs/>
                    </w:rPr>
                    <w:t>9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1"/>
                      <w:w w:val="110"/>
                      <w:b/>
                      <w:bCs/>
                    </w:rPr>
                    <w:t>6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3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110"/>
          <w:b/>
          <w:bCs/>
        </w:rPr>
        <w:t>9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110"/>
          <w:b/>
          <w:bCs/>
        </w:rPr>
        <w:t>6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2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right="-20"/>
        <w:jc w:val="righ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3"/>
          <w:w w:val="110"/>
          <w:b/>
          <w:bCs/>
        </w:rPr>
        <w:t>9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110"/>
          <w:b/>
          <w:bCs/>
        </w:rPr>
        <w:t>6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3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3" w:after="0" w:line="240" w:lineRule="auto"/>
        <w:ind w:right="-20"/>
        <w:jc w:val="left"/>
        <w:tabs>
          <w:tab w:pos="508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„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b/>
          <w:bCs/>
        </w:rPr>
        <w:t>Satz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17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b/>
          <w:bCs/>
        </w:rPr>
        <w:t>vom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7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b/>
          <w:bCs/>
        </w:rPr>
        <w:t>Mittendreieck“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1"/>
          <w:w w:val="117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55"/>
          <w:position w:val="1"/>
        </w:rPr>
        <w:t>C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2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284.531769pt;margin-top:-.136291pt;width:170.679027pt;height:72.151018pt;mso-position-horizontal-relative:page;mso-position-vertical-relative:paragraph;z-index:-3525" coordorigin="5691,-3" coordsize="3414,1443">
            <v:group style="position:absolute;left:5697;top:1433;width:3402;height:2" coordorigin="5697,1433" coordsize="3402,2">
              <v:shape style="position:absolute;left:5697;top:1433;width:3402;height:2" coordorigin="5697,1433" coordsize="3402,0" path="m5697,1433l9098,1433e" filled="f" stroked="t" strokeweight=".600019pt" strokecolor="#231F20">
                <v:path arrowok="t"/>
              </v:shape>
            </v:group>
            <v:group style="position:absolute;left:5697;top:3;width:3402;height:1430" coordorigin="5697,3" coordsize="3402,1430">
              <v:shape style="position:absolute;left:5697;top:3;width:3402;height:1430" coordorigin="5697,3" coordsize="3402,1430" path="m5697,1433l6462,3,9098,1433e" filled="f" stroked="t" strokeweight=".6pt" strokecolor="#231F20">
                <v:path arrowok="t"/>
              </v:shape>
            </v:group>
            <v:group style="position:absolute;left:6079;top:719;width:1701;height:715" coordorigin="6079,719" coordsize="1701,715">
              <v:shape style="position:absolute;left:6079;top:719;width:1701;height:715" coordorigin="6079,719" coordsize="1701,715" path="m6079,719l7779,719,7397,1434e" filled="f" stroked="t" strokeweight=".6pt" strokecolor="#0091AC">
                <v:path arrowok="t"/>
              </v:shape>
            </v:group>
            <v:group style="position:absolute;left:6079;top:719;width:1318;height:715" coordorigin="6079,719" coordsize="1318,715">
              <v:shape style="position:absolute;left:6079;top:719;width:1318;height:715" coordorigin="6079,719" coordsize="1318,715" path="m6079,719l7397,1434e" filled="f" stroked="t" strokeweight=".6pt" strokecolor="#0091AC">
                <v:path arrowok="t"/>
              </v:shape>
            </v:group>
            <v:group style="position:absolute;left:5697;top:3;width:3402;height:1430" coordorigin="5697,3" coordsize="3402,1430">
              <v:shape style="position:absolute;left:5697;top:3;width:3402;height:1430" coordorigin="5697,3" coordsize="3402,1430" path="m5697,1433l6462,3,9098,1433e" filled="f" stroked="t" strokeweight=".6pt" strokecolor="#231F20">
                <v:path arrowok="t"/>
              </v:shape>
            </v:group>
            <v:group style="position:absolute;left:6079;top:719;width:1701;height:715" coordorigin="6079,719" coordsize="1701,715">
              <v:shape style="position:absolute;left:6079;top:719;width:1701;height:715" coordorigin="6079,719" coordsize="1701,715" path="m6079,719l7779,719,7397,1434e" filled="f" stroked="t" strokeweight=".6pt" strokecolor="#0091AC">
                <v:path arrowok="t"/>
              </v:shape>
            </v:group>
            <v:group style="position:absolute;left:6079;top:719;width:1318;height:715" coordorigin="6079,719" coordsize="1318,715">
              <v:shape style="position:absolute;left:6079;top:719;width:1318;height:715" coordorigin="6079,719" coordsize="1318,715" path="m6079,719l7397,1434e" filled="f" stroked="t" strokeweight=".6pt" strokecolor="#0091AC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jedem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3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3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3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9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sind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Seiten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2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Mittend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eiecks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1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0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’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’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’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halb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lang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3" w:after="0" w:line="240" w:lineRule="auto"/>
        <w:ind w:right="-20"/>
        <w:jc w:val="left"/>
        <w:tabs>
          <w:tab w:pos="4620" w:val="left"/>
          <w:tab w:pos="6500" w:val="left"/>
        </w:tabs>
        <w:rPr>
          <w:rFonts w:ascii="Arial" w:hAnsi="Arial" w:cs="Arial" w:eastAsia="Arial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entsp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echenden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Seiten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Ausgangs-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74"/>
          <w:position w:val="-4"/>
        </w:rPr>
        <w:t>B</w:t>
      </w:r>
      <w:r>
        <w:rPr>
          <w:rFonts w:ascii="Arial" w:hAnsi="Arial" w:cs="Arial" w:eastAsia="Arial"/>
          <w:sz w:val="12"/>
          <w:szCs w:val="12"/>
          <w:color w:val="0091AC"/>
          <w:spacing w:val="0"/>
          <w:w w:val="74"/>
          <w:position w:val="2"/>
        </w:rPr>
        <w:t>I</w:t>
      </w:r>
      <w:r>
        <w:rPr>
          <w:rFonts w:ascii="Arial" w:hAnsi="Arial" w:cs="Arial" w:eastAsia="Arial"/>
          <w:sz w:val="12"/>
          <w:szCs w:val="12"/>
          <w:color w:val="0091AC"/>
          <w:spacing w:val="-22"/>
          <w:w w:val="74"/>
          <w:position w:val="2"/>
        </w:rPr>
        <w:t> </w:t>
      </w:r>
      <w:r>
        <w:rPr>
          <w:rFonts w:ascii="Arial" w:hAnsi="Arial" w:cs="Arial" w:eastAsia="Arial"/>
          <w:sz w:val="12"/>
          <w:szCs w:val="12"/>
          <w:color w:val="0091AC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12"/>
          <w:szCs w:val="12"/>
          <w:color w:val="0091AC"/>
          <w:spacing w:val="0"/>
          <w:w w:val="100"/>
          <w:position w:val="2"/>
        </w:rPr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74"/>
          <w:position w:val="-2"/>
        </w:rPr>
        <w:t>A</w:t>
      </w:r>
      <w:r>
        <w:rPr>
          <w:rFonts w:ascii="Arial" w:hAnsi="Arial" w:cs="Arial" w:eastAsia="Arial"/>
          <w:sz w:val="12"/>
          <w:szCs w:val="12"/>
          <w:color w:val="0091AC"/>
          <w:spacing w:val="0"/>
          <w:w w:val="74"/>
          <w:position w:val="4"/>
        </w:rPr>
        <w:t>I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0" w:after="0" w:line="201" w:lineRule="exact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eiecks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parallel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dazu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0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3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echts).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3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Beweise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diesen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Satz!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4270" w:right="-20"/>
        <w:jc w:val="left"/>
        <w:tabs>
          <w:tab w:pos="6040" w:val="left"/>
          <w:tab w:pos="782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4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55"/>
          <w:position w:val="-5"/>
        </w:rPr>
        <w:t>C</w:t>
      </w:r>
      <w:r>
        <w:rPr>
          <w:rFonts w:ascii="Arial" w:hAnsi="Arial" w:cs="Arial" w:eastAsia="Arial"/>
          <w:sz w:val="12"/>
          <w:szCs w:val="12"/>
          <w:color w:val="0091AC"/>
          <w:spacing w:val="0"/>
          <w:w w:val="74"/>
          <w:position w:val="1"/>
        </w:rPr>
        <w:t>I</w:t>
      </w:r>
      <w:r>
        <w:rPr>
          <w:rFonts w:ascii="Arial" w:hAnsi="Arial" w:cs="Arial" w:eastAsia="Arial"/>
          <w:sz w:val="12"/>
          <w:szCs w:val="12"/>
          <w:color w:val="0091AC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2"/>
          <w:szCs w:val="12"/>
          <w:color w:val="0091AC"/>
          <w:spacing w:val="0"/>
          <w:w w:val="100"/>
          <w:position w:val="1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2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87" w:lineRule="exact"/>
        <w:ind w:right="-20"/>
        <w:jc w:val="left"/>
        <w:tabs>
          <w:tab w:pos="4260" w:val="left"/>
          <w:tab w:pos="6040" w:val="left"/>
          <w:tab w:pos="7780" w:val="left"/>
        </w:tabs>
        <w:rPr>
          <w:rFonts w:ascii="Arial" w:hAnsi="Arial" w:cs="Arial" w:eastAsia="Arial"/>
          <w:sz w:val="12"/>
          <w:szCs w:val="12"/>
        </w:rPr>
      </w:pPr>
      <w:rPr/>
      <w:r>
        <w:rPr/>
        <w:pict>
          <v:group style="position:absolute;margin-left:286.448822pt;margin-top:10.797725pt;width:165.934004pt;height:67.267004pt;mso-position-horizontal-relative:page;mso-position-vertical-relative:paragraph;z-index:-3524" coordorigin="5729,216" coordsize="3319,1345">
            <v:group style="position:absolute;left:6279;top:222;width:1653;height:667" coordorigin="6279,222" coordsize="1653,667">
              <v:shape style="position:absolute;left:6279;top:222;width:1653;height:667" coordorigin="6279,222" coordsize="1653,667" path="m7388,222l6279,889,7932,889,7388,222e" filled="f" stroked="t" strokeweight=".6pt" strokecolor="#231F20">
                <v:path arrowok="t"/>
              </v:shape>
            </v:group>
            <v:group style="position:absolute;left:5735;top:222;width:3307;height:2" coordorigin="5735,222" coordsize="3307,2">
              <v:shape style="position:absolute;left:5735;top:222;width:3307;height:2" coordorigin="5735,222" coordsize="3307,0" path="m5735,222l9042,222e" filled="f" stroked="t" strokeweight=".6pt" strokecolor="#0091AC">
                <v:path arrowok="t"/>
              </v:shape>
            </v:group>
            <v:group style="position:absolute;left:5735;top:222;width:1088;height:1333" coordorigin="5735,222" coordsize="1088,1333">
              <v:shape style="position:absolute;left:5735;top:222;width:1088;height:1333" coordorigin="5735,222" coordsize="1088,1333" path="m6823,1555l5735,222e" filled="f" stroked="t" strokeweight=".6pt" strokecolor="#0091AC">
                <v:path arrowok="t"/>
              </v:shape>
            </v:group>
            <v:group style="position:absolute;left:6823;top:222;width:2218;height:1333" coordorigin="6823,222" coordsize="2218,1333">
              <v:shape style="position:absolute;left:6823;top:222;width:2218;height:1333" coordorigin="6823,222" coordsize="2218,1333" path="m9042,222l6823,1555e" filled="f" stroked="t" strokeweight=".6pt" strokecolor="#0091AC">
                <v:path arrowok="t"/>
              </v:shape>
            </v:group>
            <v:group style="position:absolute;left:6279;top:222;width:1653;height:667" coordorigin="6279,222" coordsize="1653,667">
              <v:shape style="position:absolute;left:6279;top:222;width:1653;height:667" coordorigin="6279,222" coordsize="1653,667" path="m7388,222l6279,889,7932,889,7388,222e" filled="f" stroked="t" strokeweight=".6pt" strokecolor="#231F20">
                <v:path arrowok="t"/>
              </v:shape>
            </v:group>
            <v:group style="position:absolute;left:5735;top:222;width:1088;height:1333" coordorigin="5735,222" coordsize="1088,1333">
              <v:shape style="position:absolute;left:5735;top:222;width:1088;height:1333" coordorigin="5735,222" coordsize="1088,1333" path="m6823,1555l5735,222e" filled="f" stroked="t" strokeweight=".6pt" strokecolor="#0091AC">
                <v:path arrowok="t"/>
              </v:shape>
            </v:group>
            <v:group style="position:absolute;left:6823;top:222;width:2218;height:1333" coordorigin="6823,222" coordsize="2218,1333">
              <v:shape style="position:absolute;left:6823;top:222;width:2218;height:1333" coordorigin="6823,222" coordsize="2218,1333" path="m9042,222l6823,1555e" filled="f" stroked="t" strokeweight=".6pt" strokecolor="#0091AC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b/>
          <w:bCs/>
          <w:position w:val="5"/>
        </w:rPr>
        <w:t>„Satz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17"/>
          <w:b/>
          <w:bCs/>
          <w:position w:val="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b/>
          <w:bCs/>
          <w:position w:val="5"/>
        </w:rPr>
        <w:t>vom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7"/>
          <w:b/>
          <w:bCs/>
          <w:position w:val="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b/>
          <w:bCs/>
          <w:position w:val="5"/>
        </w:rPr>
        <w:t>parallelen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5"/>
          <w:w w:val="117"/>
          <w:b/>
          <w:bCs/>
          <w:position w:val="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b/>
          <w:bCs/>
          <w:position w:val="5"/>
        </w:rPr>
        <w:t>Umdreieck“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  <w:position w:val="5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  <w:position w:val="5"/>
        </w:rPr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65"/>
          <w:position w:val="-2"/>
        </w:rPr>
        <w:t>B</w:t>
      </w:r>
      <w:r>
        <w:rPr>
          <w:rFonts w:ascii="Arial" w:hAnsi="Arial" w:cs="Arial" w:eastAsia="Arial"/>
          <w:sz w:val="12"/>
          <w:szCs w:val="12"/>
          <w:color w:val="0091AC"/>
          <w:spacing w:val="0"/>
          <w:w w:val="65"/>
          <w:position w:val="4"/>
        </w:rPr>
        <w:t>I</w:t>
      </w:r>
      <w:r>
        <w:rPr>
          <w:rFonts w:ascii="Arial" w:hAnsi="Arial" w:cs="Arial" w:eastAsia="Arial"/>
          <w:sz w:val="12"/>
          <w:szCs w:val="12"/>
          <w:color w:val="0091AC"/>
          <w:spacing w:val="-5"/>
          <w:w w:val="65"/>
          <w:position w:val="4"/>
        </w:rPr>
        <w:t> </w:t>
      </w:r>
      <w:r>
        <w:rPr>
          <w:rFonts w:ascii="Arial" w:hAnsi="Arial" w:cs="Arial" w:eastAsia="Arial"/>
          <w:sz w:val="12"/>
          <w:szCs w:val="12"/>
          <w:color w:val="0091AC"/>
          <w:spacing w:val="0"/>
          <w:w w:val="100"/>
          <w:position w:val="4"/>
        </w:rPr>
        <w:tab/>
      </w:r>
      <w:r>
        <w:rPr>
          <w:rFonts w:ascii="Arial" w:hAnsi="Arial" w:cs="Arial" w:eastAsia="Arial"/>
          <w:sz w:val="12"/>
          <w:szCs w:val="12"/>
          <w:color w:val="0091AC"/>
          <w:spacing w:val="0"/>
          <w:w w:val="100"/>
          <w:position w:val="4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65"/>
          <w:position w:val="6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6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6"/>
        </w:rPr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74"/>
          <w:position w:val="-3"/>
        </w:rPr>
        <w:t>A</w:t>
      </w:r>
      <w:r>
        <w:rPr>
          <w:rFonts w:ascii="Arial" w:hAnsi="Arial" w:cs="Arial" w:eastAsia="Arial"/>
          <w:sz w:val="12"/>
          <w:szCs w:val="12"/>
          <w:color w:val="0091AC"/>
          <w:spacing w:val="0"/>
          <w:w w:val="74"/>
          <w:position w:val="3"/>
        </w:rPr>
        <w:t>I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0" w:after="0" w:line="171" w:lineRule="exact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Zieht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Eckpunkte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eines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3"/>
        </w:rPr>
        <w:t>ei-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2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ecks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1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1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1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9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Parallele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jeweils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gegen-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3" w:after="0" w:line="301" w:lineRule="exact"/>
        <w:ind w:right="-20"/>
        <w:jc w:val="left"/>
        <w:tabs>
          <w:tab w:pos="4820" w:val="left"/>
          <w:tab w:pos="662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  <w:position w:val="7"/>
        </w:rPr>
        <w:t>überliegenden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18"/>
          <w:position w:val="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  <w:position w:val="7"/>
        </w:rPr>
        <w:t>Seiten,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18"/>
          <w:position w:val="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7"/>
        </w:rPr>
        <w:t>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6"/>
          <w:w w:val="100"/>
          <w:position w:val="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7"/>
        </w:rPr>
        <w:t>entsteht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1"/>
          <w:position w:val="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7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  <w:position w:val="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4"/>
          <w:position w:val="7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4"/>
          <w:position w:val="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4"/>
          <w:position w:val="7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1"/>
          <w:w w:val="114"/>
          <w:position w:val="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7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7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-4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-5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46" w:lineRule="exact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-10"/>
          <w:w w:val="110"/>
          <w:position w:val="1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10"/>
          <w:position w:val="1"/>
        </w:rPr>
        <w:t>’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9"/>
          <w:position w:val="1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22"/>
          <w:position w:val="1"/>
        </w:rPr>
        <w:t>’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82"/>
          <w:position w:val="1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22"/>
          <w:position w:val="1"/>
        </w:rPr>
        <w:t>’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  <w:position w:val="1"/>
        </w:rPr>
        <w:t>gleichen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15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5"/>
          <w:position w:val="1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  <w:position w:val="1"/>
        </w:rPr>
        <w:t>inkeln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5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1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1"/>
        </w:rPr>
        <w:t>doppelt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1"/>
        </w:rPr>
        <w:t>so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9" w:after="0" w:line="240" w:lineRule="exact"/>
        <w:ind w:right="4157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langen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Seiten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Ausgangsd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7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7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82"/>
        </w:rPr>
        <w:t>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8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Beweise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diese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Behauptung!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114" w:lineRule="exact"/>
        <w:ind w:right="2462"/>
        <w:jc w:val="right"/>
        <w:rPr>
          <w:rFonts w:ascii="Arial" w:hAnsi="Arial" w:cs="Arial" w:eastAsia="Arial"/>
          <w:sz w:val="12"/>
          <w:szCs w:val="12"/>
        </w:rPr>
      </w:pPr>
      <w:rPr/>
      <w:r>
        <w:rPr>
          <w:rFonts w:ascii="Arial" w:hAnsi="Arial" w:cs="Arial" w:eastAsia="Arial"/>
          <w:sz w:val="18"/>
          <w:szCs w:val="18"/>
          <w:color w:val="0091AC"/>
          <w:w w:val="55"/>
          <w:position w:val="2"/>
        </w:rPr>
        <w:t>C</w:t>
      </w:r>
      <w:r>
        <w:rPr>
          <w:rFonts w:ascii="Arial" w:hAnsi="Arial" w:cs="Arial" w:eastAsia="Arial"/>
          <w:sz w:val="12"/>
          <w:szCs w:val="12"/>
          <w:color w:val="0091AC"/>
          <w:w w:val="74"/>
          <w:position w:val="8"/>
        </w:rPr>
        <w:t>I</w:t>
      </w:r>
      <w:r>
        <w:rPr>
          <w:rFonts w:ascii="Arial" w:hAnsi="Arial" w:cs="Arial" w:eastAsia="Arial"/>
          <w:sz w:val="12"/>
          <w:szCs w:val="12"/>
          <w:color w:val="000000"/>
          <w:w w:val="100"/>
          <w:position w:val="0"/>
        </w:rPr>
      </w:r>
    </w:p>
    <w:p>
      <w:pPr>
        <w:spacing w:before="1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tLeast"/>
        <w:ind w:right="88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Beweise,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</w:rPr>
        <w:t>Seitensymmetralen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21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einander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jedem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einem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gemein-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samen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schneiden!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Dieser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Mittelpunkt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jenes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eises,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alle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Eck-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punkte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eiecks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verläuft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4"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b/>
          <w:bCs/>
        </w:rPr>
        <w:t>Umkreis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4"/>
        </w:rPr>
        <w:t>eiecks).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40" w:right="1400"/>
          <w:cols w:num="2" w:equalWidth="0">
            <w:col w:w="1054" w:space="226"/>
            <w:col w:w="8040"/>
          </w:cols>
        </w:sectPr>
      </w:pPr>
      <w:rPr/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40" w:right="1400"/>
        </w:sectPr>
      </w:pPr>
      <w:rPr/>
    </w:p>
    <w:p>
      <w:pPr>
        <w:spacing w:before="40" w:after="0" w:line="240" w:lineRule="auto"/>
        <w:ind w:right="-20"/>
        <w:jc w:val="righ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474.212799pt;margin-top:0pt;width:63.188979pt;height:39.093974pt;mso-position-horizontal-relative:page;mso-position-vertical-relative:page;z-index:-3528" coordorigin="9484,0" coordsize="1264,782">
            <v:shape style="position:absolute;left:9484;top:0;width:1264;height:782" coordorigin="9484,0" coordsize="1264,782" path="m9484,782l10748,782,10748,0,9484,0,9484,782e" filled="t" fillcolor="#0095AC" stroked="f">
              <v:path arrowok="t"/>
              <v:fill/>
            </v:shape>
          </v:group>
          <w10:wrap type="none"/>
        </w:pict>
      </w:r>
      <w:r>
        <w:rPr/>
        <w:pict>
          <v:group style="position:absolute;margin-left:0pt;margin-top:0pt;width:55.7518pt;height:741.495773pt;mso-position-horizontal-relative:page;mso-position-vertical-relative:page;z-index:-3527" coordorigin="0,0" coordsize="1115,14830">
            <v:group style="position:absolute;left:0;top:782;width:1094;height:4416" coordorigin="0,782" coordsize="1094,4416">
              <v:shape style="position:absolute;left:0;top:782;width:1094;height:4416" coordorigin="0,782" coordsize="1094,4416" path="m0,5198l1094,5198,1094,782,0,782,0,5198xe" filled="t" fillcolor="#23A9BD" stroked="f">
                <v:path arrowok="t"/>
                <v:fill/>
              </v:shape>
            </v:group>
            <v:group style="position:absolute;left:0;top:0;width:1094;height:782" coordorigin="0,0" coordsize="1094,782">
              <v:shape style="position:absolute;left:0;top:0;width:1094;height:782" coordorigin="0,0" coordsize="1094,782" path="m0,782l1094,782,1094,0,0,0,0,782e" filled="t" fillcolor="#0095AC" stroked="f">
                <v:path arrowok="t"/>
                <v:fill/>
              </v:shape>
            </v:group>
            <v:group style="position:absolute;left:0;top:5198;width:1094;height:9632" coordorigin="0,5198" coordsize="1094,9632">
              <v:shape style="position:absolute;left:0;top:5198;width:1094;height:9632" coordorigin="0,5198" coordsize="1094,9632" path="m0,14830l1094,14830,1094,5198,0,5198,0,14830e" filled="t" fillcolor="#EFEEE1" stroked="f">
                <v:path arrowok="t"/>
                <v:fill/>
              </v:shape>
            </v:group>
            <v:group style="position:absolute;left:902;top:1530;width:157;height:157" coordorigin="902,1530" coordsize="157,157">
              <v:shape style="position:absolute;left:902;top:1530;width:157;height:157" coordorigin="902,1530" coordsize="157,157" path="m993,1621l968,1621,968,1686,993,1686,993,1621e" filled="t" fillcolor="#FFFFFF" stroked="f">
                <v:path arrowok="t"/>
                <v:fill/>
              </v:shape>
              <v:shape style="position:absolute;left:902;top:1530;width:157;height:157" coordorigin="902,1530" coordsize="157,157" path="m1059,1595l902,1595,902,1621,1059,1621,1059,1608,980,1608,1059,1608,1059,1595e" filled="t" fillcolor="#FFFFFF" stroked="f">
                <v:path arrowok="t"/>
                <v:fill/>
              </v:shape>
              <v:shape style="position:absolute;left:902;top:1530;width:157;height:157" coordorigin="902,1530" coordsize="157,157" path="m1059,1608l980,1608,1059,1608e" filled="t" fillcolor="#FFFFFF" stroked="f">
                <v:path arrowok="t"/>
                <v:fill/>
              </v:shape>
              <v:shape style="position:absolute;left:902;top:1530;width:157;height:157" coordorigin="902,1530" coordsize="157,157" path="m993,1530l968,1530,968,1595,993,1595,993,1530e" filled="t" fillcolor="#FFFFFF" stroked="f">
                <v:path arrowok="t"/>
                <v:fill/>
              </v:shape>
            </v:group>
            <v:group style="position:absolute;left:867;top:1495;width:227;height:227" coordorigin="867,1495" coordsize="227,227">
              <v:shape style="position:absolute;left:867;top:1495;width:227;height:227" coordorigin="867,1495" coordsize="227,227" path="m867,1721l1094,1721,1094,1495,867,1495,867,1721e" filled="t" fillcolor="#0095AC" stroked="f">
                <v:path arrowok="t"/>
                <v:fill/>
              </v:shape>
            </v:group>
            <v:group style="position:absolute;left:902;top:1530;width:157;height:157" coordorigin="902,1530" coordsize="157,157">
              <v:shape style="position:absolute;left:902;top:1530;width:157;height:157" coordorigin="902,1530" coordsize="157,157" path="m993,1621l968,1621,968,1686,993,1686,993,1621e" filled="t" fillcolor="#FFFFFF" stroked="f">
                <v:path arrowok="t"/>
                <v:fill/>
              </v:shape>
              <v:shape style="position:absolute;left:902;top:1530;width:157;height:157" coordorigin="902,1530" coordsize="157,157" path="m1059,1595l902,1595,902,1621,1059,1621,1059,1608,980,1608,1059,1608,1059,1595e" filled="t" fillcolor="#FFFFFF" stroked="f">
                <v:path arrowok="t"/>
                <v:fill/>
              </v:shape>
              <v:shape style="position:absolute;left:902;top:1530;width:157;height:157" coordorigin="902,1530" coordsize="157,157" path="m1059,1608l980,1608,1059,1608e" filled="t" fillcolor="#FFFFFF" stroked="f">
                <v:path arrowok="t"/>
                <v:fill/>
              </v:shape>
              <v:shape style="position:absolute;left:902;top:1530;width:157;height:157" coordorigin="902,1530" coordsize="157,157" path="m993,1530l968,1530,968,1595,993,1595,993,1530e" filled="t" fillcolor="#FFFFFF" stroked="f">
                <v:path arrowok="t"/>
                <v:fill/>
              </v:shape>
            </v:group>
            <v:group style="position:absolute;left:595;top:6630;width:510;height:227" coordorigin="595,6630" coordsize="510,227">
              <v:shape style="position:absolute;left:595;top:6630;width:510;height:227" coordorigin="595,6630" coordsize="510,227" path="m595,6857l1105,6857,1105,6630,595,6630,595,6857e" filled="t" fillcolor="#FFFFFF" stroked="f">
                <v:path arrowok="t"/>
                <v:fill/>
              </v:shape>
            </v:group>
            <v:group style="position:absolute;left:595;top:8983;width:510;height:227" coordorigin="595,8983" coordsize="510,227">
              <v:shape style="position:absolute;left:595;top:8983;width:510;height:227" coordorigin="595,8983" coordsize="510,227" path="m595,9210l1105,9210,1105,8983,595,8983,595,9210e" filled="t" fillcolor="#FFFFFF" stroked="f">
                <v:path arrowok="t"/>
                <v:fill/>
              </v:shape>
            </v:group>
            <v:group style="position:absolute;left:595;top:11141;width:510;height:227" coordorigin="595,11141" coordsize="510,227">
              <v:shape style="position:absolute;left:595;top:11141;width:510;height:227" coordorigin="595,11141" coordsize="510,227" path="m595,11368l1105,11368,1105,11141,595,11141,595,11368e" filled="t" fillcolor="#FFFFFF" stroked="f">
                <v:path arrowok="t"/>
                <v:fill/>
              </v:shape>
            </v:group>
            <v:group style="position:absolute;left:595;top:13174;width:510;height:227" coordorigin="595,13174" coordsize="510,227">
              <v:shape style="position:absolute;left:595;top:13174;width:510;height:227" coordorigin="595,13174" coordsize="510,227" path="m595,13401l1105,13401,1105,13174,595,13174,595,13401e" filled="t" fillcolor="#FFFFFF" stroked="f">
                <v:path arrowok="t"/>
                <v:fill/>
              </v:shape>
            </v:group>
            <w10:wrap type="none"/>
          </v:group>
        </w:pic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230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60" w:after="0" w:line="240" w:lineRule="auto"/>
        <w:ind w:right="-20"/>
        <w:jc w:val="left"/>
        <w:rPr>
          <w:rFonts w:ascii="PoloMatheAustria1Halbfett" w:hAnsi="PoloMatheAustria1Halbfett" w:cs="PoloMatheAustria1Halbfett" w:eastAsia="PoloMatheAustria1Halbfett"/>
          <w:sz w:val="20"/>
          <w:szCs w:val="20"/>
        </w:rPr>
      </w:pPr>
      <w:rPr/>
      <w:r>
        <w:rPr/>
        <w:br w:type="column"/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Seiten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aus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Das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ist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Mathematik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4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(Verlag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öbv,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ISBN: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978-3-209-07328-0)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40" w:right="1400"/>
          <w:cols w:num="2" w:equalWidth="0">
            <w:col w:w="1615" w:space="687"/>
            <w:col w:w="7018"/>
          </w:cols>
        </w:sectPr>
      </w:pPr>
      <w:rPr/>
    </w:p>
    <w:p>
      <w:pPr>
        <w:spacing w:before="27" w:after="0" w:line="506" w:lineRule="exact"/>
        <w:ind w:left="687" w:right="-20"/>
        <w:jc w:val="left"/>
        <w:tabs>
          <w:tab w:pos="9120" w:val="left"/>
        </w:tabs>
        <w:rPr>
          <w:rFonts w:ascii="Arial" w:hAnsi="Arial" w:cs="Arial" w:eastAsia="Arial"/>
          <w:sz w:val="44"/>
          <w:szCs w:val="44"/>
        </w:rPr>
      </w:pPr>
      <w:rPr/>
      <w:r>
        <w:rPr/>
        <w:pict>
          <v:group style="position:absolute;margin-left:485.550812pt;margin-top:-7.187232pt;width:51.850979pt;height:39.093974pt;mso-position-horizontal-relative:page;mso-position-vertical-relative:paragraph;z-index:-3517" coordorigin="9711,-144" coordsize="1037,782">
            <v:shape style="position:absolute;left:9711;top:-144;width:1037;height:782" coordorigin="9711,-144" coordsize="1037,782" path="m9711,638l10748,638,10748,-144,9711,-144,9711,638e" filled="t" fillcolor="#0095AC" stroked="f">
              <v:path arrowok="t"/>
              <v:fill/>
            </v:shape>
          </v:group>
          <w10:wrap type="none"/>
        </w:pic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4"/>
          <w:b/>
          <w:bCs/>
          <w:position w:val="-1"/>
        </w:rPr>
        <w:t>ERWEITERUN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b/>
          <w:bCs/>
          <w:position w:val="-1"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18"/>
          <w:w w:val="84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4"/>
          <w:b/>
          <w:bCs/>
          <w:position w:val="-1"/>
        </w:rPr>
        <w:t>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b/>
          <w:bCs/>
          <w:position w:val="-1"/>
        </w:rPr>
        <w:t>D</w:t>
      </w:r>
      <w:r>
        <w:rPr>
          <w:rFonts w:ascii="Arial" w:hAnsi="Arial" w:cs="Arial" w:eastAsia="Arial"/>
          <w:sz w:val="18"/>
          <w:szCs w:val="18"/>
          <w:color w:val="0095AC"/>
          <w:spacing w:val="30"/>
          <w:w w:val="84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4"/>
          <w:b/>
          <w:bCs/>
          <w:position w:val="-1"/>
        </w:rPr>
        <w:t>VERTIEFUN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b/>
          <w:bCs/>
          <w:position w:val="-1"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0"/>
          <w:w w:val="84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Bew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i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4"/>
          <w:position w:val="-1"/>
        </w:rPr>
        <w:t>s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position w:val="-1"/>
        </w:rPr>
        <w:t>n</w:t>
      </w:r>
      <w:r>
        <w:rPr>
          <w:rFonts w:ascii="Arial" w:hAnsi="Arial" w:cs="Arial" w:eastAsia="Arial"/>
          <w:sz w:val="18"/>
          <w:szCs w:val="18"/>
          <w:color w:val="0095AC"/>
          <w:spacing w:val="-7"/>
          <w:w w:val="84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i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position w:val="-1"/>
        </w:rPr>
        <w:t>n</w:t>
      </w:r>
      <w:r>
        <w:rPr>
          <w:rFonts w:ascii="Arial" w:hAnsi="Arial" w:cs="Arial" w:eastAsia="Arial"/>
          <w:sz w:val="18"/>
          <w:szCs w:val="18"/>
          <w:color w:val="0095AC"/>
          <w:spacing w:val="10"/>
          <w:w w:val="84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de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position w:val="-1"/>
        </w:rPr>
        <w:t>r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4"/>
          <w:position w:val="-1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ome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4"/>
          <w:position w:val="-1"/>
        </w:rPr>
        <w:t>t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ri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position w:val="-1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-36"/>
          <w:w w:val="84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position w:val="-1"/>
        </w:rPr>
      </w:r>
      <w:r>
        <w:rPr>
          <w:rFonts w:ascii="Arial" w:hAnsi="Arial" w:cs="Arial" w:eastAsia="Arial"/>
          <w:sz w:val="44"/>
          <w:szCs w:val="44"/>
          <w:color w:val="FFFFFF"/>
          <w:spacing w:val="18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44"/>
          <w:szCs w:val="44"/>
          <w:color w:val="FFFFFF"/>
          <w:spacing w:val="0"/>
          <w:w w:val="100"/>
          <w:position w:val="-1"/>
        </w:rPr>
        <w:t>1</w:t>
      </w:r>
      <w:r>
        <w:rPr>
          <w:rFonts w:ascii="Arial" w:hAnsi="Arial" w:cs="Arial" w:eastAsia="Arial"/>
          <w:sz w:val="44"/>
          <w:szCs w:val="44"/>
          <w:color w:val="000000"/>
          <w:spacing w:val="0"/>
          <w:w w:val="100"/>
          <w:position w:val="0"/>
        </w:rPr>
      </w:r>
    </w:p>
    <w:p>
      <w:pPr>
        <w:spacing w:before="5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Sz w:w="10760" w:h="14840"/>
          <w:pgMar w:top="140" w:bottom="280" w:left="860" w:right="120"/>
        </w:sectPr>
      </w:pPr>
      <w:rPr/>
    </w:p>
    <w:p>
      <w:pPr>
        <w:spacing w:before="33" w:after="0" w:line="240" w:lineRule="auto"/>
        <w:ind w:left="122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3"/>
          <w:w w:val="110"/>
          <w:b/>
          <w:bCs/>
        </w:rPr>
        <w:t>9</w:t>
      </w:r>
      <w:r>
        <w:rPr>
          <w:rFonts w:ascii="Arial" w:hAnsi="Arial" w:cs="Arial" w:eastAsia="Arial"/>
          <w:sz w:val="18"/>
          <w:szCs w:val="18"/>
          <w:color w:val="0095AC"/>
          <w:spacing w:val="5"/>
          <w:w w:val="110"/>
          <w:b/>
          <w:bCs/>
        </w:rPr>
        <w:t>6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4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41" w:after="0" w:line="280" w:lineRule="exact"/>
        <w:ind w:right="-20"/>
        <w:jc w:val="left"/>
        <w:tabs>
          <w:tab w:pos="4280" w:val="left"/>
          <w:tab w:pos="6060" w:val="left"/>
          <w:tab w:pos="784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6"/>
        </w:rPr>
        <w:t>Beweise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6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6"/>
        </w:rPr>
        <w:t>Hilfe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6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4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6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4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4"/>
          <w:position w:val="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6"/>
        </w:rPr>
        <w:t>echts,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24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6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6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6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6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65"/>
          <w:position w:val="2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-29"/>
          <w:w w:val="65"/>
          <w:position w:val="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65"/>
          <w:position w:val="5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5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65"/>
          <w:position w:val="-3"/>
        </w:rPr>
        <w:t>E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64" w:lineRule="exact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1.0788pt;margin-top:-14.945038pt;width:25.512pt;height:11.339pt;mso-position-horizontal-relative:page;mso-position-vertical-relative:paragraph;z-index:-3523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161" w:right="-56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3"/>
                      <w:w w:val="110"/>
                      <w:b/>
                      <w:bCs/>
                    </w:rPr>
                    <w:t>9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5"/>
                      <w:w w:val="110"/>
                      <w:b/>
                      <w:bCs/>
                    </w:rPr>
                    <w:t>6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4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v:group style="position:absolute;margin-left:296.949799pt;margin-top:-6.037081pt;width:170.678pt;height:99.70799pt;mso-position-horizontal-relative:page;mso-position-vertical-relative:paragraph;z-index:-3512" coordorigin="5939,-121" coordsize="3414,1994">
            <v:group style="position:absolute;left:5945;top:-60;width:3402;height:1928" coordorigin="5945,-60" coordsize="3402,1928">
              <v:shape style="position:absolute;left:5945;top:-60;width:3402;height:1928" coordorigin="5945,-60" coordsize="3402,1928" path="m5945,-60l9347,-60,6795,1867,5945,-60xe" filled="f" stroked="t" strokeweight=".6pt" strokecolor="#231F20">
                <v:path arrowok="t"/>
              </v:shape>
            </v:group>
            <v:group style="position:absolute;left:7453;top:86;width:618;height:818" coordorigin="7453,86" coordsize="618,818">
              <v:shape style="position:absolute;left:7453;top:86;width:618;height:818" coordorigin="7453,86" coordsize="618,818" path="m8071,904l7453,86e" filled="f" stroked="t" strokeweight=".3pt" strokecolor="#F7941D">
                <v:path arrowok="t"/>
              </v:shape>
            </v:group>
            <v:group style="position:absolute;left:6370;top:276;width:1424;height:628" coordorigin="6370,276" coordsize="1424,628">
              <v:shape style="position:absolute;left:6370;top:276;width:1424;height:628" coordorigin="6370,276" coordsize="1424,628" path="m6370,904l7794,276e" filled="f" stroked="t" strokeweight=".3pt" strokecolor="#F7941D">
                <v:path arrowok="t"/>
              </v:shape>
            </v:group>
            <v:group style="position:absolute;left:7646;top:-60;width:2;height:964" coordorigin="7646,-60" coordsize="2,964">
              <v:shape style="position:absolute;left:7646;top:-60;width:2;height:964" coordorigin="7646,-60" coordsize="0,964" path="m7646,-60l7646,904e" filled="f" stroked="t" strokeweight=".3pt" strokecolor="#F7941D">
                <v:path arrowok="t"/>
              </v:shape>
            </v:group>
            <v:group style="position:absolute;left:7661;top:156;width:77;height:172" coordorigin="7661,156" coordsize="77,172">
              <v:shape style="position:absolute;left:7661;top:156;width:77;height:172" coordorigin="7661,156" coordsize="77,172" path="m7738,156l7689,196,7663,251,7661,270,7662,293,7666,312,7672,329e" filled="f" stroked="t" strokeweight=".3pt" strokecolor="#F7941D">
                <v:path arrowok="t"/>
              </v:shape>
            </v:group>
            <v:group style="position:absolute;left:7698;top:231;width:28;height:28" coordorigin="7698,231" coordsize="28,28">
              <v:shape style="position:absolute;left:7698;top:231;width:28;height:28" coordorigin="7698,231" coordsize="28,28" path="m7720,231l7704,231,7698,237,7698,253,7704,259,7720,259,7726,253,7726,237,7720,231e" filled="t" fillcolor="#F7941D" stroked="f">
                <v:path arrowok="t"/>
                <v:fill/>
              </v:shape>
            </v:group>
            <v:group style="position:absolute;left:7338;top:171;width:191;height:56" coordorigin="7338,171" coordsize="191,56">
              <v:shape style="position:absolute;left:7338;top:171;width:191;height:56" coordorigin="7338,171" coordsize="191,56" path="m7338,171l7400,218,7456,227,7475,225,7494,221,7512,214,7529,204e" filled="f" stroked="t" strokeweight=".3pt" strokecolor="#F7941D">
                <v:path arrowok="t"/>
              </v:shape>
            </v:group>
            <v:group style="position:absolute;left:7424;top:165;width:28;height:28" coordorigin="7424,165" coordsize="28,28">
              <v:shape style="position:absolute;left:7424;top:165;width:28;height:28" coordorigin="7424,165" coordsize="28,28" path="m7446,165l7430,165,7424,171,7424,187,7430,193,7446,193,7452,187,7452,171,7446,165e" filled="t" fillcolor="#F7941D" stroked="f">
                <v:path arrowok="t"/>
                <v:fill/>
              </v:shape>
            </v:group>
            <v:group style="position:absolute;left:7659;top:765;width:126;height:141" coordorigin="7659,765" coordsize="126,141">
              <v:shape style="position:absolute;left:7659;top:765;width:126;height:141" coordorigin="7659,765" coordsize="126,141" path="m7785,906l7772,845,7732,796,7678,768,7659,765e" filled="f" stroked="t" strokeweight=".3pt" strokecolor="#F7941D">
                <v:path arrowok="t"/>
              </v:shape>
            </v:group>
            <v:group style="position:absolute;left:7696;top:825;width:28;height:28" coordorigin="7696,825" coordsize="28,28">
              <v:shape style="position:absolute;left:7696;top:825;width:28;height:28" coordorigin="7696,825" coordsize="28,28" path="m7718,825l7702,825,7696,831,7696,847,7702,853,7718,853,7724,847,7724,831,7718,825e" filled="t" fillcolor="#F7941D" stroked="f">
                <v:path arrowok="t"/>
                <v:fill/>
              </v:shape>
            </v:group>
            <v:group style="position:absolute;left:6656;top:-118;width:57;height:109" coordorigin="6656,-118" coordsize="57,109">
              <v:shape style="position:absolute;left:6656;top:-118;width:57;height:109" coordorigin="6656,-118" coordsize="57,109" path="m6656,-9l6713,-118e" filled="f" stroked="t" strokeweight=".3pt" strokecolor="#0091AC">
                <v:path arrowok="t"/>
              </v:shape>
            </v:group>
            <v:group style="position:absolute;left:6692;top:-116;width:57;height:109" coordorigin="6692,-116" coordsize="57,109">
              <v:shape style="position:absolute;left:6692;top:-116;width:57;height:109" coordorigin="6692,-116" coordsize="57,109" path="m6692,-8l6749,-116e" filled="f" stroked="t" strokeweight=".3pt" strokecolor="#0091AC">
                <v:path arrowok="t"/>
              </v:shape>
            </v:group>
            <v:group style="position:absolute;left:7561;top:1224;width:2;height:121" coordorigin="7561,1224" coordsize="2,121">
              <v:shape style="position:absolute;left:7561;top:1224;width:2;height:121" coordorigin="7561,1224" coordsize="0,121" path="m7561,1224l7561,1345e" filled="f" stroked="t" strokeweight="1.086pt" strokecolor="#0091AC">
                <v:path arrowok="t"/>
              </v:shape>
            </v:group>
            <v:group style="position:absolute;left:7590;top:1204;width:2;height:121" coordorigin="7590,1204" coordsize="2,121">
              <v:shape style="position:absolute;left:7590;top:1204;width:2;height:121" coordorigin="7590,1204" coordsize="0,121" path="m7590,1204l7590,1324e" filled="f" stroked="t" strokeweight="1.086pt" strokecolor="#0091AC">
                <v:path arrowok="t"/>
              </v:shape>
            </v:group>
            <v:group style="position:absolute;left:6449;top:1220;width:123;height:8" coordorigin="6449,1220" coordsize="123,8">
              <v:shape style="position:absolute;left:6449;top:1220;width:123;height:8" coordorigin="6449,1220" coordsize="123,8" path="m6449,1220l6572,1228e" filled="f" stroked="t" strokeweight=".3pt" strokecolor="#0091AC">
                <v:path arrowok="t"/>
              </v:shape>
            </v:group>
            <v:group style="position:absolute;left:6463;top:1253;width:123;height:8" coordorigin="6463,1253" coordsize="123,8">
              <v:shape style="position:absolute;left:6463;top:1253;width:123;height:8" coordorigin="6463,1253" coordsize="123,8" path="m6463,1253l6585,1261e" filled="f" stroked="t" strokeweight=".3pt" strokecolor="#0091AC">
                <v:path arrowok="t"/>
              </v:shape>
            </v:group>
            <v:group style="position:absolute;left:6370;top:-60;width:1701;height:964" coordorigin="6370,-60" coordsize="1701,964">
              <v:shape style="position:absolute;left:6370;top:-60;width:1701;height:964" coordorigin="6370,-60" coordsize="1701,964" path="m7646,-60l8071,904,6370,904,7646,-60xe" filled="f" stroked="t" strokeweight="1.2pt" strokecolor="#231F20">
                <v:path arrowok="t"/>
              </v:shape>
            </v:group>
            <v:group style="position:absolute;left:7141;top:845;width:57;height:109" coordorigin="7141,845" coordsize="57,109">
              <v:shape style="position:absolute;left:7141;top:845;width:57;height:109" coordorigin="7141,845" coordsize="57,109" path="m7141,953l7198,845e" filled="f" stroked="t" strokeweight=".3pt" strokecolor="#0091AC">
                <v:path arrowok="t"/>
              </v:shape>
            </v:group>
            <v:group style="position:absolute;left:7177;top:846;width:57;height:109" coordorigin="7177,846" coordsize="57,109">
              <v:shape style="position:absolute;left:7177;top:846;width:57;height:109" coordorigin="7177,846" coordsize="57,109" path="m7177,955l7234,846e" filled="f" stroked="t" strokeweight=".3pt" strokecolor="#0091AC">
                <v:path arrowok="t"/>
              </v:shape>
            </v:group>
            <v:group style="position:absolute;left:6949;top:405;width:2;height:121" coordorigin="6949,405" coordsize="2,121">
              <v:shape style="position:absolute;left:6949;top:405;width:2;height:121" coordorigin="6949,405" coordsize="0,121" path="m6949,405l6949,526e" filled="f" stroked="t" strokeweight="1.086pt" strokecolor="#0091AC">
                <v:path arrowok="t"/>
              </v:shape>
            </v:group>
            <v:group style="position:absolute;left:6978;top:384;width:2;height:121" coordorigin="6978,384" coordsize="2,121">
              <v:shape style="position:absolute;left:6978;top:384;width:2;height:121" coordorigin="6978,384" coordsize="0,121" path="m6978,384l6978,505e" filled="f" stroked="t" strokeweight="1.086pt" strokecolor="#0091AC">
                <v:path arrowok="t"/>
              </v:shape>
            </v:group>
            <v:group style="position:absolute;left:7782;top:394;width:123;height:8" coordorigin="7782,394" coordsize="123,8">
              <v:shape style="position:absolute;left:7782;top:394;width:123;height:8" coordorigin="7782,394" coordsize="123,8" path="m7782,394l7905,402e" filled="f" stroked="t" strokeweight=".3pt" strokecolor="#0091AC">
                <v:path arrowok="t"/>
              </v:shape>
            </v:group>
            <v:group style="position:absolute;left:7796;top:427;width:123;height:8" coordorigin="7796,427" coordsize="123,8">
              <v:shape style="position:absolute;left:7796;top:427;width:123;height:8" coordorigin="7796,427" coordsize="123,8" path="m7796,427l7918,436e" filled="f" stroked="t" strokeweight=".3pt" strokecolor="#0091AC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1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  <w:position w:val="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1"/>
        </w:rPr>
        <w:t>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b/>
          <w:bCs/>
          <w:position w:val="1"/>
        </w:rPr>
        <w:t>Höhenlinien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2"/>
          <w:b/>
          <w:bCs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1"/>
        </w:rPr>
        <w:t>einander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1"/>
        </w:rPr>
        <w:t>jedem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1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1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19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1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3" w:after="0" w:line="203" w:lineRule="exact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1"/>
        </w:rPr>
        <w:t>einem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21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1"/>
        </w:rPr>
        <w:t>gemeinsamen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1"/>
        </w:rPr>
        <w:t>Punkt,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21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1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43" w:lineRule="exact"/>
        <w:ind w:right="-20"/>
        <w:jc w:val="left"/>
        <w:tabs>
          <w:tab w:pos="598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b/>
          <w:bCs/>
          <w:position w:val="-1"/>
        </w:rPr>
        <w:t>Höhenschnittpunkt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  <w:position w:val="-1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1"/>
        </w:rPr>
        <w:t>schneiden!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</w:r>
      <w:r>
        <w:rPr>
          <w:rFonts w:ascii="Arial" w:hAnsi="Arial" w:cs="Arial" w:eastAsia="Arial"/>
          <w:sz w:val="18"/>
          <w:szCs w:val="18"/>
          <w:color w:val="F7941D"/>
          <w:spacing w:val="0"/>
          <w:w w:val="74"/>
          <w:position w:val="5"/>
        </w:rPr>
        <w:t>H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  <w:cols w:num="2" w:equalWidth="0">
            <w:col w:w="461" w:space="226"/>
            <w:col w:w="9093"/>
          </w:cols>
        </w:sectPr>
      </w:pPr>
      <w:rPr/>
    </w:p>
    <w:p>
      <w:pPr>
        <w:spacing w:before="7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37" w:after="0" w:line="225" w:lineRule="exact"/>
        <w:ind w:left="5381" w:right="-20"/>
        <w:jc w:val="left"/>
        <w:tabs>
          <w:tab w:pos="724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1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-1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7" w:after="0" w:line="203" w:lineRule="exact"/>
        <w:ind w:left="5862" w:right="3726"/>
        <w:jc w:val="center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1"/>
          <w:position w:val="-1"/>
        </w:rPr>
        <w:t>D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</w:sectPr>
      </w:pPr>
      <w:rPr/>
    </w:p>
    <w:p>
      <w:pPr>
        <w:spacing w:before="39" w:after="0" w:line="240" w:lineRule="auto"/>
        <w:ind w:left="119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965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40" w:after="0" w:line="255" w:lineRule="auto"/>
        <w:ind w:right="28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Beweise,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Schwerlinien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eines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beliebigen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eiecks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einander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einem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gemeinsamen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schneiden!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Gehe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31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3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Schritten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0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Figu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3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echts):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9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8"/>
          <w:w w:val="10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Zeige: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7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18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1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Schwerlinie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2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3"/>
        </w:rPr>
        <w:t>s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83"/>
          <w:position w:val="-6"/>
        </w:rPr>
        <w:t>C</w:t>
      </w:r>
      <w:r>
        <w:rPr>
          <w:rFonts w:ascii="Arial" w:hAnsi="Arial" w:cs="Arial" w:eastAsia="Arial"/>
          <w:sz w:val="11"/>
          <w:szCs w:val="11"/>
          <w:color w:val="231F20"/>
          <w:spacing w:val="25"/>
          <w:w w:val="83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liegt,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dann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sind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40" w:lineRule="exact"/>
        <w:ind w:left="255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4"/>
        </w:rPr>
        <w:t>Flächeninhalte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4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2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4"/>
        </w:rPr>
        <w:t>gefärbten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3"/>
          <w:w w:val="12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4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4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4"/>
        </w:rPr>
        <w:t>eiecke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4"/>
        </w:rPr>
        <w:t>gleich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2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(</w:t>
      </w:r>
      <w:r>
        <w:rPr>
          <w:rFonts w:ascii="Arial" w:hAnsi="Arial" w:cs="Arial" w:eastAsia="Arial"/>
          <w:sz w:val="18"/>
          <w:szCs w:val="18"/>
          <w:color w:val="231F20"/>
          <w:spacing w:val="-12"/>
          <w:w w:val="100"/>
          <w:position w:val="4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2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29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108"/>
          <w:position w:val="4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-1"/>
          <w:w w:val="106"/>
          <w:position w:val="-2"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4"/>
          <w:position w:val="4"/>
        </w:rPr>
        <w:t>)!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43" w:after="0" w:line="285" w:lineRule="auto"/>
        <w:ind w:left="255" w:right="227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  <w:b/>
          <w:bCs/>
        </w:rPr>
        <w:t>Hinweis: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2"/>
          <w:w w:val="121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1"/>
          <w:w w:val="121"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</w:rPr>
        <w:t>arum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</w:rPr>
        <w:t>sind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6"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6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6"/>
        </w:rPr>
        <w:t>eiecke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16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</w:rPr>
        <w:t>M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C</w:t>
      </w:r>
      <w:r>
        <w:rPr>
          <w:rFonts w:ascii="Arial" w:hAnsi="Arial" w:cs="Arial" w:eastAsia="Arial"/>
          <w:sz w:val="16"/>
          <w:szCs w:val="16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4"/>
        </w:rPr>
        <w:t>und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6"/>
          <w:w w:val="124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3"/>
          <w:w w:val="100"/>
        </w:rPr>
        <w:t>M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C</w:t>
      </w:r>
      <w:r>
        <w:rPr>
          <w:rFonts w:ascii="Arial" w:hAnsi="Arial" w:cs="Arial" w:eastAsia="Arial"/>
          <w:sz w:val="16"/>
          <w:szCs w:val="16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9"/>
        </w:rPr>
        <w:t>ﬂ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ächengleich?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6"/>
          <w:w w:val="120"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ieso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7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folgt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3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daraus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1"/>
          <w:w w:val="12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-10"/>
          <w:w w:val="100"/>
        </w:rPr>
        <w:t>A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5"/>
        </w:rPr>
        <w:t>1</w:t>
      </w:r>
      <w:r>
        <w:rPr>
          <w:rFonts w:ascii="Arial" w:hAnsi="Arial" w:cs="Arial" w:eastAsia="Arial"/>
          <w:sz w:val="10"/>
          <w:szCs w:val="10"/>
          <w:color w:val="231F20"/>
          <w:spacing w:val="28"/>
          <w:w w:val="100"/>
          <w:position w:val="-5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0"/>
        </w:rPr>
        <w:t>=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6"/>
          <w:w w:val="108"/>
          <w:position w:val="0"/>
        </w:rPr>
        <w:t>A</w:t>
      </w:r>
      <w:r>
        <w:rPr>
          <w:rFonts w:ascii="Arial" w:hAnsi="Arial" w:cs="Arial" w:eastAsia="Arial"/>
          <w:sz w:val="10"/>
          <w:szCs w:val="10"/>
          <w:color w:val="231F20"/>
          <w:spacing w:val="-3"/>
          <w:w w:val="104"/>
          <w:position w:val="-5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6"/>
          <w:position w:val="0"/>
        </w:rPr>
        <w:t>?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38" w:after="0" w:line="240" w:lineRule="auto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2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Zeige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auch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Umkehrung: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2"/>
          <w:w w:val="100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100"/>
          <w:position w:val="0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gilt,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0"/>
        </w:rPr>
        <w:t>dann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3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0"/>
        </w:rPr>
        <w:t>muss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23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  <w:position w:val="0"/>
        </w:rPr>
        <w:t>P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40" w:lineRule="exact"/>
        <w:ind w:left="255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4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1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4"/>
        </w:rPr>
        <w:t>Schwerlinie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21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3"/>
          <w:position w:val="4"/>
        </w:rPr>
        <w:t>s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83"/>
          <w:position w:val="-2"/>
        </w:rPr>
        <w:t>C</w:t>
      </w:r>
      <w:r>
        <w:rPr>
          <w:rFonts w:ascii="Arial" w:hAnsi="Arial" w:cs="Arial" w:eastAsia="Arial"/>
          <w:sz w:val="11"/>
          <w:szCs w:val="11"/>
          <w:color w:val="231F20"/>
          <w:spacing w:val="25"/>
          <w:w w:val="83"/>
          <w:position w:val="-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  <w:position w:val="4"/>
        </w:rPr>
        <w:t>liegen.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43" w:after="0" w:line="286" w:lineRule="auto"/>
        <w:ind w:left="255" w:right="-48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  <w:b/>
          <w:bCs/>
        </w:rPr>
        <w:t>Hinweis: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9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beiden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eiecke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1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haben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1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Seite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8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3"/>
          <w:w w:val="84"/>
        </w:rPr>
        <w:t>C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84"/>
        </w:rPr>
        <w:t>P</w:t>
      </w:r>
      <w:r>
        <w:rPr>
          <w:rFonts w:ascii="Arial" w:hAnsi="Arial" w:cs="Arial" w:eastAsia="Arial"/>
          <w:sz w:val="16"/>
          <w:szCs w:val="16"/>
          <w:color w:val="231F20"/>
          <w:spacing w:val="8"/>
          <w:w w:val="8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gemeinsam;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auf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Grund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der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Flächengleichheit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5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müssen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6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sie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auch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gleiche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3"/>
          <w:w w:val="12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zugehörige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Höhe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2"/>
          <w:w w:val="12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haben.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"/>
          <w:w w:val="12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Begründe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damit,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3"/>
          <w:w w:val="12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dass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2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dann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12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4"/>
          <w:w w:val="121"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</w:rPr>
        <w:t>erlängerung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3"/>
          <w:w w:val="100"/>
        </w:rPr>
        <w:t>CP</w:t>
      </w:r>
      <w:r>
        <w:rPr>
          <w:rFonts w:ascii="Arial" w:hAnsi="Arial" w:cs="Arial" w:eastAsia="Arial"/>
          <w:sz w:val="16"/>
          <w:szCs w:val="16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die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Seite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8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4"/>
          <w:w w:val="100"/>
        </w:rPr>
        <w:t>A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6"/>
          <w:szCs w:val="16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halbie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6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muss!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81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3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Benütze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Aufgaben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8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)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)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zeigen,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3" w:after="0" w:line="206" w:lineRule="exact"/>
        <w:ind w:left="255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Schwerlinien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einem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einander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7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einem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Punkt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7" w:after="0" w:line="240" w:lineRule="auto"/>
        <w:ind w:left="669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55"/>
        </w:rPr>
        <w:t>C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588" w:right="-20"/>
        <w:jc w:val="left"/>
        <w:tabs>
          <w:tab w:pos="92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0091AC"/>
          <w:w w:val="74"/>
        </w:rPr>
        <w:t>A</w:t>
      </w:r>
      <w:r>
        <w:rPr>
          <w:rFonts w:ascii="Arial" w:hAnsi="Arial" w:cs="Arial" w:eastAsia="Arial"/>
          <w:sz w:val="14"/>
          <w:szCs w:val="14"/>
          <w:color w:val="0091AC"/>
          <w:w w:val="48"/>
          <w:position w:val="-4"/>
        </w:rPr>
        <w:t>1</w:t>
      </w:r>
      <w:r>
        <w:rPr>
          <w:rFonts w:ascii="Arial" w:hAnsi="Arial" w:cs="Arial" w:eastAsia="Arial"/>
          <w:sz w:val="14"/>
          <w:szCs w:val="14"/>
          <w:color w:val="0091AC"/>
          <w:w w:val="100"/>
          <w:position w:val="-4"/>
        </w:rPr>
        <w:tab/>
      </w:r>
      <w:r>
        <w:rPr>
          <w:rFonts w:ascii="Arial" w:hAnsi="Arial" w:cs="Arial" w:eastAsia="Arial"/>
          <w:sz w:val="14"/>
          <w:szCs w:val="14"/>
          <w:color w:val="0091AC"/>
          <w:w w:val="100"/>
          <w:position w:val="-4"/>
        </w:rPr>
      </w:r>
      <w:r>
        <w:rPr>
          <w:rFonts w:ascii="Arial" w:hAnsi="Arial" w:cs="Arial" w:eastAsia="Arial"/>
          <w:sz w:val="18"/>
          <w:szCs w:val="18"/>
          <w:color w:val="0091AC"/>
          <w:w w:val="74"/>
          <w:position w:val="0"/>
        </w:rPr>
        <w:t>A</w:t>
      </w:r>
      <w:r>
        <w:rPr>
          <w:rFonts w:ascii="Arial" w:hAnsi="Arial" w:cs="Arial" w:eastAsia="Arial"/>
          <w:sz w:val="14"/>
          <w:szCs w:val="14"/>
          <w:color w:val="0091AC"/>
          <w:w w:val="71"/>
          <w:position w:val="-4"/>
        </w:rPr>
        <w:t>2</w:t>
      </w:r>
      <w:r>
        <w:rPr>
          <w:rFonts w:ascii="Arial" w:hAnsi="Arial" w:cs="Arial" w:eastAsia="Arial"/>
          <w:sz w:val="14"/>
          <w:szCs w:val="14"/>
          <w:color w:val="000000"/>
          <w:w w:val="100"/>
          <w:position w:val="0"/>
        </w:rPr>
      </w:r>
    </w:p>
    <w:p>
      <w:pPr>
        <w:spacing w:before="54" w:after="0" w:line="240" w:lineRule="auto"/>
        <w:ind w:left="736" w:right="2368"/>
        <w:jc w:val="center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F7941D"/>
          <w:spacing w:val="0"/>
          <w:w w:val="74"/>
        </w:rPr>
        <w:t>P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981" w:right="2080"/>
        <w:jc w:val="center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F7941D"/>
          <w:w w:val="78"/>
        </w:rPr>
        <w:t>s</w:t>
      </w:r>
      <w:r>
        <w:rPr>
          <w:rFonts w:ascii="Arial" w:hAnsi="Arial" w:cs="Arial" w:eastAsia="Arial"/>
          <w:sz w:val="14"/>
          <w:szCs w:val="14"/>
          <w:color w:val="F7941D"/>
          <w:w w:val="55"/>
          <w:position w:val="-4"/>
        </w:rPr>
        <w:t>C</w:t>
      </w:r>
      <w:r>
        <w:rPr>
          <w:rFonts w:ascii="Arial" w:hAnsi="Arial" w:cs="Arial" w:eastAsia="Arial"/>
          <w:sz w:val="14"/>
          <w:szCs w:val="14"/>
          <w:color w:val="000000"/>
          <w:w w:val="100"/>
          <w:position w:val="0"/>
        </w:rPr>
      </w:r>
    </w:p>
    <w:p>
      <w:pPr>
        <w:spacing w:before="1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-37" w:right="1094"/>
        <w:jc w:val="center"/>
        <w:tabs>
          <w:tab w:pos="960" w:val="left"/>
          <w:tab w:pos="200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372.624786pt;margin-top:-77.386292pt;width:94.742008pt;height:80.570019pt;mso-position-horizontal-relative:page;mso-position-vertical-relative:paragraph;z-index:-3516" coordorigin="7452,-1548" coordsize="1895,1611">
            <v:group style="position:absolute;left:8062;top:-1536;width:1274;height:1587" coordorigin="8062,-1536" coordsize="1274,1587">
              <v:shape style="position:absolute;left:8062;top:-1536;width:1274;height:1587" coordorigin="8062,-1536" coordsize="1274,1587" path="m8062,-1536l8203,-872,9335,52,8062,-1536e" filled="t" fillcolor="#B8DBE3" stroked="f">
                <v:path arrowok="t"/>
                <v:fill/>
              </v:shape>
            </v:group>
            <v:group style="position:absolute;left:7465;top:-1536;width:739;height:1587" coordorigin="7465,-1536" coordsize="739,1587">
              <v:shape style="position:absolute;left:7465;top:-1536;width:739;height:1587" coordorigin="7465,-1536" coordsize="739,1587" path="m8062,-1536l7465,52,8203,-872,8062,-1536e" filled="t" fillcolor="#D1E7EC" stroked="f">
                <v:path arrowok="t"/>
                <v:fill/>
              </v:shape>
            </v:group>
            <v:group style="position:absolute;left:7464;top:-871;width:1871;height:923" coordorigin="7464,-871" coordsize="1871,923">
              <v:shape style="position:absolute;left:7464;top:-871;width:1871;height:923" coordorigin="7464,-871" coordsize="1871,923" path="m7464,52l8203,-871,9335,52e" filled="f" stroked="t" strokeweight=".3pt" strokecolor="#231F20">
                <v:path arrowok="t"/>
              </v:shape>
            </v:group>
            <v:group style="position:absolute;left:8062;top:-1536;width:338;height:1587" coordorigin="8062,-1536" coordsize="338,1587">
              <v:shape style="position:absolute;left:8062;top:-1536;width:338;height:1587" coordorigin="8062,-1536" coordsize="338,1587" path="m8062,-1536l8400,52e" filled="f" stroked="t" strokeweight=".6pt" strokecolor="#F7941D">
                <v:path arrowok="t"/>
              </v:shape>
            </v:group>
            <v:group style="position:absolute;left:7464;top:-1536;width:1871;height:1587" coordorigin="7464,-1536" coordsize="1871,1587">
              <v:shape style="position:absolute;left:7464;top:-1536;width:1871;height:1587" coordorigin="7464,-1536" coordsize="1871,1587" path="m7464,52l9335,52,8062,-1536,7464,52e" filled="f" stroked="t" strokeweight="1.2pt" strokecolor="#231F20">
                <v:path arrowok="t"/>
              </v:shape>
            </v:group>
            <v:group style="position:absolute;left:8062;top:-1536;width:1274;height:1587" coordorigin="8062,-1536" coordsize="1274,1587">
              <v:shape style="position:absolute;left:8062;top:-1536;width:1274;height:1587" coordorigin="8062,-1536" coordsize="1274,1587" path="m8062,-1536l8203,-872,9335,52,8062,-1536e" filled="t" fillcolor="#B8DBE3" stroked="f">
                <v:path arrowok="t"/>
                <v:fill/>
              </v:shape>
            </v:group>
            <v:group style="position:absolute;left:7465;top:-1536;width:739;height:1587" coordorigin="7465,-1536" coordsize="739,1587">
              <v:shape style="position:absolute;left:7465;top:-1536;width:739;height:1587" coordorigin="7465,-1536" coordsize="739,1587" path="m8062,-1536l7465,52,8203,-872,8062,-1536e" filled="t" fillcolor="#D1E7EC" stroked="f">
                <v:path arrowok="t"/>
                <v:fill/>
              </v:shape>
            </v:group>
            <v:group style="position:absolute;left:7464;top:-871;width:1871;height:923" coordorigin="7464,-871" coordsize="1871,923">
              <v:shape style="position:absolute;left:7464;top:-871;width:1871;height:923" coordorigin="7464,-871" coordsize="1871,923" path="m7464,52l8203,-871,9335,52e" filled="f" stroked="t" strokeweight=".3pt" strokecolor="#231F20">
                <v:path arrowok="t"/>
              </v:shape>
            </v:group>
            <v:group style="position:absolute;left:8062;top:-1536;width:338;height:1587" coordorigin="8062,-1536" coordsize="338,1587">
              <v:shape style="position:absolute;left:8062;top:-1536;width:338;height:1587" coordorigin="8062,-1536" coordsize="338,1587" path="m8062,-1536l8400,52e" filled="f" stroked="t" strokeweight=".6pt" strokecolor="#F7941D">
                <v:path arrowok="t"/>
              </v:shape>
            </v:group>
            <v:group style="position:absolute;left:7464;top:-1536;width:1871;height:1587" coordorigin="7464,-1536" coordsize="1871,1587">
              <v:shape style="position:absolute;left:7464;top:-1536;width:1871;height:1587" coordorigin="7464,-1536" coordsize="1871,1587" path="m7464,52l9335,52,8062,-1536,7464,52e" filled="f" stroked="t" strokeweight="1.2pt" strokecolor="#231F2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F7941D"/>
          <w:spacing w:val="0"/>
          <w:w w:val="76"/>
          <w:position w:val="-4"/>
        </w:rPr>
        <w:t>M</w:t>
      </w:r>
      <w:r>
        <w:rPr>
          <w:rFonts w:ascii="Arial" w:hAnsi="Arial" w:cs="Arial" w:eastAsia="Arial"/>
          <w:sz w:val="18"/>
          <w:szCs w:val="18"/>
          <w:color w:val="F7941D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18"/>
          <w:szCs w:val="18"/>
          <w:color w:val="F7941D"/>
          <w:spacing w:val="0"/>
          <w:w w:val="100"/>
          <w:position w:val="-4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1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4" w:after="0" w:line="240" w:lineRule="auto"/>
        <w:ind w:left="669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372.624786pt;margin-top:12.45566pt;width:94.742002pt;height:80.570023pt;mso-position-horizontal-relative:page;mso-position-vertical-relative:paragraph;z-index:-3515" coordorigin="7452,249" coordsize="1895,1611">
            <v:group style="position:absolute;left:8062;top:261;width:1274;height:1587" coordorigin="8062,261" coordsize="1274,1587">
              <v:shape style="position:absolute;left:8062;top:261;width:1274;height:1587" coordorigin="8062,261" coordsize="1274,1587" path="m8062,261l8287,1318,8288,1319,9335,1849,8062,261e" filled="t" fillcolor="#C4E1E7" stroked="f">
                <v:path arrowok="t"/>
                <v:fill/>
              </v:shape>
            </v:group>
            <v:group style="position:absolute;left:7465;top:1319;width:1871;height:529" coordorigin="7465,1319" coordsize="1871,529">
              <v:shape style="position:absolute;left:7465;top:1319;width:1871;height:529" coordorigin="7465,1319" coordsize="1871,529" path="m8287,1319l7465,1849,9335,1849,8287,1319e" filled="t" fillcolor="#ABD5DF" stroked="f">
                <v:path arrowok="t"/>
                <v:fill/>
              </v:shape>
            </v:group>
            <v:group style="position:absolute;left:7465;top:261;width:823;height:1587" coordorigin="7465,261" coordsize="823,1587">
              <v:shape style="position:absolute;left:7465;top:261;width:823;height:1587" coordorigin="7465,261" coordsize="823,1587" path="m8062,261l7465,1849,8287,1319,8287,1318,8062,261e" filled="t" fillcolor="#DFEEF1" stroked="f">
                <v:path arrowok="t"/>
                <v:fill/>
              </v:shape>
            </v:group>
            <v:group style="position:absolute;left:8062;top:261;width:225;height:1057" coordorigin="8062,261" coordsize="225,1057">
              <v:shape style="position:absolute;left:8062;top:261;width:225;height:1057" coordorigin="8062,261" coordsize="225,1057" path="m8062,261l8287,1318e" filled="f" stroked="t" strokeweight=".6pt" strokecolor="#F7941D">
                <v:path arrowok="t"/>
              </v:shape>
            </v:group>
            <v:group style="position:absolute;left:7464;top:1319;width:823;height:529" coordorigin="7464,1319" coordsize="823,529">
              <v:shape style="position:absolute;left:7464;top:1319;width:823;height:529" coordorigin="7464,1319" coordsize="823,529" path="m8288,1319l7464,1849e" filled="f" stroked="t" strokeweight=".6pt" strokecolor="#F7941D">
                <v:path arrowok="t"/>
              </v:shape>
            </v:group>
            <v:group style="position:absolute;left:8287;top:1319;width:1048;height:529" coordorigin="8287,1319" coordsize="1048,529">
              <v:shape style="position:absolute;left:8287;top:1319;width:1048;height:529" coordorigin="8287,1319" coordsize="1048,529" path="m9335,1849l8287,1319e" filled="f" stroked="t" strokeweight=".3pt" strokecolor="#F7941D">
                <v:path arrowok="t"/>
                <v:stroke dashstyle="dash"/>
              </v:shape>
            </v:group>
            <v:group style="position:absolute;left:7464;top:261;width:1871;height:1587" coordorigin="7464,261" coordsize="1871,1587">
              <v:shape style="position:absolute;left:7464;top:261;width:1871;height:1587" coordorigin="7464,261" coordsize="1871,1587" path="m7464,1849l9335,1849,8062,261,7464,1849e" filled="f" stroked="t" strokeweight="1.2pt" strokecolor="#231F20">
                <v:path arrowok="t"/>
              </v:shape>
            </v:group>
            <v:group style="position:absolute;left:8062;top:261;width:1274;height:1587" coordorigin="8062,261" coordsize="1274,1587">
              <v:shape style="position:absolute;left:8062;top:261;width:1274;height:1587" coordorigin="8062,261" coordsize="1274,1587" path="m8062,261l8287,1318,8288,1319,9335,1849,8062,261e" filled="t" fillcolor="#C4E1E7" stroked="f">
                <v:path arrowok="t"/>
                <v:fill/>
              </v:shape>
            </v:group>
            <v:group style="position:absolute;left:7465;top:1319;width:1871;height:529" coordorigin="7465,1319" coordsize="1871,529">
              <v:shape style="position:absolute;left:7465;top:1319;width:1871;height:529" coordorigin="7465,1319" coordsize="1871,529" path="m8287,1319l7465,1849,9335,1849,8287,1319e" filled="t" fillcolor="#ABD5DF" stroked="f">
                <v:path arrowok="t"/>
                <v:fill/>
              </v:shape>
            </v:group>
            <v:group style="position:absolute;left:7465;top:261;width:823;height:1587" coordorigin="7465,261" coordsize="823,1587">
              <v:shape style="position:absolute;left:7465;top:261;width:823;height:1587" coordorigin="7465,261" coordsize="823,1587" path="m8062,261l7465,1849,8287,1319,8287,1318,8062,261e" filled="t" fillcolor="#DFEEF1" stroked="f">
                <v:path arrowok="t"/>
                <v:fill/>
              </v:shape>
            </v:group>
            <v:group style="position:absolute;left:8062;top:261;width:225;height:1057" coordorigin="8062,261" coordsize="225,1057">
              <v:shape style="position:absolute;left:8062;top:261;width:225;height:1057" coordorigin="8062,261" coordsize="225,1057" path="m8062,261l8287,1318e" filled="f" stroked="t" strokeweight=".6pt" strokecolor="#F7941D">
                <v:path arrowok="t"/>
              </v:shape>
            </v:group>
            <v:group style="position:absolute;left:7464;top:1319;width:823;height:529" coordorigin="7464,1319" coordsize="823,529">
              <v:shape style="position:absolute;left:7464;top:1319;width:823;height:529" coordorigin="7464,1319" coordsize="823,529" path="m8288,1319l7464,1849e" filled="f" stroked="t" strokeweight=".6pt" strokecolor="#F7941D">
                <v:path arrowok="t"/>
              </v:shape>
            </v:group>
            <v:group style="position:absolute;left:8287;top:1319;width:1048;height:529" coordorigin="8287,1319" coordsize="1048,529">
              <v:shape style="position:absolute;left:8287;top:1319;width:1048;height:529" coordorigin="8287,1319" coordsize="1048,529" path="m9335,1849l8287,1319e" filled="f" stroked="t" strokeweight=".3pt" strokecolor="#F7941D">
                <v:path arrowok="t"/>
                <v:stroke dashstyle="dash"/>
              </v:shape>
            </v:group>
            <v:group style="position:absolute;left:7464;top:261;width:1871;height:1587" coordorigin="7464,261" coordsize="1871,1587">
              <v:shape style="position:absolute;left:7464;top:261;width:1871;height:1587" coordorigin="7464,261" coordsize="1871,1587" path="m7464,1849l9335,1849,8062,261,7464,1849e" filled="f" stroked="t" strokeweight="1.2pt" strokecolor="#231F2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55"/>
        </w:rPr>
        <w:t>C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188" w:lineRule="exact"/>
        <w:ind w:left="843" w:right="2218"/>
        <w:jc w:val="center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F7941D"/>
          <w:w w:val="78"/>
          <w:position w:val="-2"/>
        </w:rPr>
        <w:t>s</w:t>
      </w:r>
      <w:r>
        <w:rPr>
          <w:rFonts w:ascii="Arial" w:hAnsi="Arial" w:cs="Arial" w:eastAsia="Arial"/>
          <w:sz w:val="14"/>
          <w:szCs w:val="14"/>
          <w:color w:val="F7941D"/>
          <w:w w:val="55"/>
          <w:position w:val="-6"/>
        </w:rPr>
        <w:t>C</w:t>
      </w:r>
      <w:r>
        <w:rPr>
          <w:rFonts w:ascii="Arial" w:hAnsi="Arial" w:cs="Arial" w:eastAsia="Arial"/>
          <w:sz w:val="14"/>
          <w:szCs w:val="14"/>
          <w:color w:val="000000"/>
          <w:w w:val="100"/>
          <w:position w:val="0"/>
        </w:rPr>
      </w:r>
    </w:p>
    <w:p>
      <w:pPr>
        <w:spacing w:before="0" w:after="0" w:line="148" w:lineRule="exact"/>
        <w:ind w:left="243" w:right="1761"/>
        <w:jc w:val="center"/>
        <w:tabs>
          <w:tab w:pos="134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85"/>
          <w:position w:val="-2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5"/>
          <w:position w:val="2"/>
        </w:rPr>
        <w:t>a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42" w:lineRule="exact"/>
        <w:ind w:left="549" w:right="1976"/>
        <w:jc w:val="center"/>
        <w:tabs>
          <w:tab w:pos="104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0091AC"/>
          <w:w w:val="74"/>
          <w:position w:val="7"/>
        </w:rPr>
        <w:t>A</w:t>
      </w:r>
      <w:r>
        <w:rPr>
          <w:rFonts w:ascii="Arial" w:hAnsi="Arial" w:cs="Arial" w:eastAsia="Arial"/>
          <w:sz w:val="14"/>
          <w:szCs w:val="14"/>
          <w:color w:val="0091AC"/>
          <w:w w:val="48"/>
          <w:position w:val="3"/>
        </w:rPr>
        <w:t>1</w:t>
      </w:r>
      <w:r>
        <w:rPr>
          <w:rFonts w:ascii="Arial" w:hAnsi="Arial" w:cs="Arial" w:eastAsia="Arial"/>
          <w:sz w:val="14"/>
          <w:szCs w:val="14"/>
          <w:color w:val="0091AC"/>
          <w:w w:val="100"/>
          <w:position w:val="3"/>
        </w:rPr>
        <w:tab/>
      </w:r>
      <w:r>
        <w:rPr>
          <w:rFonts w:ascii="Arial" w:hAnsi="Arial" w:cs="Arial" w:eastAsia="Arial"/>
          <w:sz w:val="14"/>
          <w:szCs w:val="14"/>
          <w:color w:val="0091AC"/>
          <w:w w:val="100"/>
          <w:position w:val="3"/>
        </w:rPr>
      </w:r>
      <w:r>
        <w:rPr>
          <w:rFonts w:ascii="Arial" w:hAnsi="Arial" w:cs="Arial" w:eastAsia="Arial"/>
          <w:sz w:val="18"/>
          <w:szCs w:val="18"/>
          <w:color w:val="0091AC"/>
          <w:w w:val="74"/>
          <w:position w:val="2"/>
        </w:rPr>
        <w:t>A</w:t>
      </w:r>
      <w:r>
        <w:rPr>
          <w:rFonts w:ascii="Arial" w:hAnsi="Arial" w:cs="Arial" w:eastAsia="Arial"/>
          <w:sz w:val="14"/>
          <w:szCs w:val="14"/>
          <w:color w:val="0091AC"/>
          <w:w w:val="71"/>
          <w:position w:val="-2"/>
        </w:rPr>
        <w:t>2</w:t>
      </w:r>
      <w:r>
        <w:rPr>
          <w:rFonts w:ascii="Arial" w:hAnsi="Arial" w:cs="Arial" w:eastAsia="Arial"/>
          <w:sz w:val="14"/>
          <w:szCs w:val="14"/>
          <w:color w:val="000000"/>
          <w:w w:val="100"/>
          <w:position w:val="0"/>
        </w:rPr>
      </w:r>
    </w:p>
    <w:p>
      <w:pPr>
        <w:spacing w:before="0" w:after="0" w:line="247" w:lineRule="exact"/>
        <w:ind w:left="420" w:right="1708"/>
        <w:jc w:val="center"/>
        <w:tabs>
          <w:tab w:pos="840" w:val="left"/>
          <w:tab w:pos="132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F7941D"/>
          <w:spacing w:val="0"/>
          <w:w w:val="74"/>
          <w:position w:val="5"/>
        </w:rPr>
        <w:t>s</w:t>
      </w:r>
      <w:r>
        <w:rPr>
          <w:rFonts w:ascii="Arial" w:hAnsi="Arial" w:cs="Arial" w:eastAsia="Arial"/>
          <w:sz w:val="14"/>
          <w:szCs w:val="14"/>
          <w:color w:val="F7941D"/>
          <w:spacing w:val="0"/>
          <w:w w:val="74"/>
          <w:position w:val="1"/>
        </w:rPr>
        <w:t>A</w:t>
      </w:r>
      <w:r>
        <w:rPr>
          <w:rFonts w:ascii="Arial" w:hAnsi="Arial" w:cs="Arial" w:eastAsia="Arial"/>
          <w:sz w:val="14"/>
          <w:szCs w:val="14"/>
          <w:color w:val="F7941D"/>
          <w:spacing w:val="-25"/>
          <w:w w:val="74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F7941D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4"/>
          <w:szCs w:val="14"/>
          <w:color w:val="F7941D"/>
          <w:spacing w:val="0"/>
          <w:w w:val="100"/>
          <w:position w:val="1"/>
        </w:rPr>
      </w:r>
      <w:r>
        <w:rPr>
          <w:rFonts w:ascii="Arial" w:hAnsi="Arial" w:cs="Arial" w:eastAsia="Arial"/>
          <w:sz w:val="18"/>
          <w:szCs w:val="18"/>
          <w:color w:val="F7941D"/>
          <w:spacing w:val="0"/>
          <w:w w:val="74"/>
          <w:position w:val="2"/>
        </w:rPr>
        <w:t>S</w:t>
      </w:r>
      <w:r>
        <w:rPr>
          <w:rFonts w:ascii="Arial" w:hAnsi="Arial" w:cs="Arial" w:eastAsia="Arial"/>
          <w:sz w:val="18"/>
          <w:szCs w:val="18"/>
          <w:color w:val="F7941D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18"/>
          <w:szCs w:val="18"/>
          <w:color w:val="F7941D"/>
          <w:spacing w:val="0"/>
          <w:w w:val="78"/>
          <w:position w:val="1"/>
        </w:rPr>
        <w:t>s</w:t>
      </w:r>
      <w:r>
        <w:rPr>
          <w:rFonts w:ascii="Arial" w:hAnsi="Arial" w:cs="Arial" w:eastAsia="Arial"/>
          <w:sz w:val="14"/>
          <w:szCs w:val="14"/>
          <w:color w:val="F7941D"/>
          <w:spacing w:val="0"/>
          <w:w w:val="76"/>
          <w:position w:val="-3"/>
        </w:rPr>
        <w:t>B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203" w:lineRule="exact"/>
        <w:ind w:left="1001" w:right="2039"/>
        <w:jc w:val="center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0091AC"/>
          <w:w w:val="74"/>
          <w:position w:val="3"/>
        </w:rPr>
        <w:t>A</w:t>
      </w:r>
      <w:r>
        <w:rPr>
          <w:rFonts w:ascii="Arial" w:hAnsi="Arial" w:cs="Arial" w:eastAsia="Arial"/>
          <w:sz w:val="14"/>
          <w:szCs w:val="14"/>
          <w:color w:val="0091AC"/>
          <w:w w:val="73"/>
          <w:position w:val="-1"/>
        </w:rPr>
        <w:t>3</w:t>
      </w:r>
      <w:r>
        <w:rPr>
          <w:rFonts w:ascii="Arial" w:hAnsi="Arial" w:cs="Arial" w:eastAsia="Arial"/>
          <w:sz w:val="14"/>
          <w:szCs w:val="14"/>
          <w:color w:val="000000"/>
          <w:w w:val="100"/>
          <w:position w:val="0"/>
        </w:rPr>
      </w:r>
    </w:p>
    <w:p>
      <w:pPr>
        <w:jc w:val="center"/>
        <w:spacing w:after="0"/>
        <w:sectPr>
          <w:type w:val="continuous"/>
          <w:pgSz w:w="10760" w:h="14840"/>
          <w:pgMar w:top="140" w:bottom="280" w:left="860" w:right="120"/>
          <w:cols w:num="3" w:equalWidth="0">
            <w:col w:w="450" w:space="238"/>
            <w:col w:w="5556" w:space="245"/>
            <w:col w:w="3291"/>
          </w:cols>
        </w:sectPr>
      </w:pPr>
      <w:rPr/>
    </w:p>
    <w:p>
      <w:pPr>
        <w:spacing w:before="34" w:after="0" w:line="240" w:lineRule="auto"/>
        <w:ind w:left="942" w:right="-67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schneiden!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6" w:after="0" w:line="239" w:lineRule="exact"/>
        <w:ind w:right="-20"/>
        <w:jc w:val="left"/>
        <w:tabs>
          <w:tab w:pos="980" w:val="left"/>
          <w:tab w:pos="202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1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-1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2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  <w:cols w:num="2" w:equalWidth="0">
            <w:col w:w="1880" w:space="4609"/>
            <w:col w:w="3291"/>
          </w:cols>
        </w:sectPr>
      </w:pPr>
      <w:rPr/>
    </w:p>
    <w:p>
      <w:pPr>
        <w:spacing w:before="73" w:after="0" w:line="240" w:lineRule="auto"/>
        <w:ind w:left="942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v:group style="position:absolute;margin-left:372.624786pt;margin-top:40.629673pt;width:94.742003pt;height:80.570015pt;mso-position-horizontal-relative:page;mso-position-vertical-relative:paragraph;z-index:-3514" coordorigin="7452,813" coordsize="1895,1611">
            <v:group style="position:absolute;left:8287;top:1618;width:1048;height:794" coordorigin="8287,1618" coordsize="1048,794">
              <v:shape style="position:absolute;left:8287;top:1618;width:1048;height:794" coordorigin="8287,1618" coordsize="1048,794" path="m8699,1618l8287,1883,9335,2412,8699,1618e" filled="t" fillcolor="#DFEEF1" stroked="f">
                <v:path arrowok="t"/>
                <v:fill/>
              </v:shape>
            </v:group>
            <v:group style="position:absolute;left:8287;top:1883;width:1048;height:529" coordorigin="8287,1883" coordsize="1048,529">
              <v:shape style="position:absolute;left:8287;top:1883;width:1048;height:529" coordorigin="8287,1883" coordsize="1048,529" path="m8287,1883l8400,2412,9335,2412,8287,1883e" filled="t" fillcolor="#DFEEF1" stroked="f">
                <v:path arrowok="t"/>
                <v:fill/>
              </v:shape>
            </v:group>
            <v:group style="position:absolute;left:8062;top:825;width:637;height:1058" coordorigin="8062,825" coordsize="637,1058">
              <v:shape style="position:absolute;left:8062;top:825;width:637;height:1058" coordorigin="8062,825" coordsize="637,1058" path="m8062,825l8287,1883,8699,1618,8062,825e" filled="t" fillcolor="#DFEEF1" stroked="f">
                <v:path arrowok="t"/>
                <v:fill/>
              </v:shape>
            </v:group>
            <v:group style="position:absolute;left:7465;top:1883;width:935;height:529" coordorigin="7465,1883" coordsize="935,529">
              <v:shape style="position:absolute;left:7465;top:1883;width:935;height:529" coordorigin="7465,1883" coordsize="935,529" path="m8287,1883l7465,2412,8400,2412,8287,1883e" filled="t" fillcolor="#DFEEF1" stroked="f">
                <v:path arrowok="t"/>
                <v:fill/>
              </v:shape>
            </v:group>
            <v:group style="position:absolute;left:7763;top:825;width:524;height:1058" coordorigin="7763,825" coordsize="524,1058">
              <v:shape style="position:absolute;left:7763;top:825;width:524;height:1058" coordorigin="7763,825" coordsize="524,1058" path="m8062,825l7763,1618,8287,1883,8062,825e" filled="t" fillcolor="#DFEEF1" stroked="f">
                <v:path arrowok="t"/>
                <v:fill/>
              </v:shape>
            </v:group>
            <v:group style="position:absolute;left:7465;top:1618;width:823;height:794" coordorigin="7465,1618" coordsize="823,794">
              <v:shape style="position:absolute;left:7465;top:1618;width:823;height:794" coordorigin="7465,1618" coordsize="823,794" path="m7763,1618l7465,2412,8287,1883,7763,1618e" filled="t" fillcolor="#DFEEF1" stroked="f">
                <v:path arrowok="t"/>
                <v:fill/>
              </v:shape>
            </v:group>
            <v:group style="position:absolute;left:8287;top:1618;width:1048;height:794" coordorigin="8287,1618" coordsize="1048,794">
              <v:shape style="position:absolute;left:8287;top:1618;width:1048;height:794" coordorigin="8287,1618" coordsize="1048,794" path="m8699,1618l8287,1883,9335,2412,8699,1618e" filled="t" fillcolor="#D1E7EC" stroked="f">
                <v:path arrowok="t"/>
                <v:fill/>
              </v:shape>
            </v:group>
            <v:group style="position:absolute;left:8287;top:1883;width:1048;height:529" coordorigin="8287,1883" coordsize="1048,529">
              <v:shape style="position:absolute;left:8287;top:1883;width:1048;height:529" coordorigin="8287,1883" coordsize="1048,529" path="m8287,1883l8400,2412,9335,2412,8287,1883e" filled="t" fillcolor="#E2F0F2" stroked="f">
                <v:path arrowok="t"/>
                <v:fill/>
              </v:shape>
            </v:group>
            <v:group style="position:absolute;left:8062;top:825;width:637;height:1058" coordorigin="8062,825" coordsize="637,1058">
              <v:shape style="position:absolute;left:8062;top:825;width:637;height:1058" coordorigin="8062,825" coordsize="637,1058" path="m8062,825l8287,1883,8699,1618,8062,825e" filled="t" fillcolor="#B8DBE3" stroked="f">
                <v:path arrowok="t"/>
                <v:fill/>
              </v:shape>
            </v:group>
            <v:group style="position:absolute;left:7465;top:1883;width:935;height:529" coordorigin="7465,1883" coordsize="935,529">
              <v:shape style="position:absolute;left:7465;top:1883;width:935;height:529" coordorigin="7465,1883" coordsize="935,529" path="m8287,1883l7465,2412,8400,2412,8287,1883e" filled="t" fillcolor="#EDF5F7" stroked="f">
                <v:path arrowok="t"/>
                <v:fill/>
              </v:shape>
            </v:group>
            <v:group style="position:absolute;left:7763;top:825;width:524;height:1058" coordorigin="7763,825" coordsize="524,1058">
              <v:shape style="position:absolute;left:7763;top:825;width:524;height:1058" coordorigin="7763,825" coordsize="524,1058" path="m8062,825l7763,1618,8287,1883,8062,825e" filled="t" fillcolor="#DFEEF1" stroked="f">
                <v:path arrowok="t"/>
                <v:fill/>
              </v:shape>
            </v:group>
            <v:group style="position:absolute;left:7465;top:1618;width:823;height:794" coordorigin="7465,1618" coordsize="823,794">
              <v:shape style="position:absolute;left:7465;top:1618;width:823;height:794" coordorigin="7465,1618" coordsize="823,794" path="m7763,1618l7465,2412,8287,1883,7763,1618e" filled="t" fillcolor="#B8DBE3" stroked="f">
                <v:path arrowok="t"/>
                <v:fill/>
              </v:shape>
            </v:group>
            <v:group style="position:absolute;left:8062;top:825;width:338;height:1587" coordorigin="8062,825" coordsize="338,1587">
              <v:shape style="position:absolute;left:8062;top:825;width:338;height:1587" coordorigin="8062,825" coordsize="338,1587" path="m8062,825l8400,2412e" filled="f" stroked="t" strokeweight=".6pt" strokecolor="#F7941D">
                <v:path arrowok="t"/>
              </v:shape>
            </v:group>
            <v:group style="position:absolute;left:7464;top:1618;width:1234;height:794" coordorigin="7464,1618" coordsize="1234,794">
              <v:shape style="position:absolute;left:7464;top:1618;width:1234;height:794" coordorigin="7464,1618" coordsize="1234,794" path="m8699,1618l7464,2412e" filled="f" stroked="t" strokeweight=".6pt" strokecolor="#F7941D">
                <v:path arrowok="t"/>
              </v:shape>
            </v:group>
            <v:group style="position:absolute;left:7763;top:1618;width:1572;height:794" coordorigin="7763,1618" coordsize="1572,794">
              <v:shape style="position:absolute;left:7763;top:1618;width:1572;height:794" coordorigin="7763,1618" coordsize="1572,794" path="m9335,2412l7763,1618e" filled="f" stroked="t" strokeweight=".6pt" strokecolor="#F7941D">
                <v:path arrowok="t"/>
              </v:shape>
            </v:group>
            <v:group style="position:absolute;left:7464;top:825;width:1871;height:1587" coordorigin="7464,825" coordsize="1871,1587">
              <v:shape style="position:absolute;left:7464;top:825;width:1871;height:1587" coordorigin="7464,825" coordsize="1871,1587" path="m7464,2412l9335,2412,8062,825,7464,2412e" filled="f" stroked="t" strokeweight="1.2pt" strokecolor="#231F20">
                <v:path arrowok="t"/>
              </v:shape>
            </v:group>
            <v:group style="position:absolute;left:8287;top:1618;width:1048;height:794" coordorigin="8287,1618" coordsize="1048,794">
              <v:shape style="position:absolute;left:8287;top:1618;width:1048;height:794" coordorigin="8287,1618" coordsize="1048,794" path="m8699,1618l8287,1883,9335,2412,8699,1618e" filled="t" fillcolor="#DFEEF1" stroked="f">
                <v:path arrowok="t"/>
                <v:fill/>
              </v:shape>
            </v:group>
            <v:group style="position:absolute;left:8287;top:1883;width:1048;height:529" coordorigin="8287,1883" coordsize="1048,529">
              <v:shape style="position:absolute;left:8287;top:1883;width:1048;height:529" coordorigin="8287,1883" coordsize="1048,529" path="m8287,1883l8400,2412,9335,2412,8287,1883e" filled="t" fillcolor="#DFEEF1" stroked="f">
                <v:path arrowok="t"/>
                <v:fill/>
              </v:shape>
            </v:group>
            <v:group style="position:absolute;left:8062;top:825;width:637;height:1058" coordorigin="8062,825" coordsize="637,1058">
              <v:shape style="position:absolute;left:8062;top:825;width:637;height:1058" coordorigin="8062,825" coordsize="637,1058" path="m8062,825l8287,1883,8699,1618,8062,825e" filled="t" fillcolor="#DFEEF1" stroked="f">
                <v:path arrowok="t"/>
                <v:fill/>
              </v:shape>
            </v:group>
            <v:group style="position:absolute;left:7465;top:1883;width:935;height:529" coordorigin="7465,1883" coordsize="935,529">
              <v:shape style="position:absolute;left:7465;top:1883;width:935;height:529" coordorigin="7465,1883" coordsize="935,529" path="m8287,1883l7465,2412,8400,2412,8287,1883e" filled="t" fillcolor="#DFEEF1" stroked="f">
                <v:path arrowok="t"/>
                <v:fill/>
              </v:shape>
            </v:group>
            <v:group style="position:absolute;left:7763;top:825;width:524;height:1058" coordorigin="7763,825" coordsize="524,1058">
              <v:shape style="position:absolute;left:7763;top:825;width:524;height:1058" coordorigin="7763,825" coordsize="524,1058" path="m8062,825l7763,1618,8287,1883,8062,825e" filled="t" fillcolor="#DFEEF1" stroked="f">
                <v:path arrowok="t"/>
                <v:fill/>
              </v:shape>
            </v:group>
            <v:group style="position:absolute;left:7465;top:1618;width:823;height:794" coordorigin="7465,1618" coordsize="823,794">
              <v:shape style="position:absolute;left:7465;top:1618;width:823;height:794" coordorigin="7465,1618" coordsize="823,794" path="m7763,1618l7465,2412,8287,1883,7763,1618e" filled="t" fillcolor="#DFEEF1" stroked="f">
                <v:path arrowok="t"/>
                <v:fill/>
              </v:shape>
            </v:group>
            <v:group style="position:absolute;left:8287;top:1618;width:1048;height:794" coordorigin="8287,1618" coordsize="1048,794">
              <v:shape style="position:absolute;left:8287;top:1618;width:1048;height:794" coordorigin="8287,1618" coordsize="1048,794" path="m8699,1618l8287,1883,9335,2412,8699,1618e" filled="t" fillcolor="#D1E7EC" stroked="f">
                <v:path arrowok="t"/>
                <v:fill/>
              </v:shape>
            </v:group>
            <v:group style="position:absolute;left:8287;top:1883;width:1048;height:529" coordorigin="8287,1883" coordsize="1048,529">
              <v:shape style="position:absolute;left:8287;top:1883;width:1048;height:529" coordorigin="8287,1883" coordsize="1048,529" path="m8287,1883l8400,2412,9335,2412,8287,1883e" filled="t" fillcolor="#E2F0F2" stroked="f">
                <v:path arrowok="t"/>
                <v:fill/>
              </v:shape>
            </v:group>
            <v:group style="position:absolute;left:8062;top:825;width:637;height:1058" coordorigin="8062,825" coordsize="637,1058">
              <v:shape style="position:absolute;left:8062;top:825;width:637;height:1058" coordorigin="8062,825" coordsize="637,1058" path="m8062,825l8287,1883,8699,1618,8062,825e" filled="t" fillcolor="#B8DBE3" stroked="f">
                <v:path arrowok="t"/>
                <v:fill/>
              </v:shape>
            </v:group>
            <v:group style="position:absolute;left:7465;top:1883;width:935;height:529" coordorigin="7465,1883" coordsize="935,529">
              <v:shape style="position:absolute;left:7465;top:1883;width:935;height:529" coordorigin="7465,1883" coordsize="935,529" path="m8287,1883l7465,2412,8400,2412,8287,1883e" filled="t" fillcolor="#EDF5F7" stroked="f">
                <v:path arrowok="t"/>
                <v:fill/>
              </v:shape>
            </v:group>
            <v:group style="position:absolute;left:7763;top:825;width:524;height:1058" coordorigin="7763,825" coordsize="524,1058">
              <v:shape style="position:absolute;left:7763;top:825;width:524;height:1058" coordorigin="7763,825" coordsize="524,1058" path="m8062,825l7763,1618,8287,1883,8062,825e" filled="t" fillcolor="#DFEEF1" stroked="f">
                <v:path arrowok="t"/>
                <v:fill/>
              </v:shape>
            </v:group>
            <v:group style="position:absolute;left:7465;top:1618;width:823;height:794" coordorigin="7465,1618" coordsize="823,794">
              <v:shape style="position:absolute;left:7465;top:1618;width:823;height:794" coordorigin="7465,1618" coordsize="823,794" path="m7763,1618l7465,2412,8287,1883,7763,1618e" filled="t" fillcolor="#B8DBE3" stroked="f">
                <v:path arrowok="t"/>
                <v:fill/>
              </v:shape>
            </v:group>
            <v:group style="position:absolute;left:8062;top:825;width:338;height:1587" coordorigin="8062,825" coordsize="338,1587">
              <v:shape style="position:absolute;left:8062;top:825;width:338;height:1587" coordorigin="8062,825" coordsize="338,1587" path="m8062,825l8400,2412e" filled="f" stroked="t" strokeweight=".6pt" strokecolor="#F7941D">
                <v:path arrowok="t"/>
              </v:shape>
            </v:group>
            <v:group style="position:absolute;left:7464;top:1618;width:1234;height:794" coordorigin="7464,1618" coordsize="1234,794">
              <v:shape style="position:absolute;left:7464;top:1618;width:1234;height:794" coordorigin="7464,1618" coordsize="1234,794" path="m8699,1618l7464,2412e" filled="f" stroked="t" strokeweight=".6pt" strokecolor="#F7941D">
                <v:path arrowok="t"/>
              </v:shape>
            </v:group>
            <v:group style="position:absolute;left:7763;top:1618;width:1572;height:794" coordorigin="7763,1618" coordsize="1572,794">
              <v:shape style="position:absolute;left:7763;top:1618;width:1572;height:794" coordorigin="7763,1618" coordsize="1572,794" path="m9335,2412l7763,1618e" filled="f" stroked="t" strokeweight=".6pt" strokecolor="#F7941D">
                <v:path arrowok="t"/>
              </v:shape>
            </v:group>
            <v:group style="position:absolute;left:7464;top:825;width:1871;height:1587" coordorigin="7464,825" coordsize="1871,1587">
              <v:shape style="position:absolute;left:7464;top:825;width:1871;height:1587" coordorigin="7464,825" coordsize="1871,1587" path="m7464,2412l9335,2412,8062,825,7464,2412e" filled="f" stroked="t" strokeweight="1.2pt" strokecolor="#231F2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  <w:b/>
          <w:bCs/>
        </w:rPr>
        <w:t>Hinweis: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9"/>
          <w:b/>
          <w:bCs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74"/>
        </w:rPr>
        <w:t>S</w:t>
      </w:r>
      <w:r>
        <w:rPr>
          <w:rFonts w:ascii="Arial" w:hAnsi="Arial" w:cs="Arial" w:eastAsia="Arial"/>
          <w:sz w:val="16"/>
          <w:szCs w:val="16"/>
          <w:color w:val="231F20"/>
          <w:spacing w:val="12"/>
          <w:w w:val="7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sei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</w:rPr>
        <w:t>der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2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</w:rPr>
        <w:t>Schnittpunkt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2"/>
          <w:w w:val="12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82"/>
        </w:rPr>
        <w:t>s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82"/>
          <w:position w:val="-5"/>
        </w:rPr>
        <w:t>C</w:t>
      </w:r>
      <w:r>
        <w:rPr>
          <w:rFonts w:ascii="Arial" w:hAnsi="Arial" w:cs="Arial" w:eastAsia="Arial"/>
          <w:sz w:val="10"/>
          <w:szCs w:val="10"/>
          <w:color w:val="231F20"/>
          <w:spacing w:val="22"/>
          <w:w w:val="82"/>
          <w:position w:val="-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4"/>
          <w:position w:val="0"/>
        </w:rPr>
        <w:t>und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6"/>
          <w:w w:val="124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4"/>
          <w:w w:val="77"/>
          <w:position w:val="0"/>
        </w:rPr>
        <w:t>s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12"/>
          <w:position w:val="-5"/>
        </w:rPr>
        <w:t>A</w:t>
      </w:r>
      <w:r>
        <w:rPr>
          <w:rFonts w:ascii="Arial" w:hAnsi="Arial" w:cs="Arial" w:eastAsia="Arial"/>
          <w:sz w:val="10"/>
          <w:szCs w:val="10"/>
          <w:color w:val="231F20"/>
          <w:spacing w:val="-19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1"/>
          <w:w w:val="122"/>
          <w:position w:val="0"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  <w:position w:val="0"/>
        </w:rPr>
        <w:t>egen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22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-6"/>
          <w:w w:val="100"/>
          <w:position w:val="0"/>
        </w:rPr>
        <w:t>1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0"/>
        </w:rPr>
        <w:t>)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  <w:position w:val="0"/>
        </w:rPr>
        <w:t>muss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2"/>
          <w:w w:val="123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  <w:position w:val="0"/>
        </w:rPr>
        <w:t>dann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23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-10"/>
          <w:w w:val="100"/>
          <w:position w:val="0"/>
        </w:rPr>
        <w:t>A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5"/>
        </w:rPr>
        <w:t>1</w:t>
      </w:r>
      <w:r>
        <w:rPr>
          <w:rFonts w:ascii="Arial" w:hAnsi="Arial" w:cs="Arial" w:eastAsia="Arial"/>
          <w:sz w:val="10"/>
          <w:szCs w:val="10"/>
          <w:color w:val="231F20"/>
          <w:spacing w:val="28"/>
          <w:w w:val="100"/>
          <w:position w:val="-5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0"/>
        </w:rPr>
        <w:t>=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6"/>
          <w:w w:val="100"/>
          <w:position w:val="0"/>
        </w:rPr>
        <w:t>A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5"/>
        </w:rPr>
        <w:t>2</w:t>
      </w:r>
      <w:r>
        <w:rPr>
          <w:rFonts w:ascii="Arial" w:hAnsi="Arial" w:cs="Arial" w:eastAsia="Arial"/>
          <w:sz w:val="10"/>
          <w:szCs w:val="10"/>
          <w:color w:val="231F20"/>
          <w:spacing w:val="28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4"/>
          <w:position w:val="0"/>
        </w:rPr>
        <w:t>und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6"/>
          <w:w w:val="124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-10"/>
          <w:w w:val="100"/>
          <w:position w:val="0"/>
        </w:rPr>
        <w:t>A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5"/>
        </w:rPr>
        <w:t>1</w:t>
      </w:r>
      <w:r>
        <w:rPr>
          <w:rFonts w:ascii="Arial" w:hAnsi="Arial" w:cs="Arial" w:eastAsia="Arial"/>
          <w:sz w:val="10"/>
          <w:szCs w:val="10"/>
          <w:color w:val="231F20"/>
          <w:spacing w:val="28"/>
          <w:w w:val="100"/>
          <w:position w:val="-5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0"/>
        </w:rPr>
        <w:t>=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6"/>
          <w:w w:val="100"/>
          <w:position w:val="0"/>
        </w:rPr>
        <w:t>A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5"/>
        </w:rPr>
        <w:t>3</w:t>
      </w:r>
      <w:r>
        <w:rPr>
          <w:rFonts w:ascii="Arial" w:hAnsi="Arial" w:cs="Arial" w:eastAsia="Arial"/>
          <w:sz w:val="10"/>
          <w:szCs w:val="10"/>
          <w:color w:val="231F20"/>
          <w:spacing w:val="28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  <w:position w:val="0"/>
        </w:rPr>
        <w:t>gelten.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</w:sectPr>
      </w:pPr>
      <w:rPr/>
    </w:p>
    <w:p>
      <w:pPr>
        <w:spacing w:before="51" w:after="0" w:line="240" w:lineRule="auto"/>
        <w:ind w:left="119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966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13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4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3"/>
          <w:w w:val="7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Schwerpunkt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5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1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1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1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15"/>
          <w:w w:val="9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1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1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3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echts).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78" w:lineRule="auto"/>
        <w:ind w:left="255" w:right="-51" w:firstLine="-255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8"/>
          <w:w w:val="10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Zeige,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sechs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0"/>
          <w:w w:val="118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eild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eiecke,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Schwer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linien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gebildet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we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alle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ﬂ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ächengleich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sind!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78" w:after="0" w:line="240" w:lineRule="auto"/>
        <w:ind w:left="255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5"/>
          <w:b/>
          <w:bCs/>
        </w:rPr>
        <w:t>Hinweis: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5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3"/>
          <w:w w:val="115"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5"/>
        </w:rPr>
        <w:t>erwende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11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4"/>
          <w:w w:val="10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eil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-6"/>
          <w:w w:val="100"/>
        </w:rPr>
        <w:t>1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)</w:t>
      </w:r>
      <w:r>
        <w:rPr>
          <w:rFonts w:ascii="Arial" w:hAnsi="Arial" w:cs="Arial" w:eastAsia="Arial"/>
          <w:sz w:val="16"/>
          <w:szCs w:val="16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6"/>
        </w:rPr>
        <w:t>Aufgabe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6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5"/>
          <w:w w:val="100"/>
        </w:rPr>
        <w:t>9</w:t>
      </w:r>
      <w:r>
        <w:rPr>
          <w:rFonts w:ascii="Arial" w:hAnsi="Arial" w:cs="Arial" w:eastAsia="Arial"/>
          <w:sz w:val="16"/>
          <w:szCs w:val="16"/>
          <w:color w:val="231F20"/>
          <w:spacing w:val="1"/>
          <w:w w:val="100"/>
        </w:rPr>
        <w:t>6</w:t>
      </w:r>
      <w:r>
        <w:rPr>
          <w:rFonts w:ascii="Arial" w:hAnsi="Arial" w:cs="Arial" w:eastAsia="Arial"/>
          <w:sz w:val="16"/>
          <w:szCs w:val="16"/>
          <w:color w:val="231F20"/>
          <w:spacing w:val="-1"/>
          <w:w w:val="100"/>
        </w:rPr>
        <w:t>5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!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6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55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2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-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Begründe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damit,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Schwerpunkt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5"/>
          <w:w w:val="12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4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3"/>
          <w:w w:val="7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Schwer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linien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7" w:after="0" w:line="240" w:lineRule="auto"/>
        <w:ind w:left="394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55"/>
        </w:rPr>
        <w:t>C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-45" w:right="1695"/>
        <w:jc w:val="center"/>
        <w:tabs>
          <w:tab w:pos="280" w:val="left"/>
          <w:tab w:pos="640" w:val="left"/>
          <w:tab w:pos="110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85"/>
          <w:position w:val="-9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9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9"/>
        </w:rPr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85"/>
          <w:position w:val="5"/>
        </w:rPr>
        <w:t>A</w:t>
      </w:r>
      <w:r>
        <w:rPr>
          <w:rFonts w:ascii="Arial" w:hAnsi="Arial" w:cs="Arial" w:eastAsia="Arial"/>
          <w:sz w:val="14"/>
          <w:szCs w:val="14"/>
          <w:color w:val="0091AC"/>
          <w:spacing w:val="0"/>
          <w:w w:val="85"/>
          <w:position w:val="1"/>
        </w:rPr>
        <w:t>5</w:t>
      </w:r>
      <w:r>
        <w:rPr>
          <w:rFonts w:ascii="Arial" w:hAnsi="Arial" w:cs="Arial" w:eastAsia="Arial"/>
          <w:sz w:val="14"/>
          <w:szCs w:val="14"/>
          <w:color w:val="0091AC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4"/>
          <w:szCs w:val="14"/>
          <w:color w:val="0091AC"/>
          <w:spacing w:val="0"/>
          <w:w w:val="100"/>
          <w:position w:val="1"/>
        </w:rPr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85"/>
          <w:position w:val="0"/>
        </w:rPr>
        <w:t>A</w:t>
      </w:r>
      <w:r>
        <w:rPr>
          <w:rFonts w:ascii="Arial" w:hAnsi="Arial" w:cs="Arial" w:eastAsia="Arial"/>
          <w:sz w:val="14"/>
          <w:szCs w:val="14"/>
          <w:color w:val="0091AC"/>
          <w:spacing w:val="0"/>
          <w:w w:val="85"/>
          <w:position w:val="-4"/>
        </w:rPr>
        <w:t>4</w:t>
      </w:r>
      <w:r>
        <w:rPr>
          <w:rFonts w:ascii="Arial" w:hAnsi="Arial" w:cs="Arial" w:eastAsia="Arial"/>
          <w:sz w:val="14"/>
          <w:szCs w:val="14"/>
          <w:color w:val="0091AC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14"/>
          <w:szCs w:val="14"/>
          <w:color w:val="0091AC"/>
          <w:spacing w:val="0"/>
          <w:w w:val="100"/>
          <w:position w:val="-4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5"/>
          <w:position w:val="-7"/>
        </w:rPr>
        <w:t>a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73" w:after="0" w:line="280" w:lineRule="exact"/>
        <w:ind w:left="125" w:right="1810"/>
        <w:jc w:val="center"/>
        <w:tabs>
          <w:tab w:pos="520" w:val="left"/>
          <w:tab w:pos="94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0091AC"/>
          <w:spacing w:val="0"/>
          <w:w w:val="73"/>
          <w:position w:val="5"/>
        </w:rPr>
        <w:t>A</w:t>
      </w:r>
      <w:r>
        <w:rPr>
          <w:rFonts w:ascii="Arial" w:hAnsi="Arial" w:cs="Arial" w:eastAsia="Arial"/>
          <w:sz w:val="14"/>
          <w:szCs w:val="14"/>
          <w:color w:val="0091AC"/>
          <w:spacing w:val="0"/>
          <w:w w:val="73"/>
          <w:position w:val="1"/>
        </w:rPr>
        <w:t>6</w:t>
      </w:r>
      <w:r>
        <w:rPr>
          <w:rFonts w:ascii="Arial" w:hAnsi="Arial" w:cs="Arial" w:eastAsia="Arial"/>
          <w:sz w:val="14"/>
          <w:szCs w:val="14"/>
          <w:color w:val="0091AC"/>
          <w:spacing w:val="-27"/>
          <w:w w:val="73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0091AC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4"/>
          <w:szCs w:val="14"/>
          <w:color w:val="0091AC"/>
          <w:spacing w:val="0"/>
          <w:w w:val="100"/>
          <w:position w:val="1"/>
        </w:rPr>
      </w:r>
      <w:r>
        <w:rPr>
          <w:rFonts w:ascii="Arial" w:hAnsi="Arial" w:cs="Arial" w:eastAsia="Arial"/>
          <w:sz w:val="18"/>
          <w:szCs w:val="18"/>
          <w:color w:val="F7941D"/>
          <w:spacing w:val="0"/>
          <w:w w:val="73"/>
          <w:position w:val="-8"/>
        </w:rPr>
        <w:t>S</w:t>
      </w:r>
      <w:r>
        <w:rPr>
          <w:rFonts w:ascii="Arial" w:hAnsi="Arial" w:cs="Arial" w:eastAsia="Arial"/>
          <w:sz w:val="18"/>
          <w:szCs w:val="18"/>
          <w:color w:val="F7941D"/>
          <w:spacing w:val="0"/>
          <w:w w:val="100"/>
          <w:position w:val="-8"/>
        </w:rPr>
        <w:tab/>
      </w:r>
      <w:r>
        <w:rPr>
          <w:rFonts w:ascii="Arial" w:hAnsi="Arial" w:cs="Arial" w:eastAsia="Arial"/>
          <w:sz w:val="18"/>
          <w:szCs w:val="18"/>
          <w:color w:val="F7941D"/>
          <w:spacing w:val="0"/>
          <w:w w:val="100"/>
          <w:position w:val="-8"/>
        </w:rPr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74"/>
          <w:position w:val="6"/>
        </w:rPr>
        <w:t>A</w:t>
      </w:r>
      <w:r>
        <w:rPr>
          <w:rFonts w:ascii="Arial" w:hAnsi="Arial" w:cs="Arial" w:eastAsia="Arial"/>
          <w:sz w:val="14"/>
          <w:szCs w:val="14"/>
          <w:color w:val="0091AC"/>
          <w:spacing w:val="0"/>
          <w:w w:val="73"/>
          <w:position w:val="2"/>
        </w:rPr>
        <w:t>3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0760" w:h="14840"/>
          <w:pgMar w:top="140" w:bottom="280" w:left="860" w:right="120"/>
          <w:cols w:num="3" w:equalWidth="0">
            <w:col w:w="450" w:space="238"/>
            <w:col w:w="5443" w:space="633"/>
            <w:col w:w="3016"/>
          </w:cols>
        </w:sectPr>
      </w:pPr>
      <w:rPr/>
    </w:p>
    <w:p>
      <w:pPr>
        <w:spacing w:before="0" w:after="0" w:line="181" w:lineRule="exact"/>
        <w:ind w:left="942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5"/>
          <w:w w:val="118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hältnis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8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1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8"/>
        </w:rPr>
        <w:t>: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1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teilt.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87" w:after="0" w:line="246" w:lineRule="exact"/>
        <w:ind w:left="942" w:right="-74"/>
        <w:jc w:val="left"/>
        <w:tabs>
          <w:tab w:pos="648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5"/>
          <w:b/>
          <w:bCs/>
          <w:position w:val="5"/>
        </w:rPr>
        <w:t>Hinweis: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5"/>
          <w:b/>
          <w:bCs/>
          <w:position w:val="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5"/>
        </w:rPr>
        <w:t>Das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8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3"/>
          <w:position w:val="5"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3"/>
          <w:position w:val="5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3"/>
          <w:position w:val="5"/>
        </w:rPr>
        <w:t>eieck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113"/>
          <w:position w:val="5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5"/>
          <w:w w:val="86"/>
          <w:position w:val="5"/>
        </w:rPr>
        <w:t>A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86"/>
          <w:position w:val="5"/>
        </w:rPr>
        <w:t>S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86"/>
          <w:position w:val="5"/>
        </w:rPr>
        <w:t>C</w:t>
      </w:r>
      <w:r>
        <w:rPr>
          <w:rFonts w:ascii="Arial" w:hAnsi="Arial" w:cs="Arial" w:eastAsia="Arial"/>
          <w:sz w:val="16"/>
          <w:szCs w:val="16"/>
          <w:color w:val="231F20"/>
          <w:spacing w:val="6"/>
          <w:w w:val="86"/>
          <w:position w:val="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5"/>
        </w:rPr>
        <w:t>ist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6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  <w:position w:val="5"/>
        </w:rPr>
        <w:t>doppelt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8"/>
          <w:position w:val="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5"/>
        </w:rPr>
        <w:t>so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0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  <w:position w:val="5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3"/>
          <w:position w:val="5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  <w:position w:val="5"/>
        </w:rPr>
        <w:t>oß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5"/>
          <w:w w:val="123"/>
          <w:position w:val="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5"/>
        </w:rPr>
        <w:t>wie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5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5"/>
        </w:rPr>
        <w:t>das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3"/>
          <w:position w:val="5"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3"/>
          <w:position w:val="5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3"/>
          <w:position w:val="5"/>
        </w:rPr>
        <w:t>eieck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113"/>
          <w:position w:val="5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4"/>
          <w:w w:val="113"/>
          <w:position w:val="5"/>
        </w:rPr>
        <w:t>A</w:t>
      </w:r>
      <w:r>
        <w:rPr>
          <w:rFonts w:ascii="Arial" w:hAnsi="Arial" w:cs="Arial" w:eastAsia="Arial"/>
          <w:sz w:val="16"/>
          <w:szCs w:val="16"/>
          <w:color w:val="231F20"/>
          <w:spacing w:val="1"/>
          <w:w w:val="113"/>
          <w:position w:val="5"/>
        </w:rPr>
        <w:t>D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72"/>
          <w:position w:val="5"/>
        </w:rPr>
        <w:t>S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5"/>
        </w:rPr>
        <w:tab/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5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4"/>
          <w:position w:val="-2"/>
        </w:rPr>
        <w:t>A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58" w:lineRule="exact"/>
        <w:ind w:left="942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und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beide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8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haben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dieselbe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5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Höhe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1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du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ch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118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6"/>
          <w:w w:val="104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7"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39" w:after="0" w:line="240" w:lineRule="auto"/>
        <w:ind w:right="-20"/>
        <w:jc w:val="left"/>
        <w:tabs>
          <w:tab w:pos="500" w:val="left"/>
        </w:tabs>
        <w:rPr>
          <w:rFonts w:ascii="Arial" w:hAnsi="Arial" w:cs="Arial" w:eastAsia="Arial"/>
          <w:sz w:val="14"/>
          <w:szCs w:val="14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0091AC"/>
          <w:w w:val="74"/>
          <w:position w:val="1"/>
        </w:rPr>
        <w:t>A</w:t>
      </w:r>
      <w:r>
        <w:rPr>
          <w:rFonts w:ascii="Arial" w:hAnsi="Arial" w:cs="Arial" w:eastAsia="Arial"/>
          <w:sz w:val="14"/>
          <w:szCs w:val="14"/>
          <w:color w:val="0091AC"/>
          <w:w w:val="48"/>
          <w:position w:val="-3"/>
        </w:rPr>
        <w:t>1</w:t>
      </w:r>
      <w:r>
        <w:rPr>
          <w:rFonts w:ascii="Arial" w:hAnsi="Arial" w:cs="Arial" w:eastAsia="Arial"/>
          <w:sz w:val="14"/>
          <w:szCs w:val="14"/>
          <w:color w:val="0091AC"/>
          <w:w w:val="100"/>
          <w:position w:val="-3"/>
        </w:rPr>
        <w:tab/>
      </w:r>
      <w:r>
        <w:rPr>
          <w:rFonts w:ascii="Arial" w:hAnsi="Arial" w:cs="Arial" w:eastAsia="Arial"/>
          <w:sz w:val="14"/>
          <w:szCs w:val="14"/>
          <w:color w:val="0091AC"/>
          <w:w w:val="100"/>
          <w:position w:val="-3"/>
        </w:rPr>
      </w:r>
      <w:r>
        <w:rPr>
          <w:rFonts w:ascii="Arial" w:hAnsi="Arial" w:cs="Arial" w:eastAsia="Arial"/>
          <w:sz w:val="18"/>
          <w:szCs w:val="18"/>
          <w:color w:val="0091AC"/>
          <w:w w:val="74"/>
          <w:position w:val="0"/>
        </w:rPr>
        <w:t>A</w:t>
      </w:r>
      <w:r>
        <w:rPr>
          <w:rFonts w:ascii="Arial" w:hAnsi="Arial" w:cs="Arial" w:eastAsia="Arial"/>
          <w:sz w:val="14"/>
          <w:szCs w:val="14"/>
          <w:color w:val="0091AC"/>
          <w:w w:val="71"/>
          <w:position w:val="-4"/>
        </w:rPr>
        <w:t>2</w:t>
      </w:r>
      <w:r>
        <w:rPr>
          <w:rFonts w:ascii="Arial" w:hAnsi="Arial" w:cs="Arial" w:eastAsia="Arial"/>
          <w:sz w:val="14"/>
          <w:szCs w:val="14"/>
          <w:color w:val="000000"/>
          <w:w w:val="100"/>
          <w:position w:val="0"/>
        </w:rPr>
      </w:r>
    </w:p>
    <w:p>
      <w:pPr>
        <w:spacing w:before="13" w:after="0" w:line="240" w:lineRule="auto"/>
        <w:ind w:left="64" w:right="-20"/>
        <w:jc w:val="left"/>
        <w:tabs>
          <w:tab w:pos="320" w:val="left"/>
          <w:tab w:pos="134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1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</w:r>
      <w:r>
        <w:rPr>
          <w:rFonts w:ascii="Arial" w:hAnsi="Arial" w:cs="Arial" w:eastAsia="Arial"/>
          <w:sz w:val="18"/>
          <w:szCs w:val="18"/>
          <w:color w:val="F7941D"/>
          <w:spacing w:val="0"/>
          <w:w w:val="76"/>
          <w:position w:val="0"/>
        </w:rPr>
        <w:t>D</w:t>
      </w:r>
      <w:r>
        <w:rPr>
          <w:rFonts w:ascii="Arial" w:hAnsi="Arial" w:cs="Arial" w:eastAsia="Arial"/>
          <w:sz w:val="18"/>
          <w:szCs w:val="18"/>
          <w:color w:val="F7941D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8"/>
          <w:szCs w:val="18"/>
          <w:color w:val="F7941D"/>
          <w:spacing w:val="0"/>
          <w:w w:val="100"/>
          <w:position w:val="0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6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  <w:cols w:num="2" w:equalWidth="0">
            <w:col w:w="6579" w:space="589"/>
            <w:col w:w="2612"/>
          </w:cols>
        </w:sectPr>
      </w:pPr>
      <w:rPr/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</w:sectPr>
      </w:pPr>
      <w:rPr/>
    </w:p>
    <w:p>
      <w:pPr>
        <w:spacing w:before="33" w:after="0" w:line="240" w:lineRule="auto"/>
        <w:ind w:left="129" w:right="-64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1.0788pt;margin-top:64.944687pt;width:25.512pt;height:11.339pt;mso-position-horizontal-relative:page;mso-position-vertical-relative:paragraph;z-index:-3519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163" w:right="-59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3"/>
                      <w:w w:val="110"/>
                      <w:b/>
                      <w:bCs/>
                    </w:rPr>
                    <w:t>968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110"/>
          <w:b/>
          <w:bCs/>
        </w:rPr>
        <w:t>9</w:t>
      </w:r>
      <w:r>
        <w:rPr>
          <w:rFonts w:ascii="Arial" w:hAnsi="Arial" w:cs="Arial" w:eastAsia="Arial"/>
          <w:sz w:val="18"/>
          <w:szCs w:val="18"/>
          <w:color w:val="0095AC"/>
          <w:spacing w:val="-2"/>
          <w:w w:val="110"/>
          <w:b/>
          <w:bCs/>
        </w:rPr>
        <w:t>6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7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4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1.0788pt;margin-top:-64.500206pt;width:25.512pt;height:11.339pt;mso-position-horizontal-relative:page;mso-position-vertical-relative:paragraph;z-index:-3520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168" w:right="-56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3"/>
                      <w:w w:val="110"/>
                      <w:b/>
                      <w:bCs/>
                    </w:rPr>
                    <w:t>9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2"/>
                      <w:w w:val="110"/>
                      <w:b/>
                      <w:bCs/>
                    </w:rPr>
                    <w:t>6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7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110"/>
          <w:b/>
          <w:bCs/>
        </w:rPr>
        <w:t>968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8" w:after="0" w:line="271" w:lineRule="exact"/>
        <w:ind w:right="-20"/>
        <w:jc w:val="left"/>
        <w:tabs>
          <w:tab w:pos="586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6"/>
          <w:position w:val="5"/>
        </w:rPr>
        <w:t>Beweise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  <w:position w:val="5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16"/>
          <w:position w:val="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6"/>
          <w:position w:val="5"/>
        </w:rPr>
        <w:t>das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  <w:position w:val="5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16"/>
          <w:position w:val="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  <w:position w:val="5"/>
        </w:rPr>
        <w:t>di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5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6"/>
          <w:position w:val="5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16"/>
          <w:position w:val="5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6"/>
          <w:position w:val="5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  <w:position w:val="5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6"/>
          <w:position w:val="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16"/>
          <w:b/>
          <w:bCs/>
          <w:position w:val="5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6"/>
          <w:b/>
          <w:bCs/>
          <w:position w:val="5"/>
        </w:rPr>
        <w:t>inkelsymmetrale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  <w:b/>
          <w:bCs/>
          <w:position w:val="5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16"/>
          <w:b/>
          <w:bCs/>
          <w:position w:val="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6"/>
          <w:position w:val="5"/>
        </w:rPr>
        <w:t>einande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  <w:position w:val="5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1"/>
          <w:w w:val="116"/>
          <w:position w:val="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  <w:position w:val="5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5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5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5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55"/>
          <w:position w:val="-2"/>
        </w:rPr>
        <w:t>C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76" w:lineRule="exact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338.544769pt;margin-top:1.551241pt;width:128.760003pt;height:113.427004pt;mso-position-horizontal-relative:page;mso-position-vertical-relative:paragraph;z-index:-3513" coordorigin="6771,31" coordsize="2575,2269">
            <v:group style="position:absolute;left:7066;top:633;width:1361;height:1361" coordorigin="7066,633" coordsize="1361,1361">
              <v:shape style="position:absolute;left:7066;top:633;width:1361;height:1361" coordorigin="7066,633" coordsize="1361,1361" path="m8427,1313l8422,1230,8407,1150,8383,1073,8351,1001,8311,933,8263,871,8208,813,8143,761,8075,717,8003,683,7928,658,7851,641,7773,634,7747,633,7719,634,7636,642,7557,660,7482,687,7411,722,7345,764,7284,814,7228,873,7178,939,7138,1009,7107,1082,7084,1158,7071,1235,7066,1313,7067,1342,7075,1424,7093,1503,7120,1578,7155,1649,7198,1715,7248,1776,7307,1832,7372,1882,7442,1922,7515,1953,7591,1976,7668,1989,7747,1994,7775,1993,7857,1985,7936,1967,8011,1940,8082,1905,8148,1863,8209,1813,8266,1753,8315,1688,8355,1618,8387,1545,8409,1469,8423,1392,8427,1314e" filled="f" stroked="t" strokeweight=".6pt" strokecolor="#0091AC">
                <v:path arrowok="t"/>
              </v:shape>
            </v:group>
            <v:group style="position:absolute;left:6783;top:43;width:2551;height:1951" coordorigin="6783,43" coordsize="2551,1951">
              <v:shape style="position:absolute;left:6783;top:43;width:2551;height:1951" coordorigin="6783,43" coordsize="2551,1951" path="m9334,1994l7476,43,6783,1994,9334,1994xe" filled="f" stroked="t" strokeweight="1.2pt" strokecolor="#231F20">
                <v:path arrowok="t"/>
              </v:shape>
            </v:group>
            <v:group style="position:absolute;left:6783;top:762;width:1745;height:1232" coordorigin="6783,762" coordsize="1745,1232">
              <v:shape style="position:absolute;left:6783;top:762;width:1745;height:1232" coordorigin="6783,762" coordsize="1745,1232" path="m6783,1994l8528,762e" filled="f" stroked="t" strokeweight=".3pt" strokecolor="#F7941D">
                <v:path arrowok="t"/>
                <v:stroke dashstyle="dash"/>
              </v:shape>
            </v:group>
            <v:group style="position:absolute;left:6875;top:940;width:2459;height:1054" coordorigin="6875,940" coordsize="2459,1054">
              <v:shape style="position:absolute;left:6875;top:940;width:2459;height:1054" coordorigin="6875,940" coordsize="2459,1054" path="m6875,940l9334,1994e" filled="f" stroked="t" strokeweight=".3pt" strokecolor="#F7941D">
                <v:path arrowok="t"/>
                <v:stroke dashstyle="dash"/>
              </v:shape>
            </v:group>
            <v:group style="position:absolute;left:7476;top:43;width:482;height:2254" coordorigin="7476,43" coordsize="482,2254">
              <v:shape style="position:absolute;left:7476;top:43;width:482;height:2254" coordorigin="7476,43" coordsize="482,2254" path="m7958,2297l7476,43e" filled="f" stroked="t" strokeweight=".3pt" strokecolor="#F7941D">
                <v:path arrowok="t"/>
                <v:stroke dashstyle="dash"/>
              </v:shape>
            </v:group>
            <v:group style="position:absolute;left:7748;top:1313;width:2;height:681" coordorigin="7748,1313" coordsize="2,681">
              <v:shape style="position:absolute;left:7748;top:1313;width:2;height:681" coordorigin="7748,1313" coordsize="0,681" path="m7748,1313l7748,1994e" filled="f" stroked="t" strokeweight=".300003pt" strokecolor="#0091AC">
                <v:path arrowok="t"/>
              </v:shape>
            </v:group>
            <v:group style="position:absolute;left:7639;top:1614;width:53;height:124" coordorigin="7639,1614" coordsize="53,124">
              <v:shape style="position:absolute;left:7639;top:1614;width:53;height:124" coordorigin="7639,1614" coordsize="53,124" path="m7653,1699l7693,1681,7693,1637,7671,1614,7661,1614,7639,1637,7639,1681,7641,1689,7644,1695,7657,1716,7661,1726,7661,1730,7660,1735,7657,1738e" filled="f" stroked="t" strokeweight=".7pt" strokecolor="#0091AC">
                <v:path arrowok="t"/>
              </v:shape>
            </v:group>
            <v:group style="position:absolute;left:7066;top:633;width:1361;height:1361" coordorigin="7066,633" coordsize="1361,1361">
              <v:shape style="position:absolute;left:7066;top:633;width:1361;height:1361" coordorigin="7066,633" coordsize="1361,1361" path="m8427,1313l8422,1230,8407,1150,8383,1073,8351,1001,8311,933,8263,871,8208,813,8143,761,8075,717,8003,683,7928,658,7851,641,7773,634,7747,633,7719,634,7636,642,7557,660,7482,687,7411,722,7345,764,7284,814,7228,873,7178,939,7138,1009,7107,1082,7084,1158,7071,1235,7066,1313,7067,1342,7075,1424,7093,1503,7120,1578,7155,1649,7198,1715,7248,1776,7307,1832,7372,1882,7442,1922,7515,1953,7591,1976,7668,1989,7747,1994,7775,1993,7857,1985,7936,1967,8011,1940,8082,1905,8148,1863,8209,1813,8266,1753,8315,1688,8355,1618,8387,1545,8409,1469,8423,1392,8427,1314e" filled="f" stroked="t" strokeweight=".6pt" strokecolor="#0091AC">
                <v:path arrowok="t"/>
              </v:shape>
            </v:group>
            <v:group style="position:absolute;left:6783;top:43;width:2551;height:1951" coordorigin="6783,43" coordsize="2551,1951">
              <v:shape style="position:absolute;left:6783;top:43;width:2551;height:1951" coordorigin="6783,43" coordsize="2551,1951" path="m9334,1994l7476,43,6783,1994,9334,1994xe" filled="f" stroked="t" strokeweight="1.2pt" strokecolor="#231F20">
                <v:path arrowok="t"/>
              </v:shape>
            </v:group>
            <v:group style="position:absolute;left:6783;top:762;width:1745;height:1232" coordorigin="6783,762" coordsize="1745,1232">
              <v:shape style="position:absolute;left:6783;top:762;width:1745;height:1232" coordorigin="6783,762" coordsize="1745,1232" path="m6783,1994l8528,762e" filled="f" stroked="t" strokeweight=".3pt" strokecolor="#F7941D">
                <v:path arrowok="t"/>
                <v:stroke dashstyle="dash"/>
              </v:shape>
            </v:group>
            <v:group style="position:absolute;left:6875;top:940;width:2459;height:1054" coordorigin="6875,940" coordsize="2459,1054">
              <v:shape style="position:absolute;left:6875;top:940;width:2459;height:1054" coordorigin="6875,940" coordsize="2459,1054" path="m6875,940l9334,1994e" filled="f" stroked="t" strokeweight=".3pt" strokecolor="#F7941D">
                <v:path arrowok="t"/>
                <v:stroke dashstyle="dash"/>
              </v:shape>
            </v:group>
            <v:group style="position:absolute;left:7476;top:43;width:482;height:2254" coordorigin="7476,43" coordsize="482,2254">
              <v:shape style="position:absolute;left:7476;top:43;width:482;height:2254" coordorigin="7476,43" coordsize="482,2254" path="m7958,2297l7476,43e" filled="f" stroked="t" strokeweight=".3pt" strokecolor="#F7941D">
                <v:path arrowok="t"/>
                <v:stroke dashstyle="dash"/>
              </v:shape>
            </v:group>
            <v:group style="position:absolute;left:7639;top:1614;width:53;height:124" coordorigin="7639,1614" coordsize="53,124">
              <v:shape style="position:absolute;left:7639;top:1614;width:53;height:124" coordorigin="7639,1614" coordsize="53,124" path="m7653,1699l7693,1681,7693,1637,7671,1614,7661,1614,7639,1637,7639,1681,7641,1689,7644,1695,7657,1716,7661,1726,7661,1730,7660,1735,7657,1738e" filled="f" stroked="t" strokeweight=".7pt" strokecolor="#0091AC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4"/>
        </w:rPr>
        <w:t>jede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4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1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4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14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4"/>
        </w:rPr>
        <w:t>eiec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4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1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6"/>
        </w:rPr>
        <w:t>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6"/>
        </w:rPr>
        <w:t>gemeinsame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6"/>
        </w:rPr>
        <w:t>Punk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8"/>
        </w:rPr>
        <w:t>schneiden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" w:after="0" w:line="240" w:lineRule="exact"/>
        <w:ind w:right="3906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87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87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5"/>
        </w:rPr>
        <w:t>Figu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15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5"/>
        </w:rPr>
        <w:t>echts)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5"/>
        </w:rPr>
        <w:t>Diese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5"/>
        </w:rPr>
        <w:t>Punk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5"/>
        </w:rPr>
        <w:t>Mittelpunk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3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3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3"/>
        </w:rPr>
        <w:t>eises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3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3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all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8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8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8"/>
        </w:rPr>
        <w:t>Seite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6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1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6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6"/>
        </w:rPr>
        <w:t>berühr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91"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5"/>
          <w:b/>
          <w:bCs/>
        </w:rPr>
        <w:t>Inkrei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  <w:b/>
          <w:bCs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5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5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0"/>
        </w:rPr>
        <w:t>eiecks).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8" w:after="0" w:line="240" w:lineRule="auto"/>
        <w:ind w:left="5484" w:right="3434"/>
        <w:jc w:val="center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6" w:after="0" w:line="326" w:lineRule="exact"/>
        <w:ind w:right="-20"/>
        <w:jc w:val="left"/>
        <w:tabs>
          <w:tab w:pos="6200" w:val="left"/>
          <w:tab w:pos="698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Zeige,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für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Ink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eisradius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2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ρ</w:t>
      </w:r>
      <w:r>
        <w:rPr>
          <w:rFonts w:ascii="Arial" w:hAnsi="Arial" w:cs="Arial" w:eastAsia="Arial"/>
          <w:sz w:val="19"/>
          <w:szCs w:val="19"/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jedes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beliebigen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F7941D"/>
          <w:spacing w:val="0"/>
          <w:w w:val="74"/>
          <w:position w:val="-5"/>
        </w:rPr>
        <w:t>I</w:t>
      </w:r>
      <w:r>
        <w:rPr>
          <w:rFonts w:ascii="Arial" w:hAnsi="Arial" w:cs="Arial" w:eastAsia="Arial"/>
          <w:sz w:val="18"/>
          <w:szCs w:val="18"/>
          <w:color w:val="F7941D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18"/>
          <w:szCs w:val="18"/>
          <w:color w:val="F7941D"/>
          <w:spacing w:val="0"/>
          <w:w w:val="100"/>
          <w:position w:val="-5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9"/>
        </w:rPr>
        <w:t>a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84" w:lineRule="exact"/>
        <w:ind w:left="2074" w:right="6541"/>
        <w:jc w:val="center"/>
        <w:rPr>
          <w:rFonts w:ascii="Arial" w:hAnsi="Arial" w:cs="Arial" w:eastAsia="Arial"/>
          <w:sz w:val="9"/>
          <w:szCs w:val="9"/>
        </w:rPr>
      </w:pPr>
      <w:rPr/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-2"/>
        </w:rPr>
        <w:t>2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-2"/>
        </w:rPr>
        <w:t> 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83"/>
          <w:position w:val="-3"/>
        </w:rPr>
        <w:t>·</w:t>
      </w:r>
      <w:r>
        <w:rPr>
          <w:rFonts w:ascii="Arial" w:hAnsi="Arial" w:cs="Arial" w:eastAsia="Arial"/>
          <w:sz w:val="14"/>
          <w:szCs w:val="14"/>
          <w:color w:val="231F20"/>
          <w:spacing w:val="7"/>
          <w:w w:val="83"/>
          <w:position w:val="-3"/>
        </w:rPr>
        <w:t> </w:t>
      </w:r>
      <w:r>
        <w:rPr>
          <w:rFonts w:ascii="Arial" w:hAnsi="Arial" w:cs="Arial" w:eastAsia="Arial"/>
          <w:sz w:val="14"/>
          <w:szCs w:val="14"/>
          <w:color w:val="231F20"/>
          <w:spacing w:val="7"/>
          <w:w w:val="108"/>
          <w:position w:val="-2"/>
        </w:rPr>
        <w:t>A</w:t>
      </w:r>
      <w:r>
        <w:rPr>
          <w:rFonts w:ascii="Arial" w:hAnsi="Arial" w:cs="Arial" w:eastAsia="Arial"/>
          <w:sz w:val="9"/>
          <w:szCs w:val="9"/>
          <w:color w:val="231F20"/>
          <w:spacing w:val="0"/>
          <w:w w:val="101"/>
          <w:position w:val="-7"/>
        </w:rPr>
        <w:t>△</w:t>
      </w:r>
      <w:r>
        <w:rPr>
          <w:rFonts w:ascii="Arial" w:hAnsi="Arial" w:cs="Arial" w:eastAsia="Arial"/>
          <w:sz w:val="9"/>
          <w:szCs w:val="9"/>
          <w:color w:val="000000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0760" w:h="14840"/>
          <w:pgMar w:top="140" w:bottom="280" w:left="860" w:right="120"/>
          <w:cols w:num="2" w:equalWidth="0">
            <w:col w:w="464" w:space="223"/>
            <w:col w:w="9093"/>
          </w:cols>
        </w:sectPr>
      </w:pPr>
      <w:rPr/>
    </w:p>
    <w:p>
      <w:pPr>
        <w:spacing w:before="0" w:after="0" w:line="187" w:lineRule="exact"/>
        <w:ind w:left="687" w:right="-69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182.209702pt;margin-top:5.094575pt;width:20.367001pt;height:.1pt;mso-position-horizontal-relative:page;mso-position-vertical-relative:paragraph;z-index:-3511" coordorigin="3644,102" coordsize="407,2">
            <v:shape style="position:absolute;left:3644;top:102;width:407;height:2" coordorigin="3644,102" coordsize="407,0" path="m3644,102l4052,102e" filled="f" stroked="t" strokeweight=".40734pt" strokecolor="#221E1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eiecks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Formel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ρ</w:t>
      </w:r>
      <w:r>
        <w:rPr>
          <w:rFonts w:ascii="Arial" w:hAnsi="Arial" w:cs="Arial" w:eastAsia="Arial"/>
          <w:sz w:val="19"/>
          <w:szCs w:val="19"/>
          <w:color w:val="231F20"/>
          <w:spacing w:val="-1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2"/>
        </w:rPr>
        <w:t>=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46" w:lineRule="exact"/>
        <w:ind w:right="-20"/>
        <w:jc w:val="left"/>
        <w:tabs>
          <w:tab w:pos="28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-2"/>
        </w:rPr>
        <w:t>u</w:t>
      </w:r>
      <w:r>
        <w:rPr>
          <w:rFonts w:ascii="Arial" w:hAnsi="Arial" w:cs="Arial" w:eastAsia="Arial"/>
          <w:sz w:val="14"/>
          <w:szCs w:val="14"/>
          <w:color w:val="231F20"/>
          <w:spacing w:val="-31"/>
          <w:w w:val="100"/>
          <w:position w:val="-2"/>
        </w:rPr>
        <w:t> 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2"/>
          <w:position w:val="5"/>
        </w:rPr>
        <w:t>gilt!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  <w:cols w:num="2" w:equalWidth="0">
            <w:col w:w="2727" w:space="218"/>
            <w:col w:w="6835"/>
          </w:cols>
        </w:sectPr>
      </w:pPr>
      <w:rPr/>
    </w:p>
    <w:p>
      <w:pPr>
        <w:spacing w:before="14" w:after="0" w:line="220" w:lineRule="atLeast"/>
        <w:ind w:left="687" w:right="4173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  <w:b/>
          <w:bCs/>
        </w:rPr>
        <w:t>Hinweis: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19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6"/>
          <w:w w:val="119"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inkelsymmetralen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teilen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7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das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9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eieck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7"/>
          <w:w w:val="119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4"/>
          <w:w w:val="93"/>
        </w:rPr>
        <w:t>A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93"/>
        </w:rPr>
        <w:t>B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93"/>
        </w:rPr>
        <w:t>C</w:t>
      </w:r>
      <w:r>
        <w:rPr>
          <w:rFonts w:ascii="Arial" w:hAnsi="Arial" w:cs="Arial" w:eastAsia="Arial"/>
          <w:sz w:val="16"/>
          <w:szCs w:val="16"/>
          <w:color w:val="231F20"/>
          <w:spacing w:val="6"/>
          <w:w w:val="9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die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ei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1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8"/>
          <w:w w:val="118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eild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eiecke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7"/>
          <w:w w:val="118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△</w:t>
      </w:r>
      <w:r>
        <w:rPr>
          <w:rFonts w:ascii="Arial" w:hAnsi="Arial" w:cs="Arial" w:eastAsia="Arial"/>
          <w:sz w:val="16"/>
          <w:szCs w:val="16"/>
          <w:color w:val="231F20"/>
          <w:spacing w:val="4"/>
          <w:w w:val="100"/>
        </w:rPr>
        <w:t>A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</w:rPr>
        <w:t>B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6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93"/>
        </w:rPr>
        <w:t>△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93"/>
        </w:rPr>
        <w:t>B</w:t>
      </w:r>
      <w:r>
        <w:rPr>
          <w:rFonts w:ascii="Arial" w:hAnsi="Arial" w:cs="Arial" w:eastAsia="Arial"/>
          <w:sz w:val="16"/>
          <w:szCs w:val="16"/>
          <w:color w:val="231F20"/>
          <w:spacing w:val="3"/>
          <w:w w:val="93"/>
        </w:rPr>
        <w:t>C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93"/>
        </w:rPr>
        <w:t>I</w:t>
      </w:r>
      <w:r>
        <w:rPr>
          <w:rFonts w:ascii="Arial" w:hAnsi="Arial" w:cs="Arial" w:eastAsia="Arial"/>
          <w:sz w:val="16"/>
          <w:szCs w:val="16"/>
          <w:color w:val="231F20"/>
          <w:spacing w:val="4"/>
          <w:w w:val="9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4"/>
        </w:rPr>
        <w:t>und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6"/>
          <w:w w:val="124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△</w:t>
      </w:r>
      <w:r>
        <w:rPr>
          <w:rFonts w:ascii="Arial" w:hAnsi="Arial" w:cs="Arial" w:eastAsia="Arial"/>
          <w:sz w:val="16"/>
          <w:szCs w:val="16"/>
          <w:color w:val="231F20"/>
          <w:spacing w:val="8"/>
          <w:w w:val="100"/>
        </w:rPr>
        <w:t>C</w:t>
      </w:r>
      <w:r>
        <w:rPr>
          <w:rFonts w:ascii="Arial" w:hAnsi="Arial" w:cs="Arial" w:eastAsia="Arial"/>
          <w:sz w:val="16"/>
          <w:szCs w:val="16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6"/>
          <w:szCs w:val="16"/>
          <w:color w:val="231F20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gilt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also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07" w:lineRule="exact"/>
        <w:ind w:left="5781" w:right="-20"/>
        <w:jc w:val="left"/>
        <w:tabs>
          <w:tab w:pos="7240" w:val="left"/>
          <w:tab w:pos="852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-2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-3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-1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50" w:lineRule="exact"/>
        <w:ind w:left="687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231F20"/>
          <w:spacing w:val="8"/>
          <w:w w:val="100"/>
          <w:position w:val="4"/>
        </w:rPr>
        <w:t>A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1"/>
        </w:rPr>
        <w:t>△</w:t>
      </w:r>
      <w:r>
        <w:rPr>
          <w:rFonts w:ascii="Arial" w:hAnsi="Arial" w:cs="Arial" w:eastAsia="Arial"/>
          <w:sz w:val="10"/>
          <w:szCs w:val="10"/>
          <w:color w:val="231F20"/>
          <w:spacing w:val="3"/>
          <w:w w:val="100"/>
          <w:position w:val="-1"/>
        </w:rPr>
        <w:t>A</w:t>
      </w:r>
      <w:r>
        <w:rPr>
          <w:rFonts w:ascii="Arial" w:hAnsi="Arial" w:cs="Arial" w:eastAsia="Arial"/>
          <w:sz w:val="10"/>
          <w:szCs w:val="10"/>
          <w:color w:val="231F20"/>
          <w:spacing w:val="1"/>
          <w:w w:val="100"/>
          <w:position w:val="-1"/>
        </w:rPr>
        <w:t>B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1"/>
        </w:rPr>
        <w:t>C</w:t>
      </w:r>
      <w:r>
        <w:rPr>
          <w:rFonts w:ascii="Arial" w:hAnsi="Arial" w:cs="Arial" w:eastAsia="Arial"/>
          <w:sz w:val="10"/>
          <w:szCs w:val="10"/>
          <w:color w:val="231F20"/>
          <w:spacing w:val="2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4"/>
        </w:rPr>
        <w:t>=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9"/>
          <w:w w:val="100"/>
          <w:position w:val="4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8"/>
          <w:w w:val="100"/>
          <w:position w:val="4"/>
        </w:rPr>
        <w:t>A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1"/>
        </w:rPr>
        <w:t>△</w:t>
      </w:r>
      <w:r>
        <w:rPr>
          <w:rFonts w:ascii="Arial" w:hAnsi="Arial" w:cs="Arial" w:eastAsia="Arial"/>
          <w:sz w:val="10"/>
          <w:szCs w:val="10"/>
          <w:color w:val="231F20"/>
          <w:spacing w:val="3"/>
          <w:w w:val="100"/>
          <w:position w:val="-1"/>
        </w:rPr>
        <w:t>A</w:t>
      </w:r>
      <w:r>
        <w:rPr>
          <w:rFonts w:ascii="Arial" w:hAnsi="Arial" w:cs="Arial" w:eastAsia="Arial"/>
          <w:sz w:val="10"/>
          <w:szCs w:val="10"/>
          <w:color w:val="231F20"/>
          <w:spacing w:val="2"/>
          <w:w w:val="100"/>
          <w:position w:val="-1"/>
        </w:rPr>
        <w:t>B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1"/>
        </w:rPr>
        <w:t>I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0"/>
          <w:szCs w:val="10"/>
          <w:color w:val="231F20"/>
          <w:spacing w:val="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4"/>
        </w:rPr>
        <w:t>+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9"/>
          <w:w w:val="100"/>
          <w:position w:val="4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8"/>
          <w:w w:val="100"/>
          <w:position w:val="4"/>
        </w:rPr>
        <w:t>A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1"/>
        </w:rPr>
        <w:t>△</w:t>
      </w:r>
      <w:r>
        <w:rPr>
          <w:rFonts w:ascii="Arial" w:hAnsi="Arial" w:cs="Arial" w:eastAsia="Arial"/>
          <w:sz w:val="10"/>
          <w:szCs w:val="10"/>
          <w:color w:val="231F20"/>
          <w:spacing w:val="1"/>
          <w:w w:val="100"/>
          <w:position w:val="-1"/>
        </w:rPr>
        <w:t>B</w:t>
      </w:r>
      <w:r>
        <w:rPr>
          <w:rFonts w:ascii="Arial" w:hAnsi="Arial" w:cs="Arial" w:eastAsia="Arial"/>
          <w:sz w:val="10"/>
          <w:szCs w:val="10"/>
          <w:color w:val="231F20"/>
          <w:spacing w:val="3"/>
          <w:w w:val="100"/>
          <w:position w:val="-1"/>
        </w:rPr>
        <w:t>C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1"/>
        </w:rPr>
        <w:t>I</w:t>
      </w:r>
      <w:r>
        <w:rPr>
          <w:rFonts w:ascii="Arial" w:hAnsi="Arial" w:cs="Arial" w:eastAsia="Arial"/>
          <w:sz w:val="10"/>
          <w:szCs w:val="10"/>
          <w:color w:val="231F20"/>
          <w:spacing w:val="1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4"/>
        </w:rPr>
        <w:t>+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9"/>
          <w:w w:val="100"/>
          <w:position w:val="4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8"/>
          <w:w w:val="100"/>
          <w:position w:val="4"/>
        </w:rPr>
        <w:t>A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1"/>
        </w:rPr>
        <w:t>△</w:t>
      </w:r>
      <w:r>
        <w:rPr>
          <w:rFonts w:ascii="Arial" w:hAnsi="Arial" w:cs="Arial" w:eastAsia="Arial"/>
          <w:sz w:val="10"/>
          <w:szCs w:val="10"/>
          <w:color w:val="231F20"/>
          <w:spacing w:val="6"/>
          <w:w w:val="100"/>
          <w:position w:val="-1"/>
        </w:rPr>
        <w:t>C</w:t>
      </w:r>
      <w:r>
        <w:rPr>
          <w:rFonts w:ascii="Arial" w:hAnsi="Arial" w:cs="Arial" w:eastAsia="Arial"/>
          <w:sz w:val="10"/>
          <w:szCs w:val="10"/>
          <w:color w:val="231F20"/>
          <w:spacing w:val="3"/>
          <w:w w:val="100"/>
          <w:position w:val="-1"/>
        </w:rPr>
        <w:t>A</w:t>
      </w:r>
      <w:r>
        <w:rPr>
          <w:rFonts w:ascii="Arial" w:hAnsi="Arial" w:cs="Arial" w:eastAsia="Arial"/>
          <w:sz w:val="10"/>
          <w:szCs w:val="10"/>
          <w:color w:val="231F20"/>
          <w:spacing w:val="6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4"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1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4"/>
        </w:rPr>
        <w:t>In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7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  <w:position w:val="4"/>
        </w:rPr>
        <w:t>jedem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18"/>
          <w:position w:val="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  <w:position w:val="4"/>
        </w:rPr>
        <w:t>dieser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6"/>
          <w:w w:val="118"/>
          <w:position w:val="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8"/>
          <w:w w:val="118"/>
          <w:position w:val="4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  <w:position w:val="4"/>
        </w:rPr>
        <w:t>eild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8"/>
          <w:position w:val="4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  <w:position w:val="4"/>
        </w:rPr>
        <w:t>eiecke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7"/>
          <w:w w:val="118"/>
          <w:position w:val="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4"/>
        </w:rPr>
        <w:t>ist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3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  <w:position w:val="4"/>
        </w:rPr>
        <w:t>eine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189" w:lineRule="exact"/>
        <w:ind w:left="687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4"/>
        </w:rPr>
        <w:t>der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2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4"/>
        </w:rPr>
        <w:t>Höhen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8"/>
          <w:w w:val="12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4"/>
        </w:rPr>
        <w:t>genau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6"/>
          <w:w w:val="12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</w:rPr>
        <w:t>lang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wie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</w:rPr>
        <w:t>der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2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</w:rPr>
        <w:t>Ink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3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</w:rPr>
        <w:t>eisradius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8"/>
          <w:w w:val="123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ρ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</w:sectPr>
      </w:pPr>
      <w:rPr/>
    </w:p>
    <w:p>
      <w:pPr>
        <w:spacing w:before="60" w:after="0" w:line="240" w:lineRule="auto"/>
        <w:ind w:left="1481" w:right="-70"/>
        <w:jc w:val="left"/>
        <w:rPr>
          <w:rFonts w:ascii="PoloMatheAustria1Halbfett" w:hAnsi="PoloMatheAustria1Halbfett" w:cs="PoloMatheAustria1Halbfett" w:eastAsia="PoloMatheAustria1Halbfett"/>
          <w:sz w:val="20"/>
          <w:szCs w:val="20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199.209976pt;width:36.85pt;height:11.339pt;mso-position-horizontal-relative:page;mso-position-vertical-relative:page;z-index:-3522" type="#_x0000_t202" filled="f" stroked="f">
            <v:textbox inset="0,0,0,0">
              <w:txbxContent>
                <w:p>
                  <w:pPr>
                    <w:spacing w:before="14" w:after="0" w:line="240" w:lineRule="auto"/>
                    <w:ind w:left="384" w:right="-44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965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432.516968pt;width:36.85pt;height:11.339pt;mso-position-horizontal-relative:page;mso-position-vertical-relative:page;z-index:-3521" type="#_x0000_t202" filled="f" stroked="f">
            <v:textbox inset="0,0,0,0">
              <w:txbxContent>
                <w:p>
                  <w:pPr>
                    <w:spacing w:before="14" w:after="0" w:line="240" w:lineRule="auto"/>
                    <w:ind w:left="384" w:right="-44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966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v:group style="position:absolute;margin-left:0pt;margin-top:0pt;width:67.0908pt;height:741.495773pt;mso-position-horizontal-relative:page;mso-position-vertical-relative:page;z-index:-3518" coordorigin="0,0" coordsize="1342,14830">
            <v:group style="position:absolute;left:8;top:0;width:2;height:782" coordorigin="8,0" coordsize="2,782">
              <v:shape style="position:absolute;left:8;top:0;width:2;height:782" coordorigin="8,0" coordsize="0,782" path="m8,0l8,782e" filled="f" stroked="t" strokeweight=".9268pt" strokecolor="#0095AC">
                <v:path arrowok="t"/>
              </v:shape>
            </v:group>
            <v:group style="position:absolute;left:17;top:782;width:1304;height:14048" coordorigin="17,782" coordsize="1304,14048">
              <v:shape style="position:absolute;left:17;top:782;width:1304;height:14048" coordorigin="17,782" coordsize="1304,14048" path="m17,14830l1320,14830,1320,782,17,782,17,14830xe" filled="t" fillcolor="#EFEEE1" stroked="f">
                <v:path arrowok="t"/>
                <v:fill/>
              </v:shape>
            </v:group>
            <v:group style="position:absolute;left:17;top:0;width:1304;height:782" coordorigin="17,0" coordsize="1304,782">
              <v:shape style="position:absolute;left:17;top:0;width:1304;height:782" coordorigin="17,0" coordsize="1304,782" path="m17,782l1320,782,1320,0,17,0,17,782e" filled="t" fillcolor="#0095AC" stroked="f">
                <v:path arrowok="t"/>
                <v:fill/>
              </v:shape>
            </v:group>
            <v:group style="position:absolute;left:822;top:1293;width:510;height:227" coordorigin="822,1293" coordsize="510,227">
              <v:shape style="position:absolute;left:822;top:1293;width:510;height:227" coordorigin="822,1293" coordsize="510,227" path="m822,1519l1332,1519,1332,1293,822,1293,822,1519e" filled="t" fillcolor="#FFFFFF" stroked="f">
                <v:path arrowok="t"/>
                <v:fill/>
              </v:shape>
            </v:group>
            <v:group style="position:absolute;left:1320;top:3984;width:11;height:227" coordorigin="1320,3984" coordsize="11,227">
              <v:shape style="position:absolute;left:1320;top:3984;width:11;height:227" coordorigin="1320,3984" coordsize="11,227" path="m1320,4211l1332,4211,1332,3984,1320,3984,1320,4211xe" filled="t" fillcolor="#FFFFFF" stroked="f">
                <v:path arrowok="t"/>
                <v:fill/>
              </v:shape>
            </v:group>
            <v:group style="position:absolute;left:583;top:3984;width:11;height:227" coordorigin="583,3984" coordsize="11,227">
              <v:shape style="position:absolute;left:583;top:3984;width:11;height:227" coordorigin="583,3984" coordsize="11,227" path="m583,4211l595,4211,595,3984,583,3984,583,4211xe" filled="t" fillcolor="#0095AC" stroked="f">
                <v:path arrowok="t"/>
                <v:fill/>
              </v:shape>
            </v:group>
            <v:group style="position:absolute;left:618;top:4019;width:157;height:157" coordorigin="618,4019" coordsize="157,157">
              <v:shape style="position:absolute;left:618;top:4019;width:157;height:157" coordorigin="618,4019" coordsize="157,157" path="m710,4110l684,4110,684,4176,710,4176,710,4110e" filled="t" fillcolor="#FFFFFF" stroked="f">
                <v:path arrowok="t"/>
                <v:fill/>
              </v:shape>
              <v:shape style="position:absolute;left:618;top:4019;width:157;height:157" coordorigin="618,4019" coordsize="157,157" path="m775,4085l618,4085,618,4110,775,4110,775,4098,697,4098,775,4098,775,4085e" filled="t" fillcolor="#FFFFFF" stroked="f">
                <v:path arrowok="t"/>
                <v:fill/>
              </v:shape>
              <v:shape style="position:absolute;left:618;top:4019;width:157;height:157" coordorigin="618,4019" coordsize="157,157" path="m775,4098l697,4098,775,4098e" filled="t" fillcolor="#FFFFFF" stroked="f">
                <v:path arrowok="t"/>
                <v:fill/>
              </v:shape>
              <v:shape style="position:absolute;left:618;top:4019;width:157;height:157" coordorigin="618,4019" coordsize="157,157" path="m710,4019l684,4019,684,4085,710,4085,710,4019e" filled="t" fillcolor="#FFFFFF" stroked="f">
                <v:path arrowok="t"/>
                <v:fill/>
              </v:shape>
            </v:group>
            <v:group style="position:absolute;left:1320;top:3984;width:11;height:227" coordorigin="1320,3984" coordsize="11,227">
              <v:shape style="position:absolute;left:1320;top:3984;width:11;height:227" coordorigin="1320,3984" coordsize="11,227" path="m1320,4211l1332,4211,1332,3984,1320,3984,1320,4211xe" filled="t" fillcolor="#FFFFFF" stroked="f">
                <v:path arrowok="t"/>
                <v:fill/>
              </v:shape>
            </v:group>
            <v:group style="position:absolute;left:583;top:3984;width:227;height:227" coordorigin="583,3984" coordsize="227,227">
              <v:shape style="position:absolute;left:583;top:3984;width:227;height:227" coordorigin="583,3984" coordsize="227,227" path="m583,4211l810,4211,810,3984,583,3984,583,4211e" filled="t" fillcolor="#0095AC" stroked="f">
                <v:path arrowok="t"/>
                <v:fill/>
              </v:shape>
            </v:group>
            <v:group style="position:absolute;left:810;top:3984;width:510;height:227" coordorigin="810,3984" coordsize="510,227">
              <v:shape style="position:absolute;left:810;top:3984;width:510;height:227" coordorigin="810,3984" coordsize="510,227" path="m810,4211l1320,4211,1320,3984,810,3984,810,4211e" filled="t" fillcolor="#FFFFFF" stroked="f">
                <v:path arrowok="t"/>
                <v:fill/>
              </v:shape>
            </v:group>
            <v:group style="position:absolute;left:618;top:4019;width:157;height:157" coordorigin="618,4019" coordsize="157,157">
              <v:shape style="position:absolute;left:618;top:4019;width:157;height:157" coordorigin="618,4019" coordsize="157,157" path="m710,4110l684,4110,684,4176,710,4176,710,4110e" filled="t" fillcolor="#FFFFFF" stroked="f">
                <v:path arrowok="t"/>
                <v:fill/>
              </v:shape>
              <v:shape style="position:absolute;left:618;top:4019;width:157;height:157" coordorigin="618,4019" coordsize="157,157" path="m775,4085l618,4085,618,4110,775,4110,775,4098,697,4098,775,4098,775,4085e" filled="t" fillcolor="#FFFFFF" stroked="f">
                <v:path arrowok="t"/>
                <v:fill/>
              </v:shape>
              <v:shape style="position:absolute;left:618;top:4019;width:157;height:157" coordorigin="618,4019" coordsize="157,157" path="m775,4098l697,4098,775,4098e" filled="t" fillcolor="#FFFFFF" stroked="f">
                <v:path arrowok="t"/>
                <v:fill/>
              </v:shape>
              <v:shape style="position:absolute;left:618;top:4019;width:157;height:157" coordorigin="618,4019" coordsize="157,157" path="m710,4019l684,4019,684,4085,710,4085,710,4019e" filled="t" fillcolor="#FFFFFF" stroked="f">
                <v:path arrowok="t"/>
                <v:fill/>
              </v:shape>
            </v:group>
            <v:group style="position:absolute;left:1320;top:8650;width:11;height:227" coordorigin="1320,8650" coordsize="11,227">
              <v:shape style="position:absolute;left:1320;top:8650;width:11;height:227" coordorigin="1320,8650" coordsize="11,227" path="m1320,8877l1332,8877,1332,8650,1320,8650,1320,8877xe" filled="t" fillcolor="#FFFFFF" stroked="f">
                <v:path arrowok="t"/>
                <v:fill/>
              </v:shape>
            </v:group>
            <v:group style="position:absolute;left:583;top:8650;width:11;height:227" coordorigin="583,8650" coordsize="11,227">
              <v:shape style="position:absolute;left:583;top:8650;width:11;height:227" coordorigin="583,8650" coordsize="11,227" path="m583,8877l595,8877,595,8650,583,8650,583,8877xe" filled="t" fillcolor="#0095AC" stroked="f">
                <v:path arrowok="t"/>
                <v:fill/>
              </v:shape>
            </v:group>
            <v:group style="position:absolute;left:618;top:8685;width:157;height:157" coordorigin="618,8685" coordsize="157,157">
              <v:shape style="position:absolute;left:618;top:8685;width:157;height:157" coordorigin="618,8685" coordsize="157,157" path="m710,8777l684,8777,684,8842,710,8842,710,8777e" filled="t" fillcolor="#FFFFFF" stroked="f">
                <v:path arrowok="t"/>
                <v:fill/>
              </v:shape>
              <v:shape style="position:absolute;left:618;top:8685;width:157;height:157" coordorigin="618,8685" coordsize="157,157" path="m775,8751l618,8751,618,8777,775,8777,775,8764,697,8764,775,8764,775,8751e" filled="t" fillcolor="#FFFFFF" stroked="f">
                <v:path arrowok="t"/>
                <v:fill/>
              </v:shape>
              <v:shape style="position:absolute;left:618;top:8685;width:157;height:157" coordorigin="618,8685" coordsize="157,157" path="m775,8764l697,8764,775,8764e" filled="t" fillcolor="#FFFFFF" stroked="f">
                <v:path arrowok="t"/>
                <v:fill/>
              </v:shape>
              <v:shape style="position:absolute;left:618;top:8685;width:157;height:157" coordorigin="618,8685" coordsize="157,157" path="m710,8685l684,8685,684,8751,710,8751,710,8685e" filled="t" fillcolor="#FFFFFF" stroked="f">
                <v:path arrowok="t"/>
                <v:fill/>
              </v:shape>
            </v:group>
            <v:group style="position:absolute;left:1320;top:8650;width:11;height:227" coordorigin="1320,8650" coordsize="11,227">
              <v:shape style="position:absolute;left:1320;top:8650;width:11;height:227" coordorigin="1320,8650" coordsize="11,227" path="m1320,8877l1332,8877,1332,8650,1320,8650,1320,8877xe" filled="t" fillcolor="#FFFFFF" stroked="f">
                <v:path arrowok="t"/>
                <v:fill/>
              </v:shape>
            </v:group>
            <v:group style="position:absolute;left:583;top:8650;width:227;height:227" coordorigin="583,8650" coordsize="227,227">
              <v:shape style="position:absolute;left:583;top:8650;width:227;height:227" coordorigin="583,8650" coordsize="227,227" path="m583,8877l810,8877,810,8650,583,8650,583,8877e" filled="t" fillcolor="#0095AC" stroked="f">
                <v:path arrowok="t"/>
                <v:fill/>
              </v:shape>
            </v:group>
            <v:group style="position:absolute;left:810;top:8650;width:510;height:227" coordorigin="810,8650" coordsize="510,227">
              <v:shape style="position:absolute;left:810;top:8650;width:510;height:227" coordorigin="810,8650" coordsize="510,227" path="m810,8877l1320,8877,1320,8650,810,8650,810,8877e" filled="t" fillcolor="#FFFFFF" stroked="f">
                <v:path arrowok="t"/>
                <v:fill/>
              </v:shape>
            </v:group>
            <v:group style="position:absolute;left:618;top:8685;width:157;height:157" coordorigin="618,8685" coordsize="157,157">
              <v:shape style="position:absolute;left:618;top:8685;width:157;height:157" coordorigin="618,8685" coordsize="157,157" path="m710,8777l684,8777,684,8842,710,8842,710,8777e" filled="t" fillcolor="#FFFFFF" stroked="f">
                <v:path arrowok="t"/>
                <v:fill/>
              </v:shape>
              <v:shape style="position:absolute;left:618;top:8685;width:157;height:157" coordorigin="618,8685" coordsize="157,157" path="m775,8751l618,8751,618,8777,775,8777,775,8764,697,8764,775,8764,775,8751e" filled="t" fillcolor="#FFFFFF" stroked="f">
                <v:path arrowok="t"/>
                <v:fill/>
              </v:shape>
              <v:shape style="position:absolute;left:618;top:8685;width:157;height:157" coordorigin="618,8685" coordsize="157,157" path="m775,8764l697,8764,775,8764e" filled="t" fillcolor="#FFFFFF" stroked="f">
                <v:path arrowok="t"/>
                <v:fill/>
              </v:shape>
              <v:shape style="position:absolute;left:618;top:8685;width:157;height:157" coordorigin="618,8685" coordsize="157,157" path="m710,8685l684,8685,684,8751,710,8751,710,8685e" filled="t" fillcolor="#FFFFFF" stroked="f">
                <v:path arrowok="t"/>
                <v:fill/>
              </v:shape>
            </v:group>
            <v:group style="position:absolute;left:822;top:11123;width:510;height:227" coordorigin="822,11123" coordsize="510,227">
              <v:shape style="position:absolute;left:822;top:11123;width:510;height:227" coordorigin="822,11123" coordsize="510,227" path="m822,11350l1332,11350,1332,11123,822,11123,822,11350e" filled="t" fillcolor="#FFFFFF" stroked="f">
                <v:path arrowok="t"/>
                <v:fill/>
              </v:shape>
            </v:group>
            <v:group style="position:absolute;left:822;top:12401;width:510;height:227" coordorigin="822,12401" coordsize="510,227">
              <v:shape style="position:absolute;left:822;top:12401;width:510;height:227" coordorigin="822,12401" coordsize="510,227" path="m822,12628l1332,12628,1332,12401,822,12401,822,12628e" filled="t" fillcolor="#FFFFFF" stroked="f">
                <v:path arrowok="t"/>
                <v:fill/>
              </v:shape>
            </v:group>
            <w10:wrap type="none"/>
          </v:group>
        </w:pic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Seiten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aus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Das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ist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Mathematik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4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(Verlag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öbv,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ISBN: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978-3-209-07328-0)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000000"/>
          <w:spacing w:val="0"/>
          <w:w w:val="100"/>
        </w:rPr>
      </w:r>
    </w:p>
    <w:p>
      <w:pPr>
        <w:spacing w:before="40" w:after="0" w:line="240" w:lineRule="auto"/>
        <w:ind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br w:type="column"/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231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  <w:cols w:num="2" w:equalWidth="0">
            <w:col w:w="7547" w:space="743"/>
            <w:col w:w="1490"/>
          </w:cols>
        </w:sectPr>
      </w:pPr>
      <w:rPr/>
    </w:p>
    <w:p>
      <w:pPr>
        <w:spacing w:before="27" w:after="0" w:line="240" w:lineRule="auto"/>
        <w:ind w:left="109" w:right="-20"/>
        <w:jc w:val="left"/>
        <w:tabs>
          <w:tab w:pos="114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44"/>
          <w:szCs w:val="44"/>
          <w:color w:val="FFFFFF"/>
          <w:spacing w:val="18"/>
          <w:w w:val="100"/>
          <w:b/>
          <w:bCs/>
        </w:rPr>
        <w:t>E</w:t>
      </w:r>
      <w:r>
        <w:rPr>
          <w:rFonts w:ascii="Arial" w:hAnsi="Arial" w:cs="Arial" w:eastAsia="Arial"/>
          <w:sz w:val="44"/>
          <w:szCs w:val="44"/>
          <w:color w:val="FFFFFF"/>
          <w:spacing w:val="0"/>
          <w:w w:val="100"/>
        </w:rPr>
        <w:t>1</w:t>
        <w:tab/>
      </w:r>
      <w:r>
        <w:rPr>
          <w:rFonts w:ascii="Arial" w:hAnsi="Arial" w:cs="Arial" w:eastAsia="Arial"/>
          <w:sz w:val="44"/>
          <w:szCs w:val="44"/>
          <w:color w:val="FFFFFF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4"/>
          <w:b/>
          <w:bCs/>
        </w:rPr>
        <w:t>ERWEITERUN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b/>
          <w:bCs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18"/>
          <w:w w:val="84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4"/>
          <w:b/>
          <w:bCs/>
        </w:rPr>
        <w:t>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b/>
          <w:bCs/>
        </w:rPr>
        <w:t>D</w:t>
      </w:r>
      <w:r>
        <w:rPr>
          <w:rFonts w:ascii="Arial" w:hAnsi="Arial" w:cs="Arial" w:eastAsia="Arial"/>
          <w:sz w:val="18"/>
          <w:szCs w:val="18"/>
          <w:color w:val="0095AC"/>
          <w:spacing w:val="30"/>
          <w:w w:val="84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4"/>
          <w:b/>
          <w:bCs/>
        </w:rPr>
        <w:t>VERTIEFUN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b/>
          <w:bCs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0"/>
          <w:w w:val="84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4"/>
        </w:rPr>
        <w:t>B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</w:rPr>
        <w:t>w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</w:rPr>
        <w:t>i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4"/>
        </w:rPr>
        <w:t>s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4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</w:rPr>
        <w:t>n</w:t>
      </w:r>
      <w:r>
        <w:rPr>
          <w:rFonts w:ascii="Arial" w:hAnsi="Arial" w:cs="Arial" w:eastAsia="Arial"/>
          <w:sz w:val="18"/>
          <w:szCs w:val="18"/>
          <w:color w:val="0095AC"/>
          <w:spacing w:val="-9"/>
          <w:w w:val="84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</w:rPr>
        <w:t>in</w:t>
      </w:r>
      <w:r>
        <w:rPr>
          <w:rFonts w:ascii="Arial" w:hAnsi="Arial" w:cs="Arial" w:eastAsia="Arial"/>
          <w:sz w:val="18"/>
          <w:szCs w:val="18"/>
          <w:color w:val="0095AC"/>
          <w:spacing w:val="9"/>
          <w:w w:val="84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4"/>
        </w:rPr>
        <w:t>d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4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</w:rPr>
        <w:t>r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78"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6"/>
        </w:rPr>
        <w:t>o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6"/>
        </w:rPr>
        <w:t>m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106"/>
        </w:rPr>
        <w:t>t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8"/>
        </w:rPr>
        <w:t>r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100"/>
        </w:rPr>
        <w:t>i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40" w:right="-20"/>
        <w:jc w:val="left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color w:val="0095AC"/>
          <w:spacing w:val="-4"/>
          <w:w w:val="100"/>
        </w:rPr>
        <w:t>1.</w:t>
      </w:r>
      <w:r>
        <w:rPr>
          <w:rFonts w:ascii="Arial" w:hAnsi="Arial" w:cs="Arial" w:eastAsia="Arial"/>
          <w:sz w:val="28"/>
          <w:szCs w:val="28"/>
          <w:color w:val="0095AC"/>
          <w:spacing w:val="0"/>
          <w:w w:val="100"/>
        </w:rPr>
        <w:t>2</w:t>
      </w:r>
      <w:r>
        <w:rPr>
          <w:rFonts w:ascii="Arial" w:hAnsi="Arial" w:cs="Arial" w:eastAsia="Arial"/>
          <w:sz w:val="28"/>
          <w:szCs w:val="28"/>
          <w:color w:val="0095AC"/>
          <w:spacing w:val="0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095AC"/>
          <w:spacing w:val="2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095AC"/>
          <w:spacing w:val="-4"/>
          <w:w w:val="100"/>
        </w:rPr>
        <w:t>Besonder</w:t>
      </w:r>
      <w:r>
        <w:rPr>
          <w:rFonts w:ascii="Arial" w:hAnsi="Arial" w:cs="Arial" w:eastAsia="Arial"/>
          <w:sz w:val="28"/>
          <w:szCs w:val="28"/>
          <w:color w:val="0095AC"/>
          <w:spacing w:val="0"/>
          <w:w w:val="100"/>
        </w:rPr>
        <w:t>e</w:t>
      </w:r>
      <w:r>
        <w:rPr>
          <w:rFonts w:ascii="Arial" w:hAnsi="Arial" w:cs="Arial" w:eastAsia="Arial"/>
          <w:sz w:val="28"/>
          <w:szCs w:val="28"/>
          <w:color w:val="0095AC"/>
          <w:spacing w:val="6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095AC"/>
          <w:spacing w:val="-4"/>
          <w:w w:val="102"/>
        </w:rPr>
        <w:t>Dreiecke</w:t>
      </w:r>
      <w:r>
        <w:rPr>
          <w:rFonts w:ascii="Arial" w:hAnsi="Arial" w:cs="Arial" w:eastAsia="Arial"/>
          <w:sz w:val="28"/>
          <w:szCs w:val="28"/>
          <w:color w:val="000000"/>
          <w:spacing w:val="0"/>
          <w:w w:val="100"/>
        </w:rPr>
      </w:r>
    </w:p>
    <w:p>
      <w:pPr>
        <w:spacing w:before="3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52" w:lineRule="exact"/>
        <w:ind w:left="1140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0095AC"/>
          <w:spacing w:val="0"/>
          <w:w w:val="110"/>
          <w:b/>
          <w:bCs/>
        </w:rPr>
        <w:t>Aufgaben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7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jc w:val="left"/>
        <w:spacing w:after="0"/>
        <w:sectPr>
          <w:pgSz w:w="10760" w:h="14840"/>
          <w:pgMar w:top="140" w:bottom="280" w:left="180" w:right="1380"/>
        </w:sectPr>
      </w:pPr>
      <w:rPr/>
    </w:p>
    <w:p>
      <w:pPr>
        <w:spacing w:before="33" w:after="0" w:line="240" w:lineRule="auto"/>
        <w:ind w:left="580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102.983696pt;width:25.512pt;height:11.339pt;mso-position-horizontal-relative:page;mso-position-vertical-relative:paragraph;z-index:-3509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171" w:right="-55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1"/>
                      <w:w w:val="110"/>
                      <w:b/>
                      <w:bCs/>
                    </w:rPr>
                    <w:t>970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110"/>
          <w:b/>
          <w:bCs/>
        </w:rPr>
        <w:t>9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69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585" w:right="-66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-102.540192pt;width:25.512pt;height:11.339pt;mso-position-horizontal-relative:page;mso-position-vertical-relative:paragraph;z-index:-3510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165" w:right="-56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3"/>
                      <w:w w:val="110"/>
                      <w:b/>
                      <w:bCs/>
                    </w:rPr>
                    <w:t>9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69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0095AC"/>
          <w:spacing w:val="-1"/>
          <w:w w:val="110"/>
          <w:b/>
          <w:bCs/>
        </w:rPr>
        <w:t>970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8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b/>
          <w:bCs/>
        </w:rPr>
        <w:t>Satz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7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b/>
          <w:bCs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17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b/>
          <w:bCs/>
        </w:rPr>
        <w:t>Thales: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17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„Jeder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7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Halbk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5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</w:rPr>
        <w:t>echter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19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2"/>
        </w:rPr>
        <w:t>inkel.“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right="-20"/>
        <w:jc w:val="left"/>
        <w:tabs>
          <w:tab w:pos="708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313.720825pt;margin-top:1.910593pt;width:142.932022pt;height:73.128753pt;mso-position-horizontal-relative:page;mso-position-vertical-relative:paragraph;z-index:-3493" coordorigin="6274,38" coordsize="2859,1463">
            <v:group style="position:absolute;left:6758;top:1191;width:72;height:271" coordorigin="6758,1191" coordsize="72,271">
              <v:shape style="position:absolute;left:6758;top:1191;width:72;height:271" coordorigin="6758,1191" coordsize="72,271" path="m6830,1462l6826,1399,6816,1339,6799,1281,6767,1208,6758,1191e" filled="f" stroked="t" strokeweight=".3pt" strokecolor="#88AC2E">
                <v:path arrowok="t"/>
              </v:shape>
            </v:group>
            <v:group style="position:absolute;left:8000;top:475;width:172;height:167" coordorigin="8000,475" coordsize="172,167">
              <v:shape style="position:absolute;left:8000;top:475;width:172;height:167" coordorigin="8000,475" coordsize="172,167" path="m8172,643l8121,609,8075,570,8034,525,8010,493,8000,475e" filled="f" stroked="t" strokeweight=".3pt" strokecolor="#88AC2E">
                <v:path arrowok="t"/>
              </v:shape>
            </v:group>
            <v:group style="position:absolute;left:6286;top:44;width:2835;height:1417" coordorigin="6286,44" coordsize="2835,1417">
              <v:shape style="position:absolute;left:6286;top:44;width:2835;height:1417" coordorigin="6286,44" coordsize="2835,1417" path="m9121,1462l9116,1345,9103,1232,9080,1121,9049,1014,9010,910,8963,810,8909,715,8848,624,8780,539,8706,459,8620,380,8530,310,8436,248,8338,194,8237,148,8134,111,8028,82,7921,61,7812,48,7704,44,7645,45,7530,55,7418,73,7309,100,7203,135,7102,178,7004,229,6911,286,6823,351,6741,422,6661,501,6586,589,6520,682,6462,778,6412,877,6370,980,6337,1084,6312,1191,6296,1299,6287,1407,6286,1462e" filled="f" stroked="t" strokeweight=".6pt" strokecolor="#231F20">
                <v:path arrowok="t"/>
              </v:shape>
            </v:group>
            <v:group style="position:absolute;left:6678;top:1313;width:64;height:80" coordorigin="6678,1313" coordsize="64,80">
              <v:shape style="position:absolute;left:6678;top:1313;width:64;height:80" coordorigin="6678,1313" coordsize="64,80" path="m6742,1313l6718,1377,6710,1389,6705,1391,6698,1393,6694,1393,6687,1391,6682,1389,6680,1383,6678,1377,6678,1329,6680,1322,6682,1317,6688,1314,6694,1313,6699,1313,6705,1314,6710,1317,6713,1321,6714,1325,6734,1385,6738,1390,6742,1393e" filled="f" stroked="t" strokeweight=".7pt" strokecolor="#88AC2E">
                <v:path arrowok="t"/>
              </v:shape>
            </v:group>
            <v:group style="position:absolute;left:8108;top:462;width:64;height:80" coordorigin="8108,462" coordsize="64,80">
              <v:shape style="position:absolute;left:8108;top:462;width:64;height:80" coordorigin="8108,462" coordsize="64,80" path="m8172,462l8148,526,8140,538,8135,540,8128,542,8124,542,8117,540,8112,538,8109,532,8108,526,8108,478,8110,471,8112,466,8118,463,8124,462,8128,462,8135,463,8140,466,8143,470,8144,475,8164,534,8168,539,8172,542e" filled="f" stroked="t" strokeweight=".7pt" strokecolor="#88AC2E">
                <v:path arrowok="t"/>
              </v:shape>
            </v:group>
            <v:group style="position:absolute;left:8897;top:1282;width:55;height:117" coordorigin="8897,1282" coordsize="55,117">
              <v:shape style="position:absolute;left:8897;top:1282;width:55;height:117" coordorigin="8897,1282" coordsize="55,117" path="m8897,1399l8897,1299,8898,1294,8901,1290,8905,1286,8909,1283,8913,1282,8934,1282,8951,1298,8951,1319,8930,1332,8937,1334,8943,1336,8947,1340,8950,1346,8951,1353,8951,1382,8950,1387,8947,1391,8943,1395,8937,1398,8930,1399e" filled="f" stroked="t" strokeweight=".7pt" strokecolor="#0091AC">
                <v:path arrowok="t"/>
              </v:shape>
            </v:group>
            <v:group style="position:absolute;left:8376;top:392;width:55;height:117" coordorigin="8376,392" coordsize="55,117">
              <v:shape style="position:absolute;left:8376;top:392;width:55;height:117" coordorigin="8376,392" coordsize="55,117" path="m8376,509l8376,409,8378,404,8381,400,8385,396,8388,393,8393,392,8414,392,8431,408,8431,429,8410,442,8417,444,8423,446,8427,450,8429,456,8431,463,8431,492,8429,497,8427,501,8423,505,8417,508,8410,509e" filled="f" stroked="t" strokeweight=".7pt" strokecolor="#0091AC">
                <v:path arrowok="t"/>
              </v:shape>
            </v:group>
            <v:group style="position:absolute;left:8273;top:609;width:72;height:120" coordorigin="8273,609" coordsize="72,120">
              <v:shape style="position:absolute;left:8273;top:609;width:72;height:120" coordorigin="8273,609" coordsize="72,120" path="m8273,609l8305,640,8317,661,8324,680,8329,696,8329,709,8309,729,8302,727,8301,660,8345,609e" filled="f" stroked="t" strokeweight=".7pt" strokecolor="#F7941D">
                <v:path arrowok="t"/>
              </v:shape>
            </v:group>
            <v:group style="position:absolute;left:8244;top:517;width:329;height:46" coordorigin="8244,517" coordsize="329,46">
              <v:shape style="position:absolute;left:8244;top:517;width:329;height:46" coordorigin="8244,517" coordsize="329,46" path="m8573,517l8501,549,8441,562,8420,563,8396,563,8332,555,8260,531,8244,523e" filled="f" stroked="t" strokeweight=".3pt" strokecolor="#0091AC">
                <v:path arrowok="t"/>
              </v:shape>
            </v:group>
            <v:group style="position:absolute;left:7925;top:511;width:760;height:275" coordorigin="7925,511" coordsize="760,275">
              <v:shape style="position:absolute;left:7925;top:511;width:760;height:275" coordorigin="7925,511" coordsize="760,275" path="m8685,710l8614,745,8538,770,8478,781,8416,786,8383,785,8321,779,8261,766,8177,736,8101,695,8032,643,7973,581,7940,535,7925,511e" filled="f" stroked="t" strokeweight=".3pt" strokecolor="#F7941D">
                <v:path arrowok="t"/>
              </v:shape>
            </v:group>
            <v:group style="position:absolute;left:8784;top:1179;width:153;height:283" coordorigin="8784,1179" coordsize="153,283">
              <v:shape style="position:absolute;left:8784;top:1179;width:153;height:283" coordorigin="8784,1179" coordsize="153,283" path="m8784,1462l8790,1397,8808,1336,8837,1281,8874,1232,8920,1191,8937,1179e" filled="f" stroked="t" strokeweight=".3pt" strokecolor="#0091AC">
                <v:path arrowok="t"/>
              </v:shape>
            </v:group>
            <v:group style="position:absolute;left:6286;top:231;width:2835;height:1231" coordorigin="6286,231" coordsize="2835,1231">
              <v:shape style="position:absolute;left:6286;top:231;width:2835;height:1231" coordorigin="6286,231" coordsize="2835,1231" path="m6286,1462l9121,1462,8407,231,6286,1462e" filled="f" stroked="t" strokeweight="1.2pt" strokecolor="#231F20">
                <v:path arrowok="t"/>
              </v:shape>
            </v:group>
            <v:group style="position:absolute;left:7704;top:231;width:704;height:1231" coordorigin="7704,231" coordsize="704,1231">
              <v:shape style="position:absolute;left:7704;top:231;width:704;height:1231" coordorigin="7704,231" coordsize="704,1231" path="m7704,1462l8407,231e" filled="f" stroked="t" strokeweight=".6pt" strokecolor="#231F20">
                <v:path arrowok="t"/>
              </v:shape>
            </v:group>
            <v:group style="position:absolute;left:7675;top:1433;width:58;height:58" coordorigin="7675,1433" coordsize="58,58">
              <v:shape style="position:absolute;left:7675;top:1433;width:58;height:58" coordorigin="7675,1433" coordsize="58,58" path="m7700,1433l7682,1443,7675,1465,7684,1483,7705,1491,7725,1482,7733,1462,7733,1457,7722,1439,7700,1433e" filled="t" fillcolor="#231F20" stroked="f">
                <v:path arrowok="t"/>
                <v:fill/>
              </v:shape>
            </v:group>
            <v:group style="position:absolute;left:6758;top:1191;width:72;height:271" coordorigin="6758,1191" coordsize="72,271">
              <v:shape style="position:absolute;left:6758;top:1191;width:72;height:271" coordorigin="6758,1191" coordsize="72,271" path="m6830,1462l6826,1399,6816,1339,6799,1281,6767,1208,6758,1191e" filled="f" stroked="t" strokeweight=".3pt" strokecolor="#88AC2E">
                <v:path arrowok="t"/>
              </v:shape>
            </v:group>
            <v:group style="position:absolute;left:8000;top:475;width:172;height:167" coordorigin="8000,475" coordsize="172,167">
              <v:shape style="position:absolute;left:8000;top:475;width:172;height:167" coordorigin="8000,475" coordsize="172,167" path="m8172,643l8121,609,8075,570,8034,525,8010,493,8000,475e" filled="f" stroked="t" strokeweight=".3pt" strokecolor="#88AC2E">
                <v:path arrowok="t"/>
              </v:shape>
            </v:group>
            <v:group style="position:absolute;left:6286;top:44;width:2835;height:1417" coordorigin="6286,44" coordsize="2835,1417">
              <v:shape style="position:absolute;left:6286;top:44;width:2835;height:1417" coordorigin="6286,44" coordsize="2835,1417" path="m9121,1462l9116,1345,9103,1232,9080,1121,9049,1014,9010,910,8963,810,8909,715,8848,624,8780,539,8706,459,8620,380,8530,310,8436,248,8338,194,8237,148,8134,111,8028,82,7921,61,7812,48,7704,44,7645,45,7530,55,7418,73,7309,100,7203,135,7102,178,7004,229,6911,286,6823,351,6741,422,6661,501,6586,589,6520,682,6462,778,6412,877,6370,980,6337,1084,6312,1191,6296,1299,6287,1407,6286,1462e" filled="f" stroked="t" strokeweight=".6pt" strokecolor="#231F20">
                <v:path arrowok="t"/>
              </v:shape>
            </v:group>
            <v:group style="position:absolute;left:6678;top:1313;width:64;height:80" coordorigin="6678,1313" coordsize="64,80">
              <v:shape style="position:absolute;left:6678;top:1313;width:64;height:80" coordorigin="6678,1313" coordsize="64,80" path="m6742,1313l6718,1377,6710,1389,6705,1391,6698,1393,6694,1393,6687,1391,6682,1389,6680,1383,6678,1377,6678,1329,6680,1322,6682,1317,6688,1314,6694,1313,6699,1313,6705,1314,6710,1317,6713,1321,6714,1325,6734,1385,6738,1390,6742,1393e" filled="f" stroked="t" strokeweight=".7pt" strokecolor="#88AC2E">
                <v:path arrowok="t"/>
              </v:shape>
            </v:group>
            <v:group style="position:absolute;left:8108;top:462;width:64;height:80" coordorigin="8108,462" coordsize="64,80">
              <v:shape style="position:absolute;left:8108;top:462;width:64;height:80" coordorigin="8108,462" coordsize="64,80" path="m8172,462l8148,526,8140,538,8135,540,8128,542,8124,542,8117,540,8112,538,8109,532,8108,526,8108,478,8110,471,8112,466,8118,463,8124,462,8128,462,8135,463,8140,466,8143,470,8144,475,8164,534,8168,539,8172,542e" filled="f" stroked="t" strokeweight=".7pt" strokecolor="#88AC2E">
                <v:path arrowok="t"/>
              </v:shape>
            </v:group>
            <v:group style="position:absolute;left:8897;top:1282;width:55;height:117" coordorigin="8897,1282" coordsize="55,117">
              <v:shape style="position:absolute;left:8897;top:1282;width:55;height:117" coordorigin="8897,1282" coordsize="55,117" path="m8897,1399l8897,1299,8898,1294,8901,1290,8905,1286,8909,1283,8913,1282,8934,1282,8951,1298,8951,1319,8930,1332,8937,1334,8943,1336,8947,1340,8950,1346,8951,1353,8951,1382,8950,1387,8947,1391,8943,1395,8937,1398,8930,1399e" filled="f" stroked="t" strokeweight=".7pt" strokecolor="#0091AC">
                <v:path arrowok="t"/>
              </v:shape>
            </v:group>
            <v:group style="position:absolute;left:8376;top:392;width:55;height:117" coordorigin="8376,392" coordsize="55,117">
              <v:shape style="position:absolute;left:8376;top:392;width:55;height:117" coordorigin="8376,392" coordsize="55,117" path="m8376,509l8376,409,8378,404,8381,400,8385,396,8388,393,8393,392,8414,392,8431,408,8431,429,8410,442,8417,444,8423,446,8427,450,8429,456,8431,463,8431,492,8429,497,8427,501,8423,505,8417,508,8410,509e" filled="f" stroked="t" strokeweight=".7pt" strokecolor="#0091AC">
                <v:path arrowok="t"/>
              </v:shape>
            </v:group>
            <v:group style="position:absolute;left:8273;top:609;width:72;height:120" coordorigin="8273,609" coordsize="72,120">
              <v:shape style="position:absolute;left:8273;top:609;width:72;height:120" coordorigin="8273,609" coordsize="72,120" path="m8273,609l8305,640,8317,661,8324,680,8329,696,8329,709,8309,729,8302,727,8301,660,8345,609e" filled="f" stroked="t" strokeweight=".7pt" strokecolor="#F7941D">
                <v:path arrowok="t"/>
              </v:shape>
            </v:group>
            <v:group style="position:absolute;left:8244;top:517;width:329;height:46" coordorigin="8244,517" coordsize="329,46">
              <v:shape style="position:absolute;left:8244;top:517;width:329;height:46" coordorigin="8244,517" coordsize="329,46" path="m8573,517l8501,549,8441,562,8420,563,8396,563,8332,555,8260,531,8244,523e" filled="f" stroked="t" strokeweight=".3pt" strokecolor="#0091AC">
                <v:path arrowok="t"/>
              </v:shape>
            </v:group>
            <v:group style="position:absolute;left:7925;top:511;width:760;height:275" coordorigin="7925,511" coordsize="760,275">
              <v:shape style="position:absolute;left:7925;top:511;width:760;height:275" coordorigin="7925,511" coordsize="760,275" path="m8685,710l8614,745,8538,770,8478,781,8416,786,8383,785,8321,779,8261,766,8177,736,8101,695,8032,643,7973,581,7940,535,7925,511e" filled="f" stroked="t" strokeweight=".3pt" strokecolor="#F7941D">
                <v:path arrowok="t"/>
              </v:shape>
            </v:group>
            <v:group style="position:absolute;left:8784;top:1179;width:153;height:283" coordorigin="8784,1179" coordsize="153,283">
              <v:shape style="position:absolute;left:8784;top:1179;width:153;height:283" coordorigin="8784,1179" coordsize="153,283" path="m8784,1462l8790,1397,8808,1336,8837,1281,8874,1232,8920,1191,8937,1179e" filled="f" stroked="t" strokeweight=".3pt" strokecolor="#0091AC">
                <v:path arrowok="t"/>
              </v:shape>
            </v:group>
            <v:group style="position:absolute;left:6286;top:231;width:2835;height:1231" coordorigin="6286,231" coordsize="2835,1231">
              <v:shape style="position:absolute;left:6286;top:231;width:2835;height:1231" coordorigin="6286,231" coordsize="2835,1231" path="m6286,1462l9121,1462,8407,231,6286,1462e" filled="f" stroked="t" strokeweight="1.2pt" strokecolor="#231F20">
                <v:path arrowok="t"/>
              </v:shape>
            </v:group>
            <v:group style="position:absolute;left:7704;top:231;width:704;height:1231" coordorigin="7704,231" coordsize="704,1231">
              <v:shape style="position:absolute;left:7704;top:231;width:704;height:1231" coordorigin="7704,231" coordsize="704,1231" path="m7704,1462l8407,231e" filled="f" stroked="t" strokeweight=".6pt" strokecolor="#231F20">
                <v:path arrowok="t"/>
              </v:shape>
            </v:group>
            <v:group style="position:absolute;left:7675;top:1433;width:58;height:58" coordorigin="7675,1433" coordsize="58,58">
              <v:shape style="position:absolute;left:7675;top:1433;width:58;height:58" coordorigin="7675,1433" coordsize="58,58" path="m7700,1433l7682,1443,7675,1465,7684,1483,7705,1491,7725,1482,7733,1462,7733,1457,7722,1439,7700,1433e" filled="t" fillcolor="#231F20" stroked="f">
                <v:path arrowok="t"/>
                <v:fill/>
              </v:shape>
            </v:group>
            <w10:wrap type="none"/>
          </v:group>
        </w:pict>
      </w:r>
      <w:r>
        <w:rPr>
          <w:rFonts w:ascii="Arial" w:hAnsi="Arial" w:cs="Arial" w:eastAsia="Arial"/>
          <w:sz w:val="18"/>
          <w:szCs w:val="18"/>
          <w:color w:val="0095AC"/>
          <w:spacing w:val="-8"/>
          <w:w w:val="10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Formulie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diesen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Lehrsatz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exakter!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55"/>
          <w:position w:val="-3"/>
        </w:rPr>
        <w:t>C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" w:after="0" w:line="240" w:lineRule="auto"/>
        <w:ind w:left="255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4"/>
        </w:rPr>
        <w:t>„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4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4"/>
        </w:rPr>
        <w:t>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Halbk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eis“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5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gemeint?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2" w:after="0" w:line="278" w:lineRule="auto"/>
        <w:ind w:left="255" w:right="3612" w:firstLine="-255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2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Beweise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Richtigkeit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Lehrsatzes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</w:rPr>
        <w:t>Hilfe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3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echts!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79" w:after="0" w:line="285" w:lineRule="auto"/>
        <w:ind w:right="3482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  <w:b/>
          <w:bCs/>
        </w:rPr>
        <w:t>Anleitung: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8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6"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6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6"/>
        </w:rPr>
        <w:t>eiecke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16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</w:rPr>
        <w:t>M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C</w:t>
      </w:r>
      <w:r>
        <w:rPr>
          <w:rFonts w:ascii="Arial" w:hAnsi="Arial" w:cs="Arial" w:eastAsia="Arial"/>
          <w:sz w:val="16"/>
          <w:szCs w:val="16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4"/>
        </w:rPr>
        <w:t>und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6"/>
          <w:w w:val="124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3"/>
          <w:w w:val="100"/>
        </w:rPr>
        <w:t>M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C</w:t>
      </w:r>
      <w:r>
        <w:rPr>
          <w:rFonts w:ascii="Arial" w:hAnsi="Arial" w:cs="Arial" w:eastAsia="Arial"/>
          <w:sz w:val="16"/>
          <w:szCs w:val="16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sind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gleichschenk-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lig.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6"/>
          <w:w w:val="118"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inkelsumme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6"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6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6"/>
        </w:rPr>
        <w:t>eieck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6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4"/>
          <w:w w:val="93"/>
        </w:rPr>
        <w:t>A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93"/>
        </w:rPr>
        <w:t>B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93"/>
        </w:rPr>
        <w:t>C</w:t>
      </w:r>
      <w:r>
        <w:rPr>
          <w:rFonts w:ascii="Arial" w:hAnsi="Arial" w:cs="Arial" w:eastAsia="Arial"/>
          <w:sz w:val="16"/>
          <w:szCs w:val="16"/>
          <w:color w:val="231F20"/>
          <w:spacing w:val="6"/>
          <w:w w:val="9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6"/>
        </w:rPr>
        <w:t>beträgt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6"/>
          <w:w w:val="126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-3"/>
          <w:w w:val="126"/>
        </w:rPr>
        <w:t>1</w:t>
      </w:r>
      <w:r>
        <w:rPr>
          <w:rFonts w:ascii="Arial" w:hAnsi="Arial" w:cs="Arial" w:eastAsia="Arial"/>
          <w:sz w:val="16"/>
          <w:szCs w:val="16"/>
          <w:color w:val="231F20"/>
          <w:spacing w:val="5"/>
          <w:w w:val="126"/>
        </w:rPr>
        <w:t>8</w:t>
      </w:r>
      <w:r>
        <w:rPr>
          <w:rFonts w:ascii="Arial" w:hAnsi="Arial" w:cs="Arial" w:eastAsia="Arial"/>
          <w:sz w:val="16"/>
          <w:szCs w:val="16"/>
          <w:color w:val="231F20"/>
          <w:spacing w:val="4"/>
          <w:w w:val="126"/>
        </w:rPr>
        <w:t>0</w:t>
      </w:r>
      <w:r>
        <w:rPr>
          <w:rFonts w:ascii="Arial" w:hAnsi="Arial" w:cs="Arial" w:eastAsia="Arial"/>
          <w:sz w:val="16"/>
          <w:szCs w:val="16"/>
          <w:color w:val="231F20"/>
          <w:spacing w:val="-7"/>
          <w:w w:val="126"/>
        </w:rPr>
        <w:t>°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0" w:after="0" w:line="204" w:lineRule="exact"/>
        <w:ind w:left="4853" w:right="-20"/>
        <w:jc w:val="left"/>
        <w:tabs>
          <w:tab w:pos="6320" w:val="left"/>
          <w:tab w:pos="784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7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7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-1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7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8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Begründe: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Schwerlinie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3"/>
        </w:rPr>
        <w:t>s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83"/>
          <w:position w:val="-6"/>
        </w:rPr>
        <w:t>c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83"/>
          <w:position w:val="-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1"/>
          <w:w w:val="83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muss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jedem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39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echtwink-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80" w:right="1380"/>
          <w:cols w:num="2" w:equalWidth="0">
            <w:col w:w="914" w:space="226"/>
            <w:col w:w="8060"/>
          </w:cols>
        </w:sectPr>
      </w:pPr>
      <w:rPr/>
    </w:p>
    <w:p>
      <w:pPr>
        <w:spacing w:before="0" w:after="0" w:line="197" w:lineRule="exact"/>
        <w:ind w:left="1140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ligen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(mit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4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γ</w:t>
      </w:r>
      <w:r>
        <w:rPr>
          <w:rFonts w:ascii="Arial" w:hAnsi="Arial" w:cs="Arial" w:eastAsia="Arial"/>
          <w:sz w:val="19"/>
          <w:szCs w:val="19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</w:rPr>
        <w:t>9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00"/>
        </w:rPr>
        <w:t>°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halb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lang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Seite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sein!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80" w:right="1380"/>
        </w:sectPr>
      </w:pPr>
      <w:rPr/>
    </w:p>
    <w:p>
      <w:pPr>
        <w:spacing w:before="33" w:after="0" w:line="240" w:lineRule="auto"/>
        <w:ind w:left="586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37.046806pt;width:25.512pt;height:11.339pt;mso-position-horizontal-relative:page;mso-position-vertical-relative:paragraph;z-index:-3507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171" w:right="-54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1"/>
                      <w:w w:val="110"/>
                      <w:b/>
                      <w:bCs/>
                    </w:rPr>
                    <w:t>972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0095AC"/>
          <w:spacing w:val="-2"/>
          <w:w w:val="110"/>
          <w:b/>
          <w:bCs/>
        </w:rPr>
        <w:t>971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86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-36.603195pt;width:25.512pt;height:11.339pt;mso-position-horizontal-relative:page;mso-position-vertical-relative:paragraph;z-index:-3508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171" w:right="-54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2"/>
                      <w:w w:val="110"/>
                      <w:b/>
                      <w:bCs/>
                    </w:rPr>
                    <w:t>971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0095AC"/>
          <w:spacing w:val="-1"/>
          <w:w w:val="110"/>
          <w:b/>
          <w:bCs/>
        </w:rPr>
        <w:t>972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Zeichne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beliebige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0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muss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2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4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liegen,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damit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2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beim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4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-8"/>
          <w:w w:val="10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1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3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echten,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3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2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1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spitzen,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3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1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stumpfen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6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hat?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Zeichne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2"/>
        </w:rPr>
        <w:t>eieck!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87" w:lineRule="exact"/>
        <w:ind w:right="-20"/>
        <w:jc w:val="left"/>
        <w:tabs>
          <w:tab w:pos="712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301.859802pt;margin-top:2.048573pt;width:154.270032pt;height:77.435019pt;mso-position-horizontal-relative:page;mso-position-vertical-relative:paragraph;z-index:-3492" coordorigin="6037,41" coordsize="3085,1549">
            <v:group style="position:absolute;left:6301;top:620;width:959;height:958" coordorigin="6301,620" coordsize="959,958">
              <v:shape style="position:absolute;left:6301;top:620;width:959;height:958" coordorigin="6301,620" coordsize="959,958" path="m7259,1100l7255,1036,7243,975,7223,916,7196,862,7163,811,7124,766,7075,722,7022,686,6967,659,6910,638,6833,623,6793,620,6770,621,6705,627,6643,641,6585,662,6516,700,6454,748,6409,799,6371,852,6342,907,6316,981,6302,1057,6301,1096,6301,1118,6308,1182,6322,1242,6344,1299,6373,1353,6420,1417,6467,1462,6518,1500,6572,1531,6629,1554,6705,1573,6764,1579,6787,1578,6853,1572,6915,1558,6973,1538,7042,1501,7104,1453,7147,1408,7184,1357,7214,1303,7236,1246,7251,1188,7259,1108e" filled="f" stroked="t" strokeweight=".6pt" strokecolor="#231F20">
                <v:path arrowok="t"/>
              </v:shape>
            </v:group>
            <v:group style="position:absolute;left:6049;top:1100;width:731;height:478" coordorigin="6049,1100" coordsize="731,478">
              <v:shape style="position:absolute;left:6049;top:1100;width:731;height:478" coordorigin="6049,1100" coordsize="731,478" path="m6780,1100l6049,1578e" filled="f" stroked="t" strokeweight=".3pt" strokecolor="#0091AC">
                <v:path arrowok="t"/>
              </v:shape>
            </v:group>
            <v:group style="position:absolute;left:6780;top:1100;width:2331;height:478" coordorigin="6780,1100" coordsize="2331,478">
              <v:shape style="position:absolute;left:6780;top:1100;width:2331;height:478" coordorigin="6780,1100" coordsize="2331,478" path="m6780,1100l9111,1578e" filled="f" stroked="t" strokeweight=".3pt" strokecolor="#0091AC">
                <v:path arrowok="t"/>
              </v:shape>
            </v:group>
            <v:group style="position:absolute;left:6624;top:1147;width:335;height:138" coordorigin="6624,1147" coordsize="335,138">
              <v:shape style="position:absolute;left:6624;top:1147;width:335;height:138" coordorigin="6624,1147" coordsize="335,138" path="m6624,1201l6682,1257,6738,1281,6778,1286,6800,1284,6859,1268,6923,1218,6954,1165,6960,1147e" filled="f" stroked="t" strokeweight=".3pt" strokecolor="#0091AC">
                <v:path arrowok="t"/>
              </v:shape>
            </v:group>
            <v:group style="position:absolute;left:6049;top:47;width:3061;height:1531" coordorigin="6049,47" coordsize="3061,1531">
              <v:shape style="position:absolute;left:6049;top:47;width:3061;height:1531" coordorigin="6049,47" coordsize="3061,1531" path="m9111,1578l9106,1452,9091,1329,9066,1210,9033,1094,8990,982,8940,874,8881,771,8815,674,8742,582,8662,495,8576,415,8484,342,8386,276,8283,218,8176,167,8064,125,7948,91,7828,67,7705,52,7580,47,7454,52,7332,67,7212,91,7096,125,6984,167,6876,218,6774,276,6676,342,6584,415,6498,495,6418,582,6345,674,6279,771,6220,874,6169,982,6127,1094,6094,1210,6069,1329,6054,1452,6049,1578e" filled="f" stroked="t" strokeweight=".6pt" strokecolor="#231F20">
                <v:path arrowok="t"/>
              </v:shape>
            </v:group>
            <v:group style="position:absolute;left:6049;top:1578;width:3061;height:2" coordorigin="6049,1578" coordsize="3061,2">
              <v:shape style="position:absolute;left:6049;top:1578;width:3061;height:2" coordorigin="6049,1578" coordsize="3061,0" path="m6049,1578l9111,1578e" filled="f" stroked="t" strokeweight="1.200011pt" strokecolor="#231F20">
                <v:path arrowok="t"/>
              </v:shape>
            </v:group>
            <v:group style="position:absolute;left:6049;top:467;width:478;height:1111" coordorigin="6049,467" coordsize="478,1111">
              <v:shape style="position:absolute;left:6049;top:467;width:478;height:1111" coordorigin="6049,467" coordsize="478,1111" path="m6049,1578l6527,467e" filled="f" stroked="t" strokeweight="1.2pt" strokecolor="#231F20">
                <v:path arrowok="t"/>
              </v:shape>
            </v:group>
            <v:group style="position:absolute;left:6527;top:467;width:2584;height:1111" coordorigin="6527,467" coordsize="2584,1111">
              <v:shape style="position:absolute;left:6527;top:467;width:2584;height:1111" coordorigin="6527,467" coordsize="2584,1111" path="m9111,1578l6527,467e" filled="f" stroked="t" strokeweight="1.2pt" strokecolor="#231F20">
                <v:path arrowok="t"/>
              </v:shape>
            </v:group>
            <v:group style="position:absolute;left:6301;top:620;width:959;height:958" coordorigin="6301,620" coordsize="959,958">
              <v:shape style="position:absolute;left:6301;top:620;width:959;height:958" coordorigin="6301,620" coordsize="959,958" path="m7259,1100l7255,1036,7243,975,7223,916,7196,862,7163,811,7124,766,7075,722,7022,686,6967,659,6910,638,6833,623,6793,620,6770,621,6705,627,6643,641,6585,662,6516,700,6454,748,6409,799,6371,852,6342,907,6316,981,6302,1057,6301,1096,6301,1118,6308,1182,6322,1242,6344,1299,6373,1353,6420,1417,6467,1462,6518,1500,6572,1531,6629,1554,6705,1573,6764,1579,6787,1578,6853,1572,6915,1558,6973,1538,7042,1501,7104,1453,7147,1408,7184,1357,7214,1303,7236,1246,7251,1188,7259,1108e" filled="f" stroked="t" strokeweight=".6pt" strokecolor="#231F20">
                <v:path arrowok="t"/>
              </v:shape>
            </v:group>
            <v:group style="position:absolute;left:6049;top:1100;width:731;height:478" coordorigin="6049,1100" coordsize="731,478">
              <v:shape style="position:absolute;left:6049;top:1100;width:731;height:478" coordorigin="6049,1100" coordsize="731,478" path="m6780,1100l6049,1578e" filled="f" stroked="t" strokeweight=".3pt" strokecolor="#0091AC">
                <v:path arrowok="t"/>
              </v:shape>
            </v:group>
            <v:group style="position:absolute;left:6780;top:1100;width:2331;height:478" coordorigin="6780,1100" coordsize="2331,478">
              <v:shape style="position:absolute;left:6780;top:1100;width:2331;height:478" coordorigin="6780,1100" coordsize="2331,478" path="m6780,1100l9111,1578e" filled="f" stroked="t" strokeweight=".3pt" strokecolor="#0091AC">
                <v:path arrowok="t"/>
              </v:shape>
            </v:group>
            <v:group style="position:absolute;left:6624;top:1147;width:335;height:138" coordorigin="6624,1147" coordsize="335,138">
              <v:shape style="position:absolute;left:6624;top:1147;width:335;height:138" coordorigin="6624,1147" coordsize="335,138" path="m6624,1201l6682,1257,6738,1281,6778,1286,6800,1284,6859,1268,6923,1218,6954,1165,6960,1147e" filled="f" stroked="t" strokeweight=".3pt" strokecolor="#0091AC">
                <v:path arrowok="t"/>
              </v:shape>
            </v:group>
            <v:group style="position:absolute;left:6049;top:47;width:3061;height:1531" coordorigin="6049,47" coordsize="3061,1531">
              <v:shape style="position:absolute;left:6049;top:47;width:3061;height:1531" coordorigin="6049,47" coordsize="3061,1531" path="m9111,1578l9106,1452,9091,1329,9066,1210,9033,1094,8990,982,8940,874,8881,771,8815,674,8742,582,8662,495,8576,415,8484,342,8386,276,8283,218,8176,167,8064,125,7948,91,7828,67,7705,52,7580,47,7454,52,7332,67,7212,91,7096,125,6984,167,6876,218,6774,276,6676,342,6584,415,6498,495,6418,582,6345,674,6279,771,6220,874,6169,982,6127,1094,6094,1210,6069,1329,6054,1452,6049,1578e" filled="f" stroked="t" strokeweight=".6pt" strokecolor="#231F20">
                <v:path arrowok="t"/>
              </v:shape>
            </v:group>
            <v:group style="position:absolute;left:6049;top:467;width:478;height:1111" coordorigin="6049,467" coordsize="478,1111">
              <v:shape style="position:absolute;left:6049;top:467;width:478;height:1111" coordorigin="6049,467" coordsize="478,1111" path="m6049,1578l6527,467e" filled="f" stroked="t" strokeweight="1.2pt" strokecolor="#231F20">
                <v:path arrowok="t"/>
              </v:shape>
            </v:group>
            <v:group style="position:absolute;left:6527;top:467;width:2584;height:1111" coordorigin="6527,467" coordsize="2584,1111">
              <v:shape style="position:absolute;left:6527;top:467;width:2584;height:1111" coordorigin="6527,467" coordsize="2584,1111" path="m9111,1578l6527,467e" filled="f" stroked="t" strokeweight="1.2pt" strokecolor="#231F2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6"/>
        </w:rPr>
        <w:t>Über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2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6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6"/>
        </w:rPr>
        <w:t>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  <w:position w:val="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6"/>
        </w:rPr>
        <w:t>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2"/>
          <w:position w:val="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position w:val="6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6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6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6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  <w:position w:val="6"/>
        </w:rPr>
        <w:t>Halbk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  <w:position w:val="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  <w:position w:val="6"/>
        </w:rPr>
        <w:t>eis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8"/>
          <w:position w:val="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6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6"/>
        </w:rPr>
        <w:t>errichtet.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6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6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  <w:position w:val="-4"/>
        </w:rPr>
        <w:t>k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90" w:lineRule="exact"/>
        <w:ind w:right="-20"/>
        <w:jc w:val="left"/>
        <w:tabs>
          <w:tab w:pos="510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3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3"/>
        </w:rPr>
        <w:t>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4"/>
          <w:position w:val="3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4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3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3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3"/>
        </w:rPr>
        <w:t>beliebiger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19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3"/>
        </w:rPr>
        <w:t>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3"/>
        </w:rPr>
        <w:t>dieses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19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3"/>
        </w:rPr>
        <w:t>Halb-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3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3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55"/>
          <w:position w:val="0"/>
        </w:rPr>
        <w:t>C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" w:after="0" w:line="240" w:lineRule="auto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eises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(verschieden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3"/>
          <w:w w:val="10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1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6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2" w:after="0" w:line="207" w:lineRule="exact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Ink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eismittelpunkt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7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eiecks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6"/>
          <w:w w:val="12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41" w:lineRule="exact"/>
        <w:ind w:right="-20"/>
        <w:jc w:val="left"/>
        <w:tabs>
          <w:tab w:pos="540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  <w:position w:val="-1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0"/>
          <w:position w:val="-1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1"/>
          <w:w w:val="9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1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-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1"/>
        </w:rPr>
        <w:t>echts).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71"/>
          <w:position w:val="5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3" w:after="0" w:line="206" w:lineRule="exact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1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elche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7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folgenden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Aussagen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richtig?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80" w:right="1380"/>
          <w:cols w:num="2" w:equalWidth="0">
            <w:col w:w="913" w:space="227"/>
            <w:col w:w="8060"/>
          </w:cols>
        </w:sectPr>
      </w:pPr>
      <w:rPr/>
    </w:p>
    <w:p>
      <w:pPr>
        <w:spacing w:before="34" w:after="0" w:line="240" w:lineRule="auto"/>
        <w:ind w:left="1140" w:right="-20"/>
        <w:jc w:val="left"/>
        <w:tabs>
          <w:tab w:pos="5740" w:val="left"/>
          <w:tab w:pos="896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65.523796pt;margin-top:13.696148pt;width:12.339pt;height:25.756pt;mso-position-horizontal-relative:page;mso-position-vertical-relative:paragraph;z-index:-3500" coordorigin="1310,274" coordsize="247,515">
            <v:group style="position:absolute;left:1320;top:284;width:227;height:227" coordorigin="1320,284" coordsize="227,227">
              <v:shape style="position:absolute;left:1320;top:284;width:227;height:227" coordorigin="1320,284" coordsize="227,227" path="m1320,511l1547,511,1547,284,1320,284,1320,511e" filled="t" fillcolor="#C4E1E7" stroked="f">
                <v:path arrowok="t"/>
                <v:fill/>
              </v:shape>
            </v:group>
            <v:group style="position:absolute;left:1320;top:552;width:227;height:227" coordorigin="1320,552" coordsize="227,227">
              <v:shape style="position:absolute;left:1320;top:552;width:227;height:227" coordorigin="1320,552" coordsize="227,227" path="m1320,779l1547,779,1547,552,1320,552,1320,779e" filled="t" fillcolor="#C4E1E7" stroked="f">
                <v:path arrowok="t"/>
                <v:fill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Gib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gumente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für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Entscheidung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an!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-3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-5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11" w:after="0" w:line="240" w:lineRule="auto"/>
        <w:ind w:left="1480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öße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∢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ändert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sich,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wenn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4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bewegt.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60" w:after="0" w:line="240" w:lineRule="auto"/>
        <w:ind w:left="1480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öße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∢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bleibt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für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jede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Lage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4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gleich;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kann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abe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4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ohne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40" w:lineRule="exact"/>
        <w:ind w:left="1480" w:right="-20"/>
        <w:jc w:val="left"/>
        <w:tabs>
          <w:tab w:pos="832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65.523796pt;margin-top:12.214021pt;width:12.339pt;height:25.756pt;mso-position-horizontal-relative:page;mso-position-vertical-relative:paragraph;z-index:-3499" coordorigin="1310,244" coordsize="247,515">
            <v:group style="position:absolute;left:1320;top:254;width:227;height:227" coordorigin="1320,254" coordsize="227,227">
              <v:shape style="position:absolute;left:1320;top:254;width:227;height:227" coordorigin="1320,254" coordsize="227,227" path="m1320,481l1547,481,1547,254,1320,254,1320,481e" filled="t" fillcolor="#C4E1E7" stroked="f">
                <v:path arrowok="t"/>
                <v:fill/>
              </v:shape>
            </v:group>
            <v:group style="position:absolute;left:1320;top:523;width:227;height:227" coordorigin="1320,523" coordsize="227,227">
              <v:shape style="position:absolute;left:1320;top:523;width:227;height:227" coordorigin="1320,523" coordsize="227,227" path="m1320,749l1547,749,1547,523,1320,523,1320,749e" filled="t" fillcolor="#C4E1E7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398.255798pt;margin-top:9.170881pt;width:58.028013pt;height:79.266pt;mso-position-horizontal-relative:page;mso-position-vertical-relative:paragraph;z-index:-3491" coordorigin="7965,183" coordsize="1161,1585">
            <v:group style="position:absolute;left:7977;top:1391;width:1004;height:365" coordorigin="7977,1391" coordsize="1004,365">
              <v:shape style="position:absolute;left:7977;top:1391;width:1004;height:365" coordorigin="7977,1391" coordsize="1004,365" path="m7977,1757l8981,1391e" filled="f" stroked="t" strokeweight=".3pt" strokecolor="#0091AC">
                <v:path arrowok="t"/>
              </v:shape>
            </v:group>
            <v:group style="position:absolute;left:8110;top:1391;width:1004;height:365" coordorigin="8110,1391" coordsize="1004,365">
              <v:shape style="position:absolute;left:8110;top:1391;width:1004;height:365" coordorigin="8110,1391" coordsize="1004,365" path="m8110,1391l9114,1757e" filled="f" stroked="t" strokeweight=".3pt" strokecolor="#0091AC">
                <v:path arrowok="t"/>
              </v:shape>
            </v:group>
            <v:group style="position:absolute;left:8254;top:1658;width:17;height:99" coordorigin="8254,1658" coordsize="17,99">
              <v:shape style="position:absolute;left:8254;top:1658;width:17;height:99" coordorigin="8254,1658" coordsize="17,99" path="m8271,1757l8270,1736,8268,1715,8264,1695,8260,1676,8254,1658e" filled="f" stroked="t" strokeweight=".3pt" strokecolor="#88AC2E">
                <v:path arrowok="t"/>
              </v:shape>
            </v:group>
            <v:group style="position:absolute;left:8394;top:1499;width:12;height:99" coordorigin="8394,1499" coordsize="12,99">
              <v:shape style="position:absolute;left:8394;top:1499;width:12;height:99" coordorigin="8394,1499" coordsize="12,99" path="m8406,1499l8399,1519,8395,1538,8394,1558,8395,1579,8399,1598e" filled="f" stroked="t" strokeweight=".3pt" strokecolor="#F7941D">
                <v:path arrowok="t"/>
              </v:shape>
            </v:group>
            <v:group style="position:absolute;left:8073;top:1439;width:135;height:61" coordorigin="8073,1439" coordsize="135,61">
              <v:shape style="position:absolute;left:8073;top:1439;width:135;height:61" coordorigin="8073,1439" coordsize="135,61" path="m8073,1493l8092,1498,8112,1500,8131,1498,8150,1492,8167,1484,8182,1472,8198,1455,8208,1439e" filled="f" stroked="t" strokeweight=".3pt" strokecolor="#0091AC">
                <v:path arrowok="t"/>
              </v:shape>
            </v:group>
            <v:group style="position:absolute;left:8128;top:1446;width:22;height:22" coordorigin="8128,1446" coordsize="22,22">
              <v:shape style="position:absolute;left:8128;top:1446;width:22;height:22" coordorigin="8128,1446" coordsize="22,22" path="m8145,1446l8133,1446,8128,1451,8128,1463,8133,1468,8145,1468,8149,1463,8149,1451,8145,1446e" filled="t" fillcolor="#0091AC" stroked="f">
                <v:path arrowok="t"/>
                <v:fill/>
              </v:shape>
            </v:group>
            <v:group style="position:absolute;left:8879;top:1429;width:128;height:71" coordorigin="8879,1429" coordsize="128,71">
              <v:shape style="position:absolute;left:8879;top:1429;width:128;height:71" coordorigin="8879,1429" coordsize="128,71" path="m8879,1429l8916,1478,8989,1499,9007,1497e" filled="f" stroked="t" strokeweight=".3pt" strokecolor="#0091AC">
                <v:path arrowok="t"/>
              </v:shape>
            </v:group>
            <v:group style="position:absolute;left:8938;top:1444;width:22;height:22" coordorigin="8938,1444" coordsize="22,22">
              <v:shape style="position:absolute;left:8938;top:1444;width:22;height:22" coordorigin="8938,1444" coordsize="22,22" path="m8955,1444l8943,1444,8938,1449,8938,1461,8943,1466,8955,1466,8960,1461,8960,1449,8955,1444e" filled="t" fillcolor="#0091AC" stroked="f">
                <v:path arrowok="t"/>
                <v:fill/>
              </v:shape>
            </v:group>
            <v:group style="position:absolute;left:7977;top:1757;width:1137;height:2" coordorigin="7977,1757" coordsize="1137,2">
              <v:shape style="position:absolute;left:7977;top:1757;width:1137;height:2" coordorigin="7977,1757" coordsize="1137,0" path="m7977,1757l9114,1757e" filled="f" stroked="t" strokeweight="1.2pt" strokecolor="#231F20">
                <v:path arrowok="t"/>
              </v:shape>
            </v:group>
            <v:group style="position:absolute;left:7977;top:195;width:568;height:1561" coordorigin="7977,195" coordsize="568,1561">
              <v:shape style="position:absolute;left:7977;top:195;width:568;height:1561" coordorigin="7977,195" coordsize="568,1561" path="m7977,1757l8545,195e" filled="f" stroked="t" strokeweight="1.2pt" strokecolor="#231F20">
                <v:path arrowok="t"/>
              </v:shape>
            </v:group>
            <v:group style="position:absolute;left:8545;top:195;width:568;height:1561" coordorigin="8545,195" coordsize="568,1561">
              <v:shape style="position:absolute;left:8545;top:195;width:568;height:1561" coordorigin="8545,195" coordsize="568,1561" path="m9114,1757l8545,195e" filled="f" stroked="t" strokeweight="1.2pt" strokecolor="#231F20">
                <v:path arrowok="t"/>
              </v:shape>
            </v:group>
            <v:group style="position:absolute;left:7977;top:1391;width:1004;height:365" coordorigin="7977,1391" coordsize="1004,365">
              <v:shape style="position:absolute;left:7977;top:1391;width:1004;height:365" coordorigin="7977,1391" coordsize="1004,365" path="m7977,1757l8981,1391e" filled="f" stroked="t" strokeweight=".3pt" strokecolor="#0091AC">
                <v:path arrowok="t"/>
              </v:shape>
            </v:group>
            <v:group style="position:absolute;left:8110;top:1391;width:1004;height:365" coordorigin="8110,1391" coordsize="1004,365">
              <v:shape style="position:absolute;left:8110;top:1391;width:1004;height:365" coordorigin="8110,1391" coordsize="1004,365" path="m8110,1391l9114,1757e" filled="f" stroked="t" strokeweight=".3pt" strokecolor="#0091AC">
                <v:path arrowok="t"/>
              </v:shape>
            </v:group>
            <v:group style="position:absolute;left:8254;top:1658;width:17;height:99" coordorigin="8254,1658" coordsize="17,99">
              <v:shape style="position:absolute;left:8254;top:1658;width:17;height:99" coordorigin="8254,1658" coordsize="17,99" path="m8271,1757l8270,1736,8268,1715,8264,1695,8260,1676,8254,1658e" filled="f" stroked="t" strokeweight=".3pt" strokecolor="#88AC2E">
                <v:path arrowok="t"/>
              </v:shape>
            </v:group>
            <v:group style="position:absolute;left:8394;top:1499;width:12;height:99" coordorigin="8394,1499" coordsize="12,99">
              <v:shape style="position:absolute;left:8394;top:1499;width:12;height:99" coordorigin="8394,1499" coordsize="12,99" path="m8406,1499l8399,1519,8395,1538,8394,1558,8395,1579,8399,1598e" filled="f" stroked="t" strokeweight=".3pt" strokecolor="#F7941D">
                <v:path arrowok="t"/>
              </v:shape>
            </v:group>
            <v:group style="position:absolute;left:8073;top:1439;width:135;height:61" coordorigin="8073,1439" coordsize="135,61">
              <v:shape style="position:absolute;left:8073;top:1439;width:135;height:61" coordorigin="8073,1439" coordsize="135,61" path="m8073,1493l8092,1498,8112,1500,8131,1498,8150,1492,8167,1484,8182,1472,8198,1455,8208,1439e" filled="f" stroked="t" strokeweight=".3pt" strokecolor="#0091AC">
                <v:path arrowok="t"/>
              </v:shape>
            </v:group>
            <v:group style="position:absolute;left:8128;top:1446;width:22;height:22" coordorigin="8128,1446" coordsize="22,22">
              <v:shape style="position:absolute;left:8128;top:1446;width:22;height:22" coordorigin="8128,1446" coordsize="22,22" path="m8145,1446l8133,1446,8128,1451,8128,1463,8133,1468,8145,1468,8149,1463,8149,1451,8145,1446e" filled="t" fillcolor="#0091AC" stroked="f">
                <v:path arrowok="t"/>
                <v:fill/>
              </v:shape>
            </v:group>
            <v:group style="position:absolute;left:8879;top:1429;width:128;height:71" coordorigin="8879,1429" coordsize="128,71">
              <v:shape style="position:absolute;left:8879;top:1429;width:128;height:71" coordorigin="8879,1429" coordsize="128,71" path="m8879,1429l8916,1478,8989,1499,9007,1497e" filled="f" stroked="t" strokeweight=".3pt" strokecolor="#0091AC">
                <v:path arrowok="t"/>
              </v:shape>
            </v:group>
            <v:group style="position:absolute;left:8938;top:1444;width:22;height:22" coordorigin="8938,1444" coordsize="22,22">
              <v:shape style="position:absolute;left:8938;top:1444;width:22;height:22" coordorigin="8938,1444" coordsize="22,22" path="m8955,1444l8943,1444,8938,1449,8938,1461,8943,1466,8955,1466,8960,1461,8960,1449,8955,1444e" filled="t" fillcolor="#0091AC" stroked="f">
                <v:path arrowok="t"/>
                <v:fill/>
              </v:shape>
            </v:group>
            <v:group style="position:absolute;left:7977;top:195;width:568;height:1561" coordorigin="7977,195" coordsize="568,1561">
              <v:shape style="position:absolute;left:7977;top:195;width:568;height:1561" coordorigin="7977,195" coordsize="568,1561" path="m7977,1757l8545,195e" filled="f" stroked="t" strokeweight="1.2pt" strokecolor="#231F20">
                <v:path arrowok="t"/>
              </v:shape>
            </v:group>
            <v:group style="position:absolute;left:8545;top:195;width:568;height:1561" coordorigin="8545,195" coordsize="568,1561">
              <v:shape style="position:absolute;left:8545;top:195;width:568;height:1561" coordorigin="8545,195" coordsize="568,1561" path="m9114,1757l8545,195e" filled="f" stroked="t" strokeweight="1.2pt" strokecolor="#231F2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  <w:position w:val="-1"/>
        </w:rPr>
        <w:t>Radius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8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zu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1"/>
        </w:rPr>
        <w:t>kennen,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1"/>
        </w:rPr>
        <w:t>nicht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1"/>
        </w:rPr>
        <w:t>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-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1"/>
        </w:rPr>
        <w:t>echnen.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4"/>
          <w:w w:val="121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55"/>
          <w:position w:val="4"/>
        </w:rPr>
        <w:t>C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2" w:after="0" w:line="240" w:lineRule="auto"/>
        <w:ind w:left="1480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</w:rPr>
        <w:t>∢</w:t>
      </w:r>
      <w:r>
        <w:rPr>
          <w:rFonts w:ascii="Arial" w:hAnsi="Arial" w:cs="Arial" w:eastAsia="Arial"/>
          <w:sz w:val="18"/>
          <w:szCs w:val="18"/>
          <w:color w:val="231F20"/>
          <w:spacing w:val="-2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1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8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35°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für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alle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100"/>
        </w:rPr>
        <w:t>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60" w:after="0" w:line="240" w:lineRule="auto"/>
        <w:ind w:left="1480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</w:rPr>
        <w:t>∢</w:t>
      </w:r>
      <w:r>
        <w:rPr>
          <w:rFonts w:ascii="Arial" w:hAnsi="Arial" w:cs="Arial" w:eastAsia="Arial"/>
          <w:sz w:val="18"/>
          <w:szCs w:val="18"/>
          <w:color w:val="231F20"/>
          <w:spacing w:val="-2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1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6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4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5°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für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alle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100"/>
        </w:rPr>
        <w:t>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80" w:right="1380"/>
        </w:sectPr>
      </w:pPr>
      <w:rPr/>
    </w:p>
    <w:p>
      <w:pPr>
        <w:spacing w:before="33" w:after="0" w:line="240" w:lineRule="auto"/>
        <w:ind w:left="586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1"/>
          <w:w w:val="110"/>
          <w:b/>
          <w:bCs/>
        </w:rPr>
        <w:t>973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14" w:after="0" w:line="240" w:lineRule="exact"/>
        <w:ind w:right="-57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3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3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3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9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schneiden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einander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Höhe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h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0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Höhe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0"/>
        </w:rPr>
        <w:t>h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8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  <w:position w:val="0"/>
        </w:rPr>
        <w:t>im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2"/>
          <w:position w:val="0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2"/>
          <w:position w:val="0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82"/>
          <w:position w:val="0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25"/>
          <w:w w:val="8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echts).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5"/>
          <w:position w:val="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  <w:position w:val="0"/>
        </w:rPr>
        <w:t>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5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5"/>
          <w:position w:val="0"/>
        </w:rPr>
        <w:t>∢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15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8"/>
          <w:position w:val="0"/>
        </w:rPr>
        <w:t>FS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8"/>
          <w:position w:val="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88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  <w:position w:val="0"/>
        </w:rPr>
        <w:t>hat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5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position w:val="0"/>
        </w:rPr>
        <w:t>4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  <w:position w:val="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-7"/>
          <w:w w:val="100"/>
          <w:position w:val="0"/>
        </w:rPr>
        <w:t>°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0"/>
          <w:position w:val="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6"/>
          <w:w w:val="12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20"/>
          <w:position w:val="0"/>
        </w:rPr>
        <w:t>∢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2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91"/>
          <w:position w:val="0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1"/>
          <w:position w:val="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1"/>
          <w:position w:val="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  <w:position w:val="0"/>
        </w:rPr>
        <w:t>hat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5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  <w:position w:val="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-9"/>
          <w:w w:val="100"/>
          <w:position w:val="0"/>
        </w:rPr>
        <w:t>°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Beweise,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das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3"/>
          <w:position w:val="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3"/>
          <w:position w:val="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3"/>
          <w:position w:val="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93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  <w:position w:val="0"/>
        </w:rPr>
        <w:t>gleichschenklig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15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  <w:position w:val="0"/>
        </w:rPr>
        <w:t>ist!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/>
        <w:br w:type="column"/>
      </w:r>
      <w:r>
        <w:rPr>
          <w:sz w:val="24"/>
          <w:szCs w:val="24"/>
        </w:rPr>
      </w:r>
    </w:p>
    <w:p>
      <w:pPr>
        <w:spacing w:before="0" w:after="0" w:line="240" w:lineRule="auto"/>
        <w:ind w:left="107" w:right="210"/>
        <w:jc w:val="center"/>
        <w:tabs>
          <w:tab w:pos="600" w:val="left"/>
          <w:tab w:pos="110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-11.125212pt;width:25.512pt;height:11.339pt;mso-position-horizontal-relative:page;mso-position-vertical-relative:paragraph;z-index:-3506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171" w:right="-54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1"/>
                      <w:w w:val="110"/>
                      <w:b/>
                      <w:bCs/>
                    </w:rPr>
                    <w:t>973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65"/>
          <w:position w:val="1"/>
        </w:rPr>
        <w:t>F</w:t>
      </w:r>
      <w:r>
        <w:rPr>
          <w:rFonts w:ascii="Arial" w:hAnsi="Arial" w:cs="Arial" w:eastAsia="Arial"/>
          <w:sz w:val="18"/>
          <w:szCs w:val="18"/>
          <w:color w:val="0091AC"/>
          <w:spacing w:val="-29"/>
          <w:w w:val="65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65"/>
          <w:position w:val="-10"/>
        </w:rPr>
        <w:t>S</w:t>
      </w:r>
      <w:r>
        <w:rPr>
          <w:rFonts w:ascii="Arial" w:hAnsi="Arial" w:cs="Arial" w:eastAsia="Arial"/>
          <w:sz w:val="18"/>
          <w:szCs w:val="18"/>
          <w:color w:val="0091AC"/>
          <w:spacing w:val="-23"/>
          <w:w w:val="65"/>
          <w:position w:val="-10"/>
        </w:rPr>
        <w:t> </w:t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100"/>
          <w:position w:val="-10"/>
        </w:rPr>
        <w:tab/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65"/>
          <w:position w:val="0"/>
        </w:rPr>
        <w:t>E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13" w:lineRule="exact"/>
        <w:ind w:left="-34" w:right="69"/>
        <w:jc w:val="center"/>
        <w:tabs>
          <w:tab w:pos="124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14.563784pt;width:25.512pt;height:11.339pt;mso-position-horizontal-relative:page;mso-position-vertical-relative:paragraph;z-index:-3505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176" w:right="-56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1"/>
                      <w:w w:val="110"/>
                      <w:b/>
                      <w:bCs/>
                    </w:rPr>
                    <w:t>9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6"/>
                      <w:w w:val="110"/>
                      <w:b/>
                      <w:bCs/>
                    </w:rPr>
                    <w:t>7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4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-1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0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0760" w:h="14840"/>
          <w:pgMar w:top="140" w:bottom="280" w:left="180" w:right="1380"/>
          <w:cols w:num="3" w:equalWidth="0">
            <w:col w:w="913" w:space="228"/>
            <w:col w:w="5961" w:space="579"/>
            <w:col w:w="1519"/>
          </w:cols>
        </w:sectPr>
      </w:pPr>
      <w:rPr/>
    </w:p>
    <w:p>
      <w:pPr>
        <w:spacing w:before="90" w:after="0" w:line="240" w:lineRule="auto"/>
        <w:ind w:left="591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1"/>
          <w:w w:val="110"/>
          <w:b/>
          <w:bCs/>
        </w:rPr>
        <w:t>9</w:t>
      </w:r>
      <w:r>
        <w:rPr>
          <w:rFonts w:ascii="Arial" w:hAnsi="Arial" w:cs="Arial" w:eastAsia="Arial"/>
          <w:sz w:val="18"/>
          <w:szCs w:val="18"/>
          <w:color w:val="0095AC"/>
          <w:spacing w:val="-6"/>
          <w:w w:val="110"/>
          <w:b/>
          <w:bCs/>
        </w:rPr>
        <w:t>7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4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62" w:after="0" w:line="240" w:lineRule="atLeast"/>
        <w:ind w:right="183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3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3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3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9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echtwinklig-gleichschenklig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(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γ</w:t>
      </w:r>
      <w:r>
        <w:rPr>
          <w:rFonts w:ascii="Arial" w:hAnsi="Arial" w:cs="Arial" w:eastAsia="Arial"/>
          <w:sz w:val="19"/>
          <w:szCs w:val="19"/>
          <w:color w:val="231F20"/>
          <w:spacing w:val="4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</w:rPr>
        <w:t>9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°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euze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zwei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richtigen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Fest-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stellungen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begründe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Antwort!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2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4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4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Seitensymmetrale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dann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gilt: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80" w:right="1380"/>
          <w:cols w:num="2" w:equalWidth="0">
            <w:col w:w="914" w:space="226"/>
            <w:col w:w="8060"/>
          </w:cols>
        </w:sectPr>
      </w:pPr>
      <w:rPr/>
    </w:p>
    <w:p>
      <w:pPr>
        <w:spacing w:before="60" w:after="0" w:line="240" w:lineRule="auto"/>
        <w:ind w:right="-20"/>
        <w:jc w:val="right"/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65.523796pt;margin-top:1.603693pt;width:25.018198pt;height:12.339pt;mso-position-horizontal-relative:page;mso-position-vertical-relative:paragraph;z-index:-3498" coordorigin="1310,32" coordsize="500,247">
            <v:group style="position:absolute;left:1320;top:42;width:227;height:227" coordorigin="1320,42" coordsize="227,227">
              <v:shape style="position:absolute;left:1320;top:42;width:227;height:227" coordorigin="1320,42" coordsize="227,227" path="m1320,269l1547,269,1547,42,1320,42,1320,269e" filled="t" fillcolor="#C4E1E7" stroked="f">
                <v:path arrowok="t"/>
                <v:fill/>
              </v:shape>
            </v:group>
            <v:group style="position:absolute;left:1597;top:72;width:210;height:2" coordorigin="1597,72" coordsize="210,2">
              <v:shape style="position:absolute;left:1597;top:72;width:210;height:2" coordorigin="1597,72" coordsize="210,0" path="m1597,72l1807,72e" filled="f" stroked="t" strokeweight=".350095pt" strokecolor="#221E1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00.835701pt;margin-top:3.691682pt;width:11.996851pt;height:.1pt;mso-position-horizontal-relative:page;mso-position-vertical-relative:paragraph;z-index:-3489" coordorigin="2017,74" coordsize="240,2">
            <v:shape style="position:absolute;left:2017;top:74;width:240;height:2" coordorigin="2017,74" coordsize="240,0" path="m2017,74l2257,74e" filled="f" stroked="t" strokeweight=".399895pt" strokecolor="#221E1F">
              <v:path arrowok="t"/>
            </v:shape>
          </v:group>
          <w10:wrap type="none"/>
        </w:pict>
      </w:r>
      <w:r>
        <w:rPr/>
        <w:pict>
          <v:group style="position:absolute;margin-left:184.037704pt;margin-top:3.625082pt;width:10.997851pt;height:.1pt;mso-position-horizontal-relative:page;mso-position-vertical-relative:paragraph;z-index:-3488" coordorigin="3681,73" coordsize="220,2">
            <v:shape style="position:absolute;left:3681;top:73;width:220;height:2" coordorigin="3681,73" coordsize="220,0" path="m3681,73l3901,73e" filled="f" stroked="t" strokeweight=".366595pt" strokecolor="#221E1F">
              <v:path arrowok="t"/>
            </v:shape>
          </v:group>
          <w10:wrap type="none"/>
        </w:pict>
      </w:r>
      <w:r>
        <w:rPr/>
        <w:pict>
          <v:group style="position:absolute;margin-left:265.959686pt;margin-top:3.658682pt;width:11.501851pt;height:.1pt;mso-position-horizontal-relative:page;mso-position-vertical-relative:paragraph;z-index:-3487" coordorigin="5319,73" coordsize="230,2">
            <v:shape style="position:absolute;left:5319;top:73;width:230;height:2" coordorigin="5319,73" coordsize="230,0" path="m5319,73l5549,73e" filled="f" stroked="t" strokeweight=".383395pt" strokecolor="#221E1F">
              <v:path arrowok="t"/>
            </v:shape>
          </v:group>
          <w10:wrap type="none"/>
        </w:pict>
      </w:r>
      <w:r>
        <w:rPr/>
        <w:pict>
          <v:group style="position:absolute;margin-left:348.397797pt;margin-top:3.691682pt;width:11.996851pt;height:.1pt;mso-position-horizontal-relative:page;mso-position-vertical-relative:paragraph;z-index:-3486" coordorigin="6968,74" coordsize="240,2">
            <v:shape style="position:absolute;left:6968;top:74;width:240;height:2" coordorigin="6968,74" coordsize="240,0" path="m6968,74l7208,74e" filled="f" stroked="t" strokeweight=".399895pt" strokecolor="#221E1F">
              <v:path arrowok="t"/>
            </v:shape>
          </v:group>
          <w10:wrap type="none"/>
        </w:pict>
      </w:r>
      <w:r>
        <w:rPr/>
        <w:pict>
          <v:group style="position:absolute;margin-left:431.377686pt;margin-top:3.592082pt;width:10.502851pt;height:.1pt;mso-position-horizontal-relative:page;mso-position-vertical-relative:paragraph;z-index:-3485" coordorigin="8628,72" coordsize="210,2">
            <v:shape style="position:absolute;left:8628;top:72;width:210;height:2" coordorigin="8628,72" coordsize="210,0" path="m8628,72l8838,72e" filled="f" stroked="t" strokeweight=".350095pt" strokecolor="#221E1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4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4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95"/>
        </w:rPr>
        <w:t>CA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60" w:after="0" w:line="240" w:lineRule="auto"/>
        <w:ind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4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4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CB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60" w:after="0" w:line="240" w:lineRule="auto"/>
        <w:ind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4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4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AE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60" w:after="0" w:line="240" w:lineRule="auto"/>
        <w:ind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4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4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60" w:after="0" w:line="240" w:lineRule="auto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4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4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EB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80" w:right="1380"/>
          <w:cols w:num="5" w:equalWidth="0">
            <w:col w:w="2093" w:space="988"/>
            <w:col w:w="644" w:space="994"/>
            <w:col w:w="655" w:space="994"/>
            <w:col w:w="667" w:space="993"/>
            <w:col w:w="1172"/>
          </w:cols>
        </w:sectPr>
      </w:pPr>
      <w:rPr/>
    </w:p>
    <w:p>
      <w:pPr>
        <w:spacing w:before="1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80" w:right="1380"/>
        </w:sectPr>
      </w:pPr>
      <w:rPr/>
    </w:p>
    <w:p>
      <w:pPr>
        <w:spacing w:before="33" w:after="0" w:line="240" w:lineRule="auto"/>
        <w:ind w:left="587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49.047798pt;width:25.512pt;height:11.339pt;mso-position-horizontal-relative:page;mso-position-vertical-relative:paragraph;z-index:-3503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172" w:right="-56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1"/>
                      <w:w w:val="110"/>
                      <w:b/>
                      <w:bCs/>
                    </w:rPr>
                    <w:t>9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3"/>
                      <w:w w:val="110"/>
                      <w:b/>
                      <w:bCs/>
                    </w:rPr>
                    <w:t>7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6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v:group style="position:absolute;margin-left:148.7258pt;margin-top:-23.578201pt;width:25.018798pt;height:12.339pt;mso-position-horizontal-relative:page;mso-position-vertical-relative:paragraph;z-index:-3497" coordorigin="2975,-472" coordsize="500,247">
            <v:group style="position:absolute;left:2985;top:-462;width:227;height:227" coordorigin="2985,-462" coordsize="227,227">
              <v:shape style="position:absolute;left:2985;top:-462;width:227;height:227" coordorigin="2985,-462" coordsize="227,227" path="m2985,-235l3211,-235,3211,-462,2985,-462,2985,-235e" filled="t" fillcolor="#C4E1E7" stroked="f">
                <v:path arrowok="t"/>
                <v:fill/>
              </v:shape>
            </v:group>
            <v:group style="position:absolute;left:3261;top:-432;width:210;height:2" coordorigin="3261,-432" coordsize="210,2">
              <v:shape style="position:absolute;left:3261;top:-432;width:210;height:2" coordorigin="3261,-432" coordsize="210,0" path="m3261,-432l3471,-432e" filled="f" stroked="t" strokeweight=".350095pt" strokecolor="#221E1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30.647797pt;margin-top:-23.578201pt;width:25.017798pt;height:12.339pt;mso-position-horizontal-relative:page;mso-position-vertical-relative:paragraph;z-index:-3496" coordorigin="4613,-472" coordsize="500,247">
            <v:group style="position:absolute;left:4623;top:-462;width:227;height:227" coordorigin="4623,-462" coordsize="227,227">
              <v:shape style="position:absolute;left:4623;top:-462;width:227;height:227" coordorigin="4623,-462" coordsize="227,227" path="m4623,-235l4850,-235,4850,-462,4623,-462,4623,-235e" filled="t" fillcolor="#C4E1E7" stroked="f">
                <v:path arrowok="t"/>
                <v:fill/>
              </v:shape>
            </v:group>
            <v:group style="position:absolute;left:4900;top:-432;width:210;height:2" coordorigin="4900,-432" coordsize="210,2">
              <v:shape style="position:absolute;left:4900;top:-432;width:210;height:2" coordorigin="4900,-432" coordsize="210,0" path="m4900,-432l5110,-432e" filled="f" stroked="t" strokeweight=".350095pt" strokecolor="#221E1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13.085785pt;margin-top:-23.578201pt;width:25.018798pt;height:12.339pt;mso-position-horizontal-relative:page;mso-position-vertical-relative:paragraph;z-index:-3495" coordorigin="6262,-472" coordsize="500,247">
            <v:group style="position:absolute;left:6272;top:-462;width:227;height:227" coordorigin="6272,-462" coordsize="227,227">
              <v:shape style="position:absolute;left:6272;top:-462;width:227;height:227" coordorigin="6272,-462" coordsize="227,227" path="m6272,-235l6498,-235,6498,-462,6272,-462,6272,-235e" filled="t" fillcolor="#C4E1E7" stroked="f">
                <v:path arrowok="t"/>
                <v:fill/>
              </v:shape>
            </v:group>
            <v:group style="position:absolute;left:6549;top:-432;width:210;height:2" coordorigin="6549,-432" coordsize="210,2">
              <v:shape style="position:absolute;left:6549;top:-432;width:210;height:2" coordorigin="6549,-432" coordsize="210,0" path="m6549,-432l6759,-432e" filled="f" stroked="t" strokeweight=".350095pt" strokecolor="#221E1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96.065796pt;margin-top:-23.578201pt;width:25.018798pt;height:12.339pt;mso-position-horizontal-relative:page;mso-position-vertical-relative:paragraph;z-index:-3494" coordorigin="7921,-472" coordsize="500,247">
            <v:group style="position:absolute;left:7931;top:-462;width:227;height:227" coordorigin="7931,-462" coordsize="227,227">
              <v:shape style="position:absolute;left:7931;top:-462;width:227;height:227" coordorigin="7931,-462" coordsize="227,227" path="m7931,-235l8158,-235,8158,-462,7931,-462,7931,-235e" filled="t" fillcolor="#C4E1E7" stroked="f">
                <v:path arrowok="t"/>
                <v:fill/>
              </v:shape>
            </v:group>
            <v:group style="position:absolute;left:8208;top:-432;width:210;height:2" coordorigin="8208,-432" coordsize="210,2">
              <v:shape style="position:absolute;left:8208;top:-432;width:210;height:2" coordorigin="8208,-432" coordsize="210,0" path="m8208,-432l8418,-432e" filled="f" stroked="t" strokeweight=".350095pt" strokecolor="#221E1F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8"/>
          <w:szCs w:val="18"/>
          <w:color w:val="0095AC"/>
          <w:spacing w:val="-1"/>
          <w:w w:val="110"/>
          <w:b/>
          <w:bCs/>
        </w:rPr>
        <w:t>9</w:t>
      </w:r>
      <w:r>
        <w:rPr>
          <w:rFonts w:ascii="Arial" w:hAnsi="Arial" w:cs="Arial" w:eastAsia="Arial"/>
          <w:sz w:val="18"/>
          <w:szCs w:val="18"/>
          <w:color w:val="0095AC"/>
          <w:spacing w:val="-3"/>
          <w:w w:val="110"/>
          <w:b/>
          <w:bCs/>
        </w:rPr>
        <w:t>7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5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87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-48.60220pt;width:25.512pt;height:11.339pt;mso-position-horizontal-relative:page;mso-position-vertical-relative:paragraph;z-index:-3504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173" w:right="-56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1"/>
                      <w:w w:val="110"/>
                      <w:b/>
                      <w:bCs/>
                    </w:rPr>
                    <w:t>9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3"/>
                      <w:w w:val="110"/>
                      <w:b/>
                      <w:bCs/>
                    </w:rPr>
                    <w:t>7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5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0095AC"/>
          <w:spacing w:val="-1"/>
          <w:w w:val="110"/>
          <w:b/>
          <w:bCs/>
        </w:rPr>
        <w:t>9</w:t>
      </w:r>
      <w:r>
        <w:rPr>
          <w:rFonts w:ascii="Arial" w:hAnsi="Arial" w:cs="Arial" w:eastAsia="Arial"/>
          <w:sz w:val="18"/>
          <w:szCs w:val="18"/>
          <w:color w:val="0095AC"/>
          <w:spacing w:val="-3"/>
          <w:w w:val="110"/>
          <w:b/>
          <w:bCs/>
        </w:rPr>
        <w:t>7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6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7" w:after="0" w:line="270" w:lineRule="auto"/>
        <w:ind w:right="95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Einem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echtwinkliges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1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3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3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3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9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eingeschrieben,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dessen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Hypotenuse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genau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lang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chmesser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eises.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α</w:t>
      </w:r>
      <w:r>
        <w:rPr>
          <w:rFonts w:ascii="Arial" w:hAnsi="Arial" w:cs="Arial" w:eastAsia="Arial"/>
          <w:sz w:val="19"/>
          <w:szCs w:val="19"/>
          <w:color w:val="231F20"/>
          <w:spacing w:val="3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3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</w:rPr>
        <w:t>dann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Seite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7"/>
        </w:rPr>
        <w:t>BC</w:t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8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dieses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eiecks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genau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lang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Radius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eises!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5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Begründe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diese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Behauptung!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01" w:lineRule="exact"/>
        <w:ind w:right="-20"/>
        <w:jc w:val="left"/>
        <w:tabs>
          <w:tab w:pos="6040" w:val="left"/>
        </w:tabs>
        <w:rPr>
          <w:rFonts w:ascii="Arial" w:hAnsi="Arial" w:cs="Arial" w:eastAsia="Arial"/>
          <w:sz w:val="14"/>
          <w:szCs w:val="14"/>
        </w:rPr>
      </w:pPr>
      <w:rPr/>
      <w:r>
        <w:rPr/>
        <w:pict>
          <v:group style="position:absolute;margin-left:340.983795pt;margin-top:5.699759pt;width:115.902924pt;height:93.683006pt;mso-position-horizontal-relative:page;mso-position-vertical-relative:paragraph;z-index:-3490" coordorigin="6820,114" coordsize="2318,1874">
            <v:group style="position:absolute;left:7512;top:233;width:1587;height:1587" coordorigin="7512,233" coordsize="1587,1587">
              <v:shape style="position:absolute;left:7512;top:233;width:1587;height:1587" coordorigin="7512,233" coordsize="1587,1587" path="m9099,1027l9097,962,9089,898,9076,836,9059,776,9037,718,9011,662,8980,609,8946,558,8908,511,8867,466,8819,422,8769,382,8716,347,8661,317,8604,291,8546,271,8487,254,8427,243,8367,236,8306,233,8273,234,8209,239,8146,250,8085,265,8026,284,7969,308,7914,337,7862,369,7813,405,7766,445,7722,489,7680,539,7643,590,7610,644,7582,700,7559,757,7540,816,7527,875,7517,936,7513,997,7512,1027,7513,1060,7518,1124,7528,1187,7543,1248,7563,1307,7587,1364,7615,1419,7648,1471,7684,1520,7723,1566,7768,1611,7817,1653,7869,1690,7923,1723,7979,1750,8036,1774,8094,1792,8154,1806,8214,1816,8275,1820,8306,1821,8338,1820,8403,1815,8466,1805,8527,1790,8586,1770,8643,1746,8697,1718,8749,1685,8799,1649,8845,1609,8890,1565,8931,1515,8969,1464,9001,1410,9029,1354,9052,1297,9071,1238,9085,1179,9094,1118,9099,1058,9099,1027e" filled="f" stroked="t" strokeweight=".6pt" strokecolor="#231F20">
                <v:path arrowok="t"/>
              </v:shape>
            </v:group>
            <v:group style="position:absolute;left:6832;top:347;width:1361;height:1361" coordorigin="6832,347" coordsize="1361,1361">
              <v:shape style="position:absolute;left:6832;top:347;width:1361;height:1361" coordorigin="6832,347" coordsize="1361,1361" path="m6832,1027l6841,917,6866,812,6908,714,6963,625,7031,546,7110,478,7199,423,7297,381,7402,356,7512,347,7568,349,7675,367,7777,400,7870,449,7955,511,8029,584,8090,669,8139,762,8173,864,8190,971,8192,1027,8190,1083,8173,1191,8139,1292,8090,1385,8029,1470,7955,1544,7870,1605,7777,1654,7675,1688,7568,1705,7512,1707,7456,1705,7349,1688,7247,1654,7154,1605,7069,1544,6995,1470,6934,1385,6885,1292,6851,1191,6834,1083,6832,1027xe" filled="f" stroked="t" strokeweight="1.2pt" strokecolor="#231F20">
                <v:path arrowok="t"/>
              </v:shape>
            </v:group>
            <v:group style="position:absolute;left:7512;top:1027;width:1587;height:2" coordorigin="7512,1027" coordsize="1587,2">
              <v:shape style="position:absolute;left:7512;top:1027;width:1587;height:2" coordorigin="7512,1027" coordsize="1587,0" path="m7512,1027l9099,1027e" filled="f" stroked="t" strokeweight=".300008pt" strokecolor="#231F20">
                <v:path arrowok="t"/>
              </v:shape>
            </v:group>
            <v:group style="position:absolute;left:8306;top:970;width:2;height:113" coordorigin="8306,970" coordsize="2,113">
              <v:shape style="position:absolute;left:8306;top:970;width:2;height:113" coordorigin="8306,970" coordsize="0,113" path="m8306,970l8306,1084e" filled="f" stroked="t" strokeweight=".300005pt" strokecolor="#231F20">
                <v:path arrowok="t"/>
              </v:shape>
            </v:group>
            <v:group style="position:absolute;left:7512;top:1027;width:289;height:616" coordorigin="7512,1027" coordsize="289,616">
              <v:shape style="position:absolute;left:7512;top:1027;width:289;height:616" coordorigin="7512,1027" coordsize="289,616" path="m7512,1027l7801,1643e" filled="f" stroked="t" strokeweight=".3pt" strokecolor="#0091AC">
                <v:path arrowok="t"/>
              </v:shape>
            </v:group>
            <v:group style="position:absolute;left:7512;top:418;width:291;height:609" coordorigin="7512,418" coordsize="291,609">
              <v:shape style="position:absolute;left:7512;top:418;width:291;height:609" coordorigin="7512,418" coordsize="291,609" path="m7512,1027l7803,418e" filled="f" stroked="t" strokeweight=".3pt" strokecolor="#0091AC">
                <v:path arrowok="t"/>
              </v:shape>
            </v:group>
            <v:group style="position:absolute;left:7744;top:1501;width:184;height:79" coordorigin="7744,1501" coordsize="184,79">
              <v:shape style="position:absolute;left:7744;top:1501;width:184;height:79" coordorigin="7744,1501" coordsize="184,79" path="m7928,1581l7890,1533,7818,1503,7799,1501,7781,1503,7762,1507,7744,1513e" filled="f" stroked="t" strokeweight=".3pt" strokecolor="#0091AC">
                <v:path arrowok="t"/>
              </v:shape>
            </v:group>
            <v:group style="position:absolute;left:7741;top:487;width:186;height:73" coordorigin="7741,487" coordsize="186,73">
              <v:shape style="position:absolute;left:7741;top:487;width:186;height:73" coordorigin="7741,487" coordsize="186,73" path="m7741,545l7760,553,7779,557,7798,559,7817,559,7888,532,7917,503,7927,487e" filled="f" stroked="t" strokeweight=".3pt" strokecolor="#0091AC">
                <v:path arrowok="t"/>
              </v:shape>
            </v:group>
            <v:group style="position:absolute;left:7817;top:1540;width:28;height:28" coordorigin="7817,1540" coordsize="28,28">
              <v:shape style="position:absolute;left:7817;top:1540;width:28;height:28" coordorigin="7817,1540" coordsize="28,28" path="m7839,1540l7824,1540,7817,1546,7817,1562,7824,1568,7839,1568,7846,1562,7846,1546,7839,1540e" filled="t" fillcolor="#0091AC" stroked="f">
                <v:path arrowok="t"/>
                <v:fill/>
              </v:shape>
            </v:group>
            <v:group style="position:absolute;left:7820;top:493;width:28;height:28" coordorigin="7820,493" coordsize="28,28">
              <v:shape style="position:absolute;left:7820;top:493;width:28;height:28" coordorigin="7820,493" coordsize="28,28" path="m7842,493l7826,493,7820,499,7820,515,7826,521,7842,521,7848,515,7848,499,7842,493e" filled="t" fillcolor="#0091AC" stroked="f">
                <v:path arrowok="t"/>
                <v:fill/>
              </v:shape>
            </v:group>
            <v:group style="position:absolute;left:7187;top:120;width:620;height:294" coordorigin="7187,120" coordsize="620,294">
              <v:shape style="position:absolute;left:7187;top:120;width:620;height:294" coordorigin="7187,120" coordsize="620,294" path="m7807,414l7187,120e" filled="f" stroked="t" strokeweight=".6pt" strokecolor="#0091AC">
                <v:path arrowok="t"/>
              </v:shape>
            </v:group>
            <v:group style="position:absolute;left:7087;top:1642;width:716;height:339" coordorigin="7087,1642" coordsize="716,339">
              <v:shape style="position:absolute;left:7087;top:1642;width:716;height:339" coordorigin="7087,1642" coordsize="716,339" path="m7803,1642l7087,1982e" filled="f" stroked="t" strokeweight=".6pt" strokecolor="#0091AC">
                <v:path arrowok="t"/>
              </v:shape>
            </v:group>
            <v:group style="position:absolute;left:7807;top:414;width:1293;height:613" coordorigin="7807,414" coordsize="1293,613">
              <v:shape style="position:absolute;left:7807;top:414;width:1293;height:613" coordorigin="7807,414" coordsize="1293,613" path="m9100,1027l7807,414e" filled="f" stroked="t" strokeweight="1.2pt" strokecolor="#F7941D">
                <v:path arrowok="t"/>
              </v:shape>
            </v:group>
            <v:group style="position:absolute;left:7802;top:1027;width:1297;height:615" coordorigin="7802,1027" coordsize="1297,615">
              <v:shape style="position:absolute;left:7802;top:1027;width:1297;height:615" coordorigin="7802,1027" coordsize="1297,615" path="m9100,1027l7802,1642e" filled="f" stroked="t" strokeweight="1.2pt" strokecolor="#F7941D">
                <v:path arrowok="t"/>
              </v:shape>
            </v:group>
            <v:group style="position:absolute;left:7484;top:999;width:57;height:57" coordorigin="7484,999" coordsize="57,57">
              <v:shape style="position:absolute;left:7484;top:999;width:57;height:57" coordorigin="7484,999" coordsize="57,57" path="m7512,999l7492,1007,7484,1027,7492,1047,7512,1055,7532,1047,7540,1027,7540,1027,7532,1007,7512,999e" filled="t" fillcolor="#231F20" stroked="f">
                <v:path arrowok="t"/>
                <v:fill/>
              </v:shape>
            </v:group>
            <v:group style="position:absolute;left:9071;top:999;width:57;height:57" coordorigin="9071,999" coordsize="57,57">
              <v:shape style="position:absolute;left:9071;top:999;width:57;height:57" coordorigin="9071,999" coordsize="57,57" path="m9099,999l9079,1007,9071,1027,9079,1047,9099,1055,9119,1047,9128,1027,9128,1027,9119,1007,9099,999e" filled="t" fillcolor="#231F20" stroked="f">
                <v:path arrowok="t"/>
                <v:fill/>
              </v:shape>
            </v:group>
            <v:group style="position:absolute;left:7512;top:233;width:1587;height:1587" coordorigin="7512,233" coordsize="1587,1587">
              <v:shape style="position:absolute;left:7512;top:233;width:1587;height:1587" coordorigin="7512,233" coordsize="1587,1587" path="m9099,1027l9097,962,9089,898,9076,836,9059,776,9037,718,9011,662,8980,609,8946,558,8908,511,8867,466,8819,422,8769,382,8716,347,8661,317,8604,291,8546,271,8487,254,8427,243,8367,236,8306,233,8273,234,8209,239,8146,250,8085,265,8026,284,7969,308,7914,337,7862,369,7813,405,7766,445,7722,489,7680,539,7643,590,7610,644,7582,700,7559,757,7540,816,7527,875,7517,936,7513,997,7512,1027,7513,1060,7518,1124,7528,1187,7543,1248,7563,1307,7587,1364,7615,1419,7648,1471,7684,1520,7723,1566,7768,1611,7817,1653,7869,1690,7923,1723,7979,1750,8036,1774,8094,1792,8154,1806,8214,1816,8275,1820,8306,1821,8338,1820,8403,1815,8466,1805,8527,1790,8586,1770,8643,1746,8697,1718,8749,1685,8799,1649,8845,1609,8890,1565,8931,1515,8969,1464,9001,1410,9029,1354,9052,1297,9071,1238,9085,1179,9094,1118,9099,1058,9099,1027e" filled="f" stroked="t" strokeweight=".6pt" strokecolor="#231F20">
                <v:path arrowok="t"/>
              </v:shape>
            </v:group>
            <v:group style="position:absolute;left:6832;top:347;width:1361;height:1361" coordorigin="6832,347" coordsize="1361,1361">
              <v:shape style="position:absolute;left:6832;top:347;width:1361;height:1361" coordorigin="6832,347" coordsize="1361,1361" path="m6832,1027l6841,917,6866,812,6908,714,6963,625,7031,546,7110,478,7199,423,7297,381,7402,356,7512,347,7568,349,7675,367,7777,400,7870,449,7955,511,8029,584,8090,669,8139,762,8173,864,8190,971,8192,1027,8190,1083,8173,1191,8139,1292,8090,1385,8029,1470,7955,1544,7870,1605,7777,1654,7675,1688,7568,1705,7512,1707,7456,1705,7349,1688,7247,1654,7154,1605,7069,1544,6995,1470,6934,1385,6885,1292,6851,1191,6834,1083,6832,1027xe" filled="f" stroked="t" strokeweight="1.2pt" strokecolor="#231F20">
                <v:path arrowok="t"/>
              </v:shape>
            </v:group>
            <v:group style="position:absolute;left:7512;top:1027;width:289;height:616" coordorigin="7512,1027" coordsize="289,616">
              <v:shape style="position:absolute;left:7512;top:1027;width:289;height:616" coordorigin="7512,1027" coordsize="289,616" path="m7512,1027l7801,1643e" filled="f" stroked="t" strokeweight=".3pt" strokecolor="#0091AC">
                <v:path arrowok="t"/>
              </v:shape>
            </v:group>
            <v:group style="position:absolute;left:7512;top:418;width:291;height:609" coordorigin="7512,418" coordsize="291,609">
              <v:shape style="position:absolute;left:7512;top:418;width:291;height:609" coordorigin="7512,418" coordsize="291,609" path="m7512,1027l7803,418e" filled="f" stroked="t" strokeweight=".3pt" strokecolor="#0091AC">
                <v:path arrowok="t"/>
              </v:shape>
            </v:group>
            <v:group style="position:absolute;left:7744;top:1501;width:184;height:79" coordorigin="7744,1501" coordsize="184,79">
              <v:shape style="position:absolute;left:7744;top:1501;width:184;height:79" coordorigin="7744,1501" coordsize="184,79" path="m7928,1581l7890,1533,7818,1503,7799,1501,7781,1503,7762,1507,7744,1513e" filled="f" stroked="t" strokeweight=".3pt" strokecolor="#0091AC">
                <v:path arrowok="t"/>
              </v:shape>
            </v:group>
            <v:group style="position:absolute;left:7741;top:487;width:186;height:73" coordorigin="7741,487" coordsize="186,73">
              <v:shape style="position:absolute;left:7741;top:487;width:186;height:73" coordorigin="7741,487" coordsize="186,73" path="m7741,545l7760,553,7779,557,7798,559,7817,559,7888,532,7917,503,7927,487e" filled="f" stroked="t" strokeweight=".3pt" strokecolor="#0091AC">
                <v:path arrowok="t"/>
              </v:shape>
            </v:group>
            <v:group style="position:absolute;left:7817;top:1540;width:28;height:28" coordorigin="7817,1540" coordsize="28,28">
              <v:shape style="position:absolute;left:7817;top:1540;width:28;height:28" coordorigin="7817,1540" coordsize="28,28" path="m7839,1540l7824,1540,7817,1546,7817,1562,7824,1568,7839,1568,7846,1562,7846,1546,7839,1540e" filled="t" fillcolor="#0091AC" stroked="f">
                <v:path arrowok="t"/>
                <v:fill/>
              </v:shape>
            </v:group>
            <v:group style="position:absolute;left:7820;top:493;width:28;height:28" coordorigin="7820,493" coordsize="28,28">
              <v:shape style="position:absolute;left:7820;top:493;width:28;height:28" coordorigin="7820,493" coordsize="28,28" path="m7842,493l7826,493,7820,499,7820,515,7826,521,7842,521,7848,515,7848,499,7842,493e" filled="t" fillcolor="#0091AC" stroked="f">
                <v:path arrowok="t"/>
                <v:fill/>
              </v:shape>
            </v:group>
            <v:group style="position:absolute;left:7187;top:120;width:620;height:294" coordorigin="7187,120" coordsize="620,294">
              <v:shape style="position:absolute;left:7187;top:120;width:620;height:294" coordorigin="7187,120" coordsize="620,294" path="m7807,414l7187,120e" filled="f" stroked="t" strokeweight=".6pt" strokecolor="#0091AC">
                <v:path arrowok="t"/>
              </v:shape>
            </v:group>
            <v:group style="position:absolute;left:7087;top:1642;width:716;height:339" coordorigin="7087,1642" coordsize="716,339">
              <v:shape style="position:absolute;left:7087;top:1642;width:716;height:339" coordorigin="7087,1642" coordsize="716,339" path="m7803,1642l7087,1982e" filled="f" stroked="t" strokeweight=".6pt" strokecolor="#0091AC">
                <v:path arrowok="t"/>
              </v:shape>
            </v:group>
            <v:group style="position:absolute;left:7807;top:414;width:1293;height:613" coordorigin="7807,414" coordsize="1293,613">
              <v:shape style="position:absolute;left:7807;top:414;width:1293;height:613" coordorigin="7807,414" coordsize="1293,613" path="m9100,1027l7807,414e" filled="f" stroked="t" strokeweight="1.2pt" strokecolor="#F7941D">
                <v:path arrowok="t"/>
              </v:shape>
            </v:group>
            <v:group style="position:absolute;left:7802;top:1027;width:1297;height:615" coordorigin="7802,1027" coordsize="1297,615">
              <v:shape style="position:absolute;left:7802;top:1027;width:1297;height:615" coordorigin="7802,1027" coordsize="1297,615" path="m9100,1027l7802,1642e" filled="f" stroked="t" strokeweight="1.2pt" strokecolor="#F7941D">
                <v:path arrowok="t"/>
              </v:shape>
            </v:group>
            <v:group style="position:absolute;left:7484;top:999;width:57;height:57" coordorigin="7484,999" coordsize="57,57">
              <v:shape style="position:absolute;left:7484;top:999;width:57;height:57" coordorigin="7484,999" coordsize="57,57" path="m7512,999l7492,1007,7484,1027,7492,1047,7512,1055,7532,1047,7540,1027,7540,1027,7532,1007,7512,999e" filled="t" fillcolor="#231F20" stroked="f">
                <v:path arrowok="t"/>
                <v:fill/>
              </v:shape>
            </v:group>
            <v:group style="position:absolute;left:9071;top:999;width:57;height:57" coordorigin="9071,999" coordsize="57,57">
              <v:shape style="position:absolute;left:9071;top:999;width:57;height:57" coordorigin="9071,999" coordsize="57,57" path="m9099,999l9079,1007,9071,1027,9079,1047,9099,1055,9119,1047,9128,1027,9128,1027,9119,1007,9099,999e" filled="t" fillcolor="#231F20" stroked="f">
                <v:path arrowok="t"/>
                <v:fill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Zeichne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1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2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auße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3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halb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1AC"/>
          <w:spacing w:val="-6"/>
          <w:w w:val="106"/>
          <w:position w:val="-1"/>
        </w:rPr>
        <w:t>t</w:t>
      </w:r>
      <w:r>
        <w:rPr>
          <w:rFonts w:ascii="Arial" w:hAnsi="Arial" w:cs="Arial" w:eastAsia="Arial"/>
          <w:sz w:val="14"/>
          <w:szCs w:val="14"/>
          <w:color w:val="0091AC"/>
          <w:spacing w:val="0"/>
          <w:w w:val="48"/>
          <w:position w:val="-5"/>
        </w:rPr>
        <w:t>1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243" w:lineRule="exact"/>
        <w:ind w:right="-20"/>
        <w:jc w:val="left"/>
        <w:tabs>
          <w:tab w:pos="6400" w:val="left"/>
        </w:tabs>
        <w:rPr>
          <w:rFonts w:ascii="Arial" w:hAnsi="Arial" w:cs="Arial" w:eastAsia="Arial"/>
          <w:sz w:val="14"/>
          <w:szCs w:val="1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43.966705pt;margin-top:11.464874pt;width:3.627pt;height:9.0pt;mso-position-horizontal-relative:page;mso-position-vertical-relative:paragraph;z-index:-3484" type="#_x0000_t202" filled="f" stroked="f">
            <v:textbox inset="0,0,0,0">
              <w:txbxContent>
                <w:p>
                  <w:pPr>
                    <w:spacing w:before="0" w:after="0" w:line="180" w:lineRule="exact"/>
                    <w:ind w:right="-67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231F20"/>
                      <w:spacing w:val="0"/>
                      <w:w w:val="80"/>
                    </w:rPr>
                    <w:t>k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  <w:position w:val="-1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5"/>
          <w:position w:val="-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  <w:position w:val="-1"/>
        </w:rPr>
        <w:t>eises!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15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Lege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  <w:position w:val="-1"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3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-1"/>
        </w:rPr>
        <w:t>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3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21"/>
          <w:position w:val="-1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1"/>
        </w:rPr>
        <w:t>angenten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1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1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1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-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1"/>
        </w:rPr>
        <w:t>eis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</w:r>
      <w:r>
        <w:rPr>
          <w:rFonts w:ascii="Arial" w:hAnsi="Arial" w:cs="Arial" w:eastAsia="Arial"/>
          <w:sz w:val="18"/>
          <w:szCs w:val="18"/>
          <w:color w:val="0091AC"/>
          <w:spacing w:val="-6"/>
          <w:w w:val="67"/>
          <w:position w:val="9"/>
        </w:rPr>
        <w:t>T</w:t>
      </w:r>
      <w:r>
        <w:rPr>
          <w:rFonts w:ascii="Arial" w:hAnsi="Arial" w:cs="Arial" w:eastAsia="Arial"/>
          <w:sz w:val="14"/>
          <w:szCs w:val="14"/>
          <w:color w:val="0091AC"/>
          <w:spacing w:val="0"/>
          <w:w w:val="48"/>
          <w:position w:val="5"/>
        </w:rPr>
        <w:t>1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284" w:lineRule="exact"/>
        <w:ind w:right="-20"/>
        <w:jc w:val="left"/>
        <w:rPr>
          <w:rFonts w:ascii="Arial" w:hAnsi="Arial" w:cs="Arial" w:eastAsia="Arial"/>
          <w:sz w:val="11"/>
          <w:szCs w:val="11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  <w:position w:val="3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0"/>
          <w:position w:val="3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1"/>
          <w:w w:val="90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3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0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3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3"/>
        </w:rPr>
        <w:t>echts)!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0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3"/>
        </w:rPr>
        <w:t>Beweise,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0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3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0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3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21"/>
          <w:position w:val="3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3"/>
        </w:rPr>
        <w:t>angentenst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3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3"/>
        </w:rPr>
        <w:t>ecken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21"/>
          <w:position w:val="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100"/>
          <w:position w:val="3"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  <w:position w:val="3"/>
        </w:rPr>
        <w:t>T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3"/>
        </w:rPr>
        <w:t>1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0" w:after="0" w:line="212" w:lineRule="exact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1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100"/>
          <w:position w:val="1"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  <w:position w:val="1"/>
        </w:rPr>
        <w:t>T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5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-7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  <w:position w:val="1"/>
        </w:rPr>
        <w:t>gleich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8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  <w:position w:val="1"/>
        </w:rPr>
        <w:t>lang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8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  <w:position w:val="1"/>
        </w:rPr>
        <w:t>sind!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80" w:right="1380"/>
          <w:cols w:num="2" w:equalWidth="0">
            <w:col w:w="914" w:space="226"/>
            <w:col w:w="8060"/>
          </w:cols>
        </w:sectPr>
      </w:pPr>
      <w:rPr/>
    </w:p>
    <w:p>
      <w:pPr>
        <w:spacing w:before="95" w:after="0" w:line="299" w:lineRule="auto"/>
        <w:ind w:left="1140" w:right="-48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  <w:b/>
          <w:bCs/>
        </w:rPr>
        <w:t>Anleitung: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8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</w:rPr>
        <w:t>den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2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</w:rPr>
        <w:t>genauen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5"/>
          <w:w w:val="12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</w:rPr>
        <w:t>Berührpunkt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3"/>
          <w:w w:val="12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</w:rPr>
        <w:t>der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2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8"/>
          <w:w w:val="123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</w:rPr>
        <w:t>angente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6"/>
          <w:w w:val="12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zu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8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128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hal-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ten,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6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schneide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4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den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1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Thales-K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eis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6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(St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ecke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6"/>
          <w:w w:val="118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</w:rPr>
        <w:t>P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M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als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Du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chmesser)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5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mit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dem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eis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9"/>
          <w:w w:val="118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!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</w:rPr>
        <w:t>Begründe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</w:rPr>
        <w:t>diese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8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2"/>
          <w:w w:val="102"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8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28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gangsweise!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90" w:lineRule="exact"/>
        <w:ind w:left="248" w:right="-20"/>
        <w:jc w:val="left"/>
        <w:tabs>
          <w:tab w:pos="206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4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4"/>
          <w:position w:val="1"/>
        </w:rPr>
        <w:t>P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5" w:lineRule="exact"/>
        <w:ind w:right="-20"/>
        <w:jc w:val="left"/>
        <w:tabs>
          <w:tab w:pos="66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0091AC"/>
          <w:spacing w:val="-6"/>
          <w:w w:val="106"/>
          <w:position w:val="2"/>
        </w:rPr>
        <w:t>t</w:t>
      </w:r>
      <w:r>
        <w:rPr>
          <w:rFonts w:ascii="Arial" w:hAnsi="Arial" w:cs="Arial" w:eastAsia="Arial"/>
          <w:sz w:val="14"/>
          <w:szCs w:val="14"/>
          <w:color w:val="0091AC"/>
          <w:spacing w:val="0"/>
          <w:w w:val="71"/>
          <w:position w:val="-2"/>
        </w:rPr>
        <w:t>2</w:t>
      </w:r>
      <w:r>
        <w:rPr>
          <w:rFonts w:ascii="Arial" w:hAnsi="Arial" w:cs="Arial" w:eastAsia="Arial"/>
          <w:sz w:val="14"/>
          <w:szCs w:val="14"/>
          <w:color w:val="0091AC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14"/>
          <w:szCs w:val="14"/>
          <w:color w:val="0091AC"/>
          <w:spacing w:val="0"/>
          <w:w w:val="100"/>
          <w:position w:val="-2"/>
        </w:rPr>
      </w:r>
      <w:r>
        <w:rPr>
          <w:rFonts w:ascii="Arial" w:hAnsi="Arial" w:cs="Arial" w:eastAsia="Arial"/>
          <w:sz w:val="18"/>
          <w:szCs w:val="18"/>
          <w:color w:val="0091AC"/>
          <w:spacing w:val="-6"/>
          <w:w w:val="67"/>
          <w:position w:val="4"/>
        </w:rPr>
        <w:t>T</w:t>
      </w:r>
      <w:r>
        <w:rPr>
          <w:rFonts w:ascii="Arial" w:hAnsi="Arial" w:cs="Arial" w:eastAsia="Arial"/>
          <w:sz w:val="14"/>
          <w:szCs w:val="14"/>
          <w:color w:val="0091AC"/>
          <w:spacing w:val="0"/>
          <w:w w:val="71"/>
          <w:position w:val="0"/>
        </w:rPr>
        <w:t>2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80" w:right="1380"/>
          <w:cols w:num="2" w:equalWidth="0">
            <w:col w:w="6174" w:space="741"/>
            <w:col w:w="2285"/>
          </w:cols>
        </w:sectPr>
      </w:pPr>
      <w:rPr/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80" w:right="1380"/>
        </w:sectPr>
      </w:pPr>
      <w:rPr/>
    </w:p>
    <w:p>
      <w:pPr>
        <w:spacing w:before="40" w:after="0" w:line="240" w:lineRule="auto"/>
        <w:ind w:right="-20"/>
        <w:jc w:val="righ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0pt;margin-top:0pt;width:55.7518pt;height:741.495773pt;mso-position-horizontal-relative:page;mso-position-vertical-relative:page;z-index:-3502" coordorigin="0,0" coordsize="1115,14830">
            <v:group style="position:absolute;left:0;top:782;width:1094;height:14048" coordorigin="0,782" coordsize="1094,14048">
              <v:shape style="position:absolute;left:0;top:782;width:1094;height:14048" coordorigin="0,782" coordsize="1094,14048" path="m0,14830l1094,14830,1094,782,0,782,0,14830xe" filled="t" fillcolor="#EFEEE1" stroked="f">
                <v:path arrowok="t"/>
                <v:fill/>
              </v:shape>
            </v:group>
            <v:group style="position:absolute;left:0;top:0;width:1094;height:782" coordorigin="0,0" coordsize="1094,782">
              <v:shape style="position:absolute;left:0;top:0;width:1094;height:782" coordorigin="0,0" coordsize="1094,782" path="m0,782l1094,782,1094,0,0,0,0,782e" filled="t" fillcolor="#0095AC" stroked="f">
                <v:path arrowok="t"/>
                <v:fill/>
              </v:shape>
            </v:group>
            <v:group style="position:absolute;left:595;top:2251;width:510;height:227" coordorigin="595,2251" coordsize="510,227">
              <v:shape style="position:absolute;left:595;top:2251;width:510;height:227" coordorigin="595,2251" coordsize="510,227" path="m595,2478l1105,2478,1105,2251,595,2251,595,2478e" filled="t" fillcolor="#FFFFFF" stroked="f">
                <v:path arrowok="t"/>
                <v:fill/>
              </v:shape>
            </v:group>
            <v:group style="position:absolute;left:595;top:4290;width:510;height:227" coordorigin="595,4290" coordsize="510,227">
              <v:shape style="position:absolute;left:595;top:4290;width:510;height:227" coordorigin="595,4290" coordsize="510,227" path="m595,4517l1105,4517,1105,4290,595,4290,595,4517e" filled="t" fillcolor="#FFFFFF" stroked="f">
                <v:path arrowok="t"/>
                <v:fill/>
              </v:shape>
            </v:group>
            <v:group style="position:absolute;left:595;top:5010;width:510;height:227" coordorigin="595,5010" coordsize="510,227">
              <v:shape style="position:absolute;left:595;top:5010;width:510;height:227" coordorigin="595,5010" coordsize="510,227" path="m595,5237l1105,5237,1105,5010,595,5010,595,5237e" filled="t" fillcolor="#FFFFFF" stroked="f">
                <v:path arrowok="t"/>
                <v:fill/>
              </v:shape>
            </v:group>
            <v:group style="position:absolute;left:595;top:5730;width:510;height:227" coordorigin="595,5730" coordsize="510,227">
              <v:shape style="position:absolute;left:595;top:5730;width:510;height:227" coordorigin="595,5730" coordsize="510,227" path="m595,5957l1105,5957,1105,5730,595,5730,595,5957e" filled="t" fillcolor="#FFFFFF" stroked="f">
                <v:path arrowok="t"/>
                <v:fill/>
              </v:shape>
            </v:group>
            <v:group style="position:absolute;left:595;top:8935;width:510;height:227" coordorigin="595,8935" coordsize="510,227">
              <v:shape style="position:absolute;left:595;top:8935;width:510;height:227" coordorigin="595,8935" coordsize="510,227" path="m595,9162l1105,9162,1105,8935,595,8935,595,9162e" filled="t" fillcolor="#FFFFFF" stroked="f">
                <v:path arrowok="t"/>
                <v:fill/>
              </v:shape>
            </v:group>
            <v:group style="position:absolute;left:595;top:9895;width:510;height:227" coordorigin="595,9895" coordsize="510,227">
              <v:shape style="position:absolute;left:595;top:9895;width:510;height:227" coordorigin="595,9895" coordsize="510,227" path="m595,10122l1105,10122,1105,9895,595,9895,595,10122e" filled="t" fillcolor="#FFFFFF" stroked="f">
                <v:path arrowok="t"/>
                <v:fill/>
              </v:shape>
            </v:group>
            <v:group style="position:absolute;left:595;top:10884;width:510;height:227" coordorigin="595,10884" coordsize="510,227">
              <v:shape style="position:absolute;left:595;top:10884;width:510;height:227" coordorigin="595,10884" coordsize="510,227" path="m595,11110l1105,11110,1105,10884,595,10884,595,11110e" filled="t" fillcolor="#FFFFFF" stroked="f">
                <v:path arrowok="t"/>
                <v:fill/>
              </v:shape>
            </v:group>
            <v:group style="position:absolute;left:595;top:11844;width:510;height:227" coordorigin="595,11844" coordsize="510,227">
              <v:shape style="position:absolute;left:595;top:11844;width:510;height:227" coordorigin="595,11844" coordsize="510,227" path="m595,12070l1105,12070,1105,11844,595,11844,595,12070e" filled="t" fillcolor="#FFFFFF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74.212799pt;margin-top:0pt;width:63.188979pt;height:39.093974pt;mso-position-horizontal-relative:page;mso-position-vertical-relative:page;z-index:-3501" coordorigin="9484,0" coordsize="1264,782">
            <v:shape style="position:absolute;left:9484;top:0;width:1264;height:782" coordorigin="9484,0" coordsize="1264,782" path="m9484,782l10748,782,10748,0,9484,0,9484,782e" filled="t" fillcolor="#0095AC" stroked="f">
              <v:path arrowok="t"/>
              <v:fill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232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60" w:after="0" w:line="240" w:lineRule="auto"/>
        <w:ind w:right="-20"/>
        <w:jc w:val="left"/>
        <w:rPr>
          <w:rFonts w:ascii="PoloMatheAustria1Halbfett" w:hAnsi="PoloMatheAustria1Halbfett" w:cs="PoloMatheAustria1Halbfett" w:eastAsia="PoloMatheAustria1Halbfett"/>
          <w:sz w:val="20"/>
          <w:szCs w:val="20"/>
        </w:rPr>
      </w:pPr>
      <w:rPr/>
      <w:r>
        <w:rPr/>
        <w:br w:type="column"/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Seiten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aus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Das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ist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Mathematik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4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(Verlag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öbv,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ISBN: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978-3-209-07328-0)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80" w:right="1380"/>
          <w:cols w:num="2" w:equalWidth="0">
            <w:col w:w="1475" w:space="687"/>
            <w:col w:w="7038"/>
          </w:cols>
        </w:sectPr>
      </w:pPr>
      <w:rPr/>
    </w:p>
    <w:p>
      <w:pPr>
        <w:spacing w:before="27" w:after="0" w:line="506" w:lineRule="exact"/>
        <w:ind w:left="687" w:right="-20"/>
        <w:jc w:val="left"/>
        <w:tabs>
          <w:tab w:pos="9120" w:val="left"/>
        </w:tabs>
        <w:rPr>
          <w:rFonts w:ascii="Arial" w:hAnsi="Arial" w:cs="Arial" w:eastAsia="Arial"/>
          <w:sz w:val="44"/>
          <w:szCs w:val="44"/>
        </w:rPr>
      </w:pPr>
      <w:rPr/>
      <w:r>
        <w:rPr/>
        <w:pict>
          <v:group style="position:absolute;margin-left:485.550812pt;margin-top:-7.187232pt;width:51.850979pt;height:39.093974pt;mso-position-horizontal-relative:page;mso-position-vertical-relative:paragraph;z-index:-3479" coordorigin="9711,-144" coordsize="1037,782">
            <v:shape style="position:absolute;left:9711;top:-144;width:1037;height:782" coordorigin="9711,-144" coordsize="1037,782" path="m9711,638l10748,638,10748,-144,9711,-144,9711,638e" filled="t" fillcolor="#0095AC" stroked="f">
              <v:path arrowok="t"/>
              <v:fill/>
            </v:shape>
          </v:group>
          <w10:wrap type="none"/>
        </w:pic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4"/>
          <w:b/>
          <w:bCs/>
          <w:position w:val="-1"/>
        </w:rPr>
        <w:t>ERWEITERUN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b/>
          <w:bCs/>
          <w:position w:val="-1"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18"/>
          <w:w w:val="84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4"/>
          <w:b/>
          <w:bCs/>
          <w:position w:val="-1"/>
        </w:rPr>
        <w:t>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b/>
          <w:bCs/>
          <w:position w:val="-1"/>
        </w:rPr>
        <w:t>D</w:t>
      </w:r>
      <w:r>
        <w:rPr>
          <w:rFonts w:ascii="Arial" w:hAnsi="Arial" w:cs="Arial" w:eastAsia="Arial"/>
          <w:sz w:val="18"/>
          <w:szCs w:val="18"/>
          <w:color w:val="0095AC"/>
          <w:spacing w:val="30"/>
          <w:w w:val="84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4"/>
          <w:b/>
          <w:bCs/>
          <w:position w:val="-1"/>
        </w:rPr>
        <w:t>VERTIEFUN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b/>
          <w:bCs/>
          <w:position w:val="-1"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0"/>
          <w:w w:val="84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Bew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i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4"/>
          <w:position w:val="-1"/>
        </w:rPr>
        <w:t>s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position w:val="-1"/>
        </w:rPr>
        <w:t>n</w:t>
      </w:r>
      <w:r>
        <w:rPr>
          <w:rFonts w:ascii="Arial" w:hAnsi="Arial" w:cs="Arial" w:eastAsia="Arial"/>
          <w:sz w:val="18"/>
          <w:szCs w:val="18"/>
          <w:color w:val="0095AC"/>
          <w:spacing w:val="-7"/>
          <w:w w:val="84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i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position w:val="-1"/>
        </w:rPr>
        <w:t>n</w:t>
      </w:r>
      <w:r>
        <w:rPr>
          <w:rFonts w:ascii="Arial" w:hAnsi="Arial" w:cs="Arial" w:eastAsia="Arial"/>
          <w:sz w:val="18"/>
          <w:szCs w:val="18"/>
          <w:color w:val="0095AC"/>
          <w:spacing w:val="10"/>
          <w:w w:val="84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de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position w:val="-1"/>
        </w:rPr>
        <w:t>r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4"/>
          <w:position w:val="-1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ome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4"/>
          <w:position w:val="-1"/>
        </w:rPr>
        <w:t>t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ri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position w:val="-1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-36"/>
          <w:w w:val="84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position w:val="-1"/>
        </w:rPr>
      </w:r>
      <w:r>
        <w:rPr>
          <w:rFonts w:ascii="Arial" w:hAnsi="Arial" w:cs="Arial" w:eastAsia="Arial"/>
          <w:sz w:val="44"/>
          <w:szCs w:val="44"/>
          <w:color w:val="FFFFFF"/>
          <w:spacing w:val="18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44"/>
          <w:szCs w:val="44"/>
          <w:color w:val="FFFFFF"/>
          <w:spacing w:val="0"/>
          <w:w w:val="100"/>
          <w:position w:val="-1"/>
        </w:rPr>
        <w:t>1</w:t>
      </w:r>
      <w:r>
        <w:rPr>
          <w:rFonts w:ascii="Arial" w:hAnsi="Arial" w:cs="Arial" w:eastAsia="Arial"/>
          <w:sz w:val="44"/>
          <w:szCs w:val="44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322" w:lineRule="exact"/>
        <w:ind w:left="687" w:right="-20"/>
        <w:jc w:val="left"/>
        <w:tabs>
          <w:tab w:pos="7580" w:val="left"/>
        </w:tabs>
        <w:rPr>
          <w:rFonts w:ascii="Arial" w:hAnsi="Arial" w:cs="Arial" w:eastAsia="Arial"/>
          <w:sz w:val="14"/>
          <w:szCs w:val="14"/>
        </w:rPr>
      </w:pPr>
      <w:rPr/>
      <w:r>
        <w:rPr/>
        <w:pict>
          <v:group style="position:absolute;margin-left:376.980804pt;margin-top:3.549838pt;width:97.45pt;height:65.45pt;mso-position-horizontal-relative:page;mso-position-vertical-relative:paragraph;z-index:-3476" coordorigin="7540,71" coordsize="1949,1309">
            <v:group style="position:absolute;left:7552;top:229;width:1441;height:492" coordorigin="7552,229" coordsize="1441,492">
              <v:shape style="position:absolute;left:7552;top:229;width:1441;height:492" coordorigin="7552,229" coordsize="1441,492" path="m7552,721l8993,229e" filled="f" stroked="t" strokeweight="1.2pt" strokecolor="#231F20">
                <v:path arrowok="t"/>
              </v:shape>
            </v:group>
            <v:group style="position:absolute;left:7552;top:721;width:1925;height:482" coordorigin="7552,721" coordsize="1925,482">
              <v:shape style="position:absolute;left:7552;top:721;width:1925;height:482" coordorigin="7552,721" coordsize="1925,482" path="m7552,721l9477,1203e" filled="f" stroked="t" strokeweight="1.2pt" strokecolor="#231F20">
                <v:path arrowok="t"/>
              </v:shape>
            </v:group>
            <v:group style="position:absolute;left:8130;top:172;width:2;height:1174" coordorigin="8130,172" coordsize="2,1174">
              <v:shape style="position:absolute;left:8130;top:172;width:2;height:1174" coordorigin="8130,172" coordsize="0,1174" path="m8130,172l8130,1346e" filled="f" stroked="t" strokeweight="1.2pt" strokecolor="#231F20">
                <v:path arrowok="t"/>
              </v:shape>
            </v:group>
            <v:group style="position:absolute;left:8637;top:83;width:2;height:1285" coordorigin="8637,83" coordsize="2,1285">
              <v:shape style="position:absolute;left:8637;top:83;width:2;height:1285" coordorigin="8637,83" coordsize="0,1285" path="m8637,83l8637,1368e" filled="f" stroked="t" strokeweight="1.2pt" strokecolor="#231F20">
                <v:path arrowok="t"/>
              </v:shape>
            </v:group>
            <v:group style="position:absolute;left:8562;top:565;width:150;height:76" coordorigin="8562,565" coordsize="150,76">
              <v:shape style="position:absolute;left:8562;top:565;width:150;height:76" coordorigin="8562,565" coordsize="150,76" path="m8562,641l8712,641,8712,565,8562,565,8562,641xe" filled="t" fillcolor="#231F20" stroked="f">
                <v:path arrowok="t"/>
                <v:fill/>
              </v:shape>
            </v:group>
            <v:group style="position:absolute;left:8056;top:628;width:150;height:76" coordorigin="8056,628" coordsize="150,76">
              <v:shape style="position:absolute;left:8056;top:628;width:150;height:76" coordorigin="8056,628" coordsize="150,76" path="m8056,704l8206,704,8206,628,8056,628,8056,704xe" filled="t" fillcolor="#231F20" stroked="f">
                <v:path arrowok="t"/>
                <v:fill/>
              </v:shape>
            </v:group>
            <v:group style="position:absolute;left:7552;top:229;width:1441;height:492" coordorigin="7552,229" coordsize="1441,492">
              <v:shape style="position:absolute;left:7552;top:229;width:1441;height:492" coordorigin="7552,229" coordsize="1441,492" path="m7552,721l8993,229e" filled="f" stroked="t" strokeweight="1.2pt" strokecolor="#231F20">
                <v:path arrowok="t"/>
              </v:shape>
            </v:group>
            <v:group style="position:absolute;left:7552;top:721;width:1925;height:482" coordorigin="7552,721" coordsize="1925,482">
              <v:shape style="position:absolute;left:7552;top:721;width:1925;height:482" coordorigin="7552,721" coordsize="1925,482" path="m7552,721l9477,1203e" filled="f" stroked="t" strokeweight="1.2pt" strokecolor="#231F20">
                <v:path arrowok="t"/>
              </v:shape>
            </v:group>
            <v:group style="position:absolute;left:8562;top:565;width:150;height:76" coordorigin="8562,565" coordsize="150,76">
              <v:shape style="position:absolute;left:8562;top:565;width:150;height:76" coordorigin="8562,565" coordsize="150,76" path="m8562,641l8712,641,8712,565,8562,565,8562,641xe" filled="t" fillcolor="#231F20" stroked="f">
                <v:path arrowok="t"/>
                <v:fill/>
              </v:shape>
            </v:group>
            <v:group style="position:absolute;left:8056;top:628;width:150;height:76" coordorigin="8056,628" coordsize="150,76">
              <v:shape style="position:absolute;left:8056;top:628;width:150;height:76" coordorigin="8056,628" coordsize="150,76" path="m8056,704l8206,704,8206,628,8056,628,8056,704xe" filled="t" fillcolor="#231F20" stroked="f">
                <v:path arrowok="t"/>
                <v:fill/>
              </v:shape>
            </v:group>
            <w10:wrap type="none"/>
          </v:group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48.100708pt;margin-top:12.979068pt;width:3.78pt;height:9pt;mso-position-horizontal-relative:page;mso-position-vertical-relative:paragraph;z-index:-3443" type="#_x0000_t202" filled="f" stroked="f">
            <v:textbox inset="0,0,0,0">
              <w:txbxContent>
                <w:p>
                  <w:pPr>
                    <w:spacing w:before="0" w:after="0" w:line="180" w:lineRule="exact"/>
                    <w:ind w:right="-67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231F20"/>
                      <w:spacing w:val="0"/>
                      <w:w w:val="75"/>
                    </w:rPr>
                    <w:t>b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28"/>
          <w:szCs w:val="28"/>
          <w:color w:val="0095AC"/>
          <w:spacing w:val="-4"/>
          <w:w w:val="100"/>
          <w:position w:val="-1"/>
        </w:rPr>
        <w:t>1.</w:t>
      </w:r>
      <w:r>
        <w:rPr>
          <w:rFonts w:ascii="Arial" w:hAnsi="Arial" w:cs="Arial" w:eastAsia="Arial"/>
          <w:sz w:val="28"/>
          <w:szCs w:val="28"/>
          <w:color w:val="0095AC"/>
          <w:spacing w:val="0"/>
          <w:w w:val="100"/>
          <w:position w:val="-1"/>
        </w:rPr>
        <w:t>3</w:t>
      </w:r>
      <w:r>
        <w:rPr>
          <w:rFonts w:ascii="Arial" w:hAnsi="Arial" w:cs="Arial" w:eastAsia="Arial"/>
          <w:sz w:val="28"/>
          <w:szCs w:val="28"/>
          <w:color w:val="0095AC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28"/>
          <w:szCs w:val="28"/>
          <w:color w:val="0095AC"/>
          <w:spacing w:val="2"/>
          <w:w w:val="100"/>
          <w:position w:val="-1"/>
        </w:rPr>
        <w:t> </w:t>
      </w:r>
      <w:r>
        <w:rPr>
          <w:rFonts w:ascii="Arial" w:hAnsi="Arial" w:cs="Arial" w:eastAsia="Arial"/>
          <w:sz w:val="28"/>
          <w:szCs w:val="28"/>
          <w:color w:val="0095AC"/>
          <w:spacing w:val="-4"/>
          <w:w w:val="100"/>
          <w:position w:val="-1"/>
        </w:rPr>
        <w:t>Strahlensat</w:t>
      </w:r>
      <w:r>
        <w:rPr>
          <w:rFonts w:ascii="Arial" w:hAnsi="Arial" w:cs="Arial" w:eastAsia="Arial"/>
          <w:sz w:val="28"/>
          <w:szCs w:val="28"/>
          <w:color w:val="0095AC"/>
          <w:spacing w:val="0"/>
          <w:w w:val="100"/>
          <w:position w:val="-1"/>
        </w:rPr>
        <w:t>z</w:t>
      </w:r>
      <w:r>
        <w:rPr>
          <w:rFonts w:ascii="Arial" w:hAnsi="Arial" w:cs="Arial" w:eastAsia="Arial"/>
          <w:sz w:val="28"/>
          <w:szCs w:val="28"/>
          <w:color w:val="0095AC"/>
          <w:spacing w:val="-47"/>
          <w:w w:val="100"/>
          <w:position w:val="-1"/>
        </w:rPr>
        <w:t> </w:t>
      </w:r>
      <w:r>
        <w:rPr>
          <w:rFonts w:ascii="Arial" w:hAnsi="Arial" w:cs="Arial" w:eastAsia="Arial"/>
          <w:sz w:val="28"/>
          <w:szCs w:val="28"/>
          <w:color w:val="0095AC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28"/>
          <w:szCs w:val="28"/>
          <w:color w:val="0095AC"/>
          <w:spacing w:val="0"/>
          <w:w w:val="100"/>
          <w:position w:val="-1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-2"/>
        </w:rPr>
        <w:t>B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71"/>
          <w:position w:val="-5"/>
        </w:rPr>
        <w:t>2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195" w:lineRule="exact"/>
        <w:ind w:right="2523"/>
        <w:jc w:val="righ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231F20"/>
          <w:w w:val="76"/>
          <w:position w:val="2"/>
        </w:rPr>
        <w:t>B</w:t>
      </w:r>
      <w:r>
        <w:rPr>
          <w:rFonts w:ascii="Arial" w:hAnsi="Arial" w:cs="Arial" w:eastAsia="Arial"/>
          <w:sz w:val="14"/>
          <w:szCs w:val="14"/>
          <w:color w:val="231F20"/>
          <w:w w:val="48"/>
          <w:position w:val="-1"/>
        </w:rPr>
        <w:t>1</w:t>
      </w:r>
      <w:r>
        <w:rPr>
          <w:rFonts w:ascii="Arial" w:hAnsi="Arial" w:cs="Arial" w:eastAsia="Arial"/>
          <w:sz w:val="14"/>
          <w:szCs w:val="14"/>
          <w:color w:val="000000"/>
          <w:w w:val="100"/>
          <w:position w:val="0"/>
        </w:rPr>
      </w:r>
    </w:p>
    <w:p>
      <w:pPr>
        <w:spacing w:before="16" w:after="0" w:line="266" w:lineRule="exact"/>
        <w:ind w:left="687" w:right="-20"/>
        <w:jc w:val="left"/>
        <w:tabs>
          <w:tab w:pos="654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4"/>
          <w:position w:val="4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4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4"/>
          <w:position w:val="4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4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zwei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4"/>
        </w:rPr>
        <w:t>Strahlen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4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4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4"/>
        </w:rPr>
        <w:t>gemeinsamen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4"/>
        </w:rPr>
        <w:t>Anfangs-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3"/>
          <w:position w:val="-3"/>
        </w:rPr>
        <w:t>S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Sz w:w="10760" w:h="14840"/>
          <w:pgMar w:top="140" w:bottom="280" w:left="860" w:right="120"/>
        </w:sectPr>
      </w:pPr>
      <w:rPr/>
    </w:p>
    <w:p>
      <w:pPr>
        <w:spacing w:before="0" w:after="0" w:line="226" w:lineRule="exact"/>
        <w:ind w:left="687" w:right="-74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4"/>
        </w:rPr>
        <w:t>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4"/>
          <w:position w:val="4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3"/>
          <w:w w:val="74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zwei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4"/>
        </w:rPr>
        <w:t>parallelen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1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4"/>
        </w:rPr>
        <w:t>Geraden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1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100"/>
          <w:position w:val="4"/>
        </w:rPr>
        <w:t>p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2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2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4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p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2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2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4"/>
        </w:rPr>
        <w:t>geschnitten,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4"/>
        </w:rPr>
        <w:t>so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96" w:lineRule="exact"/>
        <w:ind w:left="687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gilt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2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</w:rPr>
        <w:t>Strahlensatz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7" w:lineRule="exact"/>
        <w:ind w:left="687" w:right="-60"/>
        <w:jc w:val="left"/>
        <w:tabs>
          <w:tab w:pos="464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-4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</w:rPr>
        <w:t>Strahlensatz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  <w:b/>
          <w:bCs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</w:rPr>
        <w:t>Strahlensatz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48" w:after="0" w:line="223" w:lineRule="auto"/>
        <w:ind w:left="215" w:right="1154" w:firstLine="-215"/>
        <w:jc w:val="left"/>
        <w:tabs>
          <w:tab w:pos="480" w:val="left"/>
          <w:tab w:pos="720" w:val="left"/>
          <w:tab w:pos="1360" w:val="left"/>
        </w:tabs>
        <w:rPr>
          <w:rFonts w:ascii="Arial" w:hAnsi="Arial" w:cs="Arial" w:eastAsia="Arial"/>
          <w:sz w:val="14"/>
          <w:szCs w:val="14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231F20"/>
          <w:w w:val="74"/>
          <w:position w:val="11"/>
        </w:rPr>
        <w:t>A</w:t>
      </w:r>
      <w:r>
        <w:rPr>
          <w:rFonts w:ascii="Arial" w:hAnsi="Arial" w:cs="Arial" w:eastAsia="Arial"/>
          <w:sz w:val="14"/>
          <w:szCs w:val="14"/>
          <w:color w:val="231F20"/>
          <w:w w:val="48"/>
          <w:position w:val="8"/>
        </w:rPr>
        <w:t>1</w:t>
      </w:r>
      <w:r>
        <w:rPr>
          <w:rFonts w:ascii="Arial" w:hAnsi="Arial" w:cs="Arial" w:eastAsia="Arial"/>
          <w:sz w:val="14"/>
          <w:szCs w:val="14"/>
          <w:color w:val="231F20"/>
          <w:w w:val="100"/>
          <w:position w:val="8"/>
        </w:rPr>
        <w:tab/>
        <w:tab/>
      </w:r>
      <w:r>
        <w:rPr>
          <w:rFonts w:ascii="Arial" w:hAnsi="Arial" w:cs="Arial" w:eastAsia="Arial"/>
          <w:sz w:val="14"/>
          <w:szCs w:val="14"/>
          <w:color w:val="231F20"/>
          <w:w w:val="100"/>
          <w:position w:val="8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2"/>
          <w:position w:val="0"/>
        </w:rPr>
        <w:t>A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72"/>
          <w:position w:val="-3"/>
        </w:rPr>
        <w:t>2</w:t>
      </w:r>
      <w:r>
        <w:rPr>
          <w:rFonts w:ascii="Arial" w:hAnsi="Arial" w:cs="Arial" w:eastAsia="Arial"/>
          <w:sz w:val="14"/>
          <w:szCs w:val="14"/>
          <w:color w:val="231F20"/>
          <w:spacing w:val="-26"/>
          <w:w w:val="72"/>
          <w:position w:val="-3"/>
        </w:rPr>
        <w:t> 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-3"/>
        </w:rPr>
        <w:tab/>
        <w:tab/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-3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  <w:position w:val="3"/>
        </w:rPr>
        <w:t>p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48"/>
          <w:position w:val="0"/>
        </w:rPr>
        <w:t>1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0"/>
        </w:rPr>
        <w:tab/>
        <w:tab/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0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  <w:position w:val="0"/>
        </w:rPr>
        <w:t>p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71"/>
          <w:position w:val="-3"/>
        </w:rPr>
        <w:t>2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  <w:cols w:num="2" w:equalWidth="0">
            <w:col w:w="6031" w:space="1071"/>
            <w:col w:w="2678"/>
          </w:cols>
        </w:sectPr>
      </w:pPr>
      <w:rPr/>
    </w:p>
    <w:p>
      <w:pPr>
        <w:spacing w:before="34" w:after="0" w:line="278" w:lineRule="auto"/>
        <w:ind w:left="687" w:right="1370"/>
        <w:jc w:val="left"/>
        <w:tabs>
          <w:tab w:pos="464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Längen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zweier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Abschnitte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Abschnitte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parallelen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7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Geraden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Strahl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ve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halten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Längen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ve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halten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6"/>
        </w:rPr>
        <w:t>entsp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echenden,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40" w:lineRule="auto"/>
        <w:ind w:left="687" w:right="-20"/>
        <w:jc w:val="left"/>
        <w:tabs>
          <w:tab w:pos="464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entsp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echenden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Abschnitte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4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3"/>
          <w:w w:val="7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ausgehenden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Abschnitte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jedem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3" w:after="0" w:line="206" w:lineRule="exact"/>
        <w:ind w:left="687" w:right="-20"/>
        <w:jc w:val="left"/>
        <w:tabs>
          <w:tab w:pos="464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331.406952pt;margin-top:17.250181pt;width:20.670280pt;height:19.842995pt;mso-position-horizontal-relative:page;mso-position-vertical-relative:paragraph;z-index:-3478" coordorigin="6628,345" coordsize="413,397">
            <v:group style="position:absolute;left:6633;top:350;width:93;height:387" coordorigin="6633,350" coordsize="93,387">
              <v:shape style="position:absolute;left:6633;top:350;width:93;height:387" coordorigin="6633,350" coordsize="93,387" path="m6727,737l6673,708,6672,625,6672,571,6658,551,6633,544,6665,542,6672,528,6672,499,6672,471,6672,445,6672,422,6672,403,6672,388,6672,378,6686,358,6712,351,6726,350e" filled="f" stroked="t" strokeweight=".5pt" strokecolor="#231F20">
                <v:path arrowok="t"/>
              </v:shape>
            </v:group>
            <v:group style="position:absolute;left:6763;top:581;width:275;height:2" coordorigin="6763,581" coordsize="275,2">
              <v:shape style="position:absolute;left:6763;top:581;width:275;height:2" coordorigin="6763,581" coordsize="275,0" path="m6763,581l7038,581e" filled="f" stroked="t" strokeweight=".34389pt" strokecolor="#221E1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01.285797pt;margin-top:21.694153pt;width:18.850pt;height:.1pt;mso-position-horizontal-relative:page;mso-position-vertical-relative:paragraph;z-index:-3474" coordorigin="6026,434" coordsize="377,2">
            <v:shape style="position:absolute;left:6026;top:434;width:377;height:2" coordorigin="6026,434" coordsize="377,0" path="m6026,434l6403,434e" filled="f" stroked="t" strokeweight=".35pt" strokecolor="#231F20">
              <v:path arrowok="t"/>
            </v:shape>
          </v:group>
          <w10:wrap type="none"/>
        </w:pict>
      </w:r>
      <w:r>
        <w:rPr/>
        <w:pict>
          <v:group style="position:absolute;margin-left:77.362099pt;margin-top:17.092066pt;width:14.754401pt;height:.1pt;mso-position-horizontal-relative:page;mso-position-vertical-relative:paragraph;z-index:-3471" coordorigin="1547,342" coordsize="295,2">
            <v:shape style="position:absolute;left:1547;top:342;width:295;height:2" coordorigin="1547,342" coordsize="295,0" path="m1547,342l1842,342e" filled="f" stroked="t" strokeweight=".36886pt" strokecolor="#221E1F">
              <v:path arrowok="t"/>
            </v:shape>
          </v:group>
          <w10:wrap type="none"/>
        </w:pict>
      </w:r>
      <w:r>
        <w:rPr/>
        <w:pict>
          <v:group style="position:absolute;margin-left:99.052002pt;margin-top:17.092066pt;width:14.754401pt;height:.1pt;mso-position-horizontal-relative:page;mso-position-vertical-relative:paragraph;z-index:-3470" coordorigin="1981,342" coordsize="295,2">
            <v:shape style="position:absolute;left:1981;top:342;width:295;height:2" coordorigin="1981,342" coordsize="295,0" path="m1981,342l2276,342e" filled="f" stroked="t" strokeweight=".36886pt" strokecolor="#221E1F">
              <v:path arrowok="t"/>
            </v:shape>
          </v:group>
          <w10:wrap type="none"/>
        </w:pict>
      </w:r>
      <w:r>
        <w:rPr/>
        <w:pict>
          <v:group style="position:absolute;margin-left:124.581703pt;margin-top:17.042126pt;width:13.755601pt;height:.1pt;mso-position-horizontal-relative:page;mso-position-vertical-relative:paragraph;z-index:-3469" coordorigin="2492,341" coordsize="275,2">
            <v:shape style="position:absolute;left:2492;top:341;width:275;height:2" coordorigin="2492,341" coordsize="275,0" path="m2492,341l2767,341e" filled="f" stroked="t" strokeweight=".34389pt" strokecolor="#221E1F">
              <v:path arrowok="t"/>
            </v:shape>
          </v:group>
          <w10:wrap type="none"/>
        </w:pict>
      </w:r>
      <w:r>
        <w:rPr/>
        <w:pict>
          <v:group style="position:absolute;margin-left:145.862701pt;margin-top:17.042126pt;width:13.755601pt;height:.1pt;mso-position-horizontal-relative:page;mso-position-vertical-relative:paragraph;z-index:-3468" coordorigin="2917,341" coordsize="275,2">
            <v:shape style="position:absolute;left:2917;top:341;width:275;height:2" coordorigin="2917,341" coordsize="275,0" path="m2917,341l3192,341e" filled="f" stroked="t" strokeweight=".34389pt" strokecolor="#221E1F">
              <v:path arrowok="t"/>
            </v:shape>
          </v:group>
          <w10:wrap type="none"/>
        </w:pict>
      </w:r>
      <w:r>
        <w:rPr/>
        <w:pict>
          <v:group style="position:absolute;margin-left:338.149689pt;margin-top:17.092066pt;width:14.754401pt;height:.1pt;mso-position-horizontal-relative:page;mso-position-vertical-relative:paragraph;z-index:-3467" coordorigin="6763,342" coordsize="295,2">
            <v:shape style="position:absolute;left:6763;top:342;width:295;height:2" coordorigin="6763,342" coordsize="295,0" path="m6763,342l7058,342e" filled="f" stroked="t" strokeweight=".36886pt" strokecolor="#221E1F">
              <v:path arrowok="t"/>
            </v:shape>
          </v:group>
          <w10:wrap type="none"/>
        </w:pict>
      </w:r>
      <w:r>
        <w:rPr/>
        <w:pict>
          <v:group style="position:absolute;margin-left:359.839691pt;margin-top:17.092066pt;width:14.754401pt;height:.1pt;mso-position-horizontal-relative:page;mso-position-vertical-relative:paragraph;z-index:-3466" coordorigin="7197,342" coordsize="295,2">
            <v:shape style="position:absolute;left:7197;top:342;width:295;height:2" coordorigin="7197,342" coordsize="295,0" path="m7197,342l7492,342e" filled="f" stroked="t" strokeweight=".36886pt" strokecolor="#221E1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ande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Strahl.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beiden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Strahlen.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</w:sectPr>
      </w:pPr>
      <w:rPr/>
    </w:p>
    <w:p>
      <w:pPr>
        <w:spacing w:before="90" w:after="0" w:line="226" w:lineRule="exact"/>
        <w:ind w:left="687" w:right="-80"/>
        <w:jc w:val="left"/>
        <w:tabs>
          <w:tab w:pos="464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276.289825pt;margin-top:9.556702pt;width:16.866pt;height:.1pt;mso-position-horizontal-relative:page;mso-position-vertical-relative:paragraph;z-index:-3475" coordorigin="5526,191" coordsize="337,2">
            <v:shape style="position:absolute;left:5526;top:191;width:337;height:2" coordorigin="5526,191" coordsize="337,0" path="m5526,191l5863,191e" filled="f" stroked="t" strokeweight=".35pt" strokecolor="#231F2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  <w:position w:val="1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-13"/>
          <w:w w:val="100"/>
          <w:b/>
          <w:bCs/>
          <w:position w:val="1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-5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3"/>
          <w:w w:val="100"/>
          <w:b/>
          <w:bCs/>
          <w:position w:val="-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  <w:b/>
          <w:bCs/>
          <w:position w:val="1"/>
        </w:rPr>
        <w:t>: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3"/>
          <w:b/>
          <w:bCs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  <w:position w:val="1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100"/>
          <w:b/>
          <w:bCs/>
          <w:position w:val="1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-5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3"/>
          <w:w w:val="100"/>
          <w:b/>
          <w:bCs/>
          <w:position w:val="-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1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5"/>
          <w:b/>
          <w:bCs/>
          <w:position w:val="1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85"/>
          <w:b/>
          <w:bCs/>
          <w:position w:val="1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85"/>
          <w:b/>
          <w:bCs/>
          <w:position w:val="-5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85"/>
          <w:b/>
          <w:bCs/>
          <w:position w:val="-5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9"/>
          <w:w w:val="85"/>
          <w:b/>
          <w:bCs/>
          <w:position w:val="-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5"/>
          <w:b/>
          <w:bCs/>
          <w:position w:val="1"/>
        </w:rPr>
        <w:t>: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85"/>
          <w:b/>
          <w:bCs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  <w:position w:val="1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  <w:position w:val="1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-5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-5"/>
        </w:rPr>
        <w:tab/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-5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-8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  <w:position w:val="-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-8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/>
        <w:br w:type="column"/>
      </w:r>
      <w:r>
        <w:rPr>
          <w:sz w:val="18"/>
          <w:szCs w:val="18"/>
        </w:rPr>
      </w:r>
    </w:p>
    <w:p>
      <w:pPr>
        <w:spacing w:before="0" w:after="0" w:line="136" w:lineRule="exact"/>
        <w:ind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  <w:b/>
          <w:bCs/>
          <w:position w:val="-6"/>
        </w:rPr>
        <w:t>: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3"/>
          <w:b/>
          <w:bCs/>
          <w:position w:val="-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-6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24"/>
          <w:w w:val="100"/>
          <w:b/>
          <w:bCs/>
          <w:position w:val="-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-6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47"/>
          <w:w w:val="100"/>
          <w:b/>
          <w:bCs/>
          <w:position w:val="-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2"/>
          <w:b/>
          <w:bCs/>
          <w:position w:val="-6"/>
        </w:rPr>
        <w:t>=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90" w:after="0" w:line="226" w:lineRule="exact"/>
        <w:ind w:right="-20"/>
        <w:jc w:val="left"/>
        <w:rPr>
          <w:rFonts w:ascii="Arial" w:hAnsi="Arial" w:cs="Arial" w:eastAsia="Arial"/>
          <w:sz w:val="11"/>
          <w:szCs w:val="11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  <w:position w:val="1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-13"/>
          <w:w w:val="100"/>
          <w:b/>
          <w:bCs/>
          <w:position w:val="1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-5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3"/>
          <w:w w:val="100"/>
          <w:b/>
          <w:bCs/>
          <w:position w:val="-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  <w:b/>
          <w:bCs/>
          <w:position w:val="1"/>
        </w:rPr>
        <w:t>:</w:t>
      </w:r>
      <w:r>
        <w:rPr>
          <w:rFonts w:ascii="Arial" w:hAnsi="Arial" w:cs="Arial" w:eastAsia="Arial"/>
          <w:sz w:val="18"/>
          <w:szCs w:val="18"/>
          <w:color w:val="231F20"/>
          <w:spacing w:val="25"/>
          <w:w w:val="83"/>
          <w:b/>
          <w:bCs/>
          <w:position w:val="1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5"/>
          <w:w w:val="83"/>
          <w:b/>
          <w:bCs/>
          <w:position w:val="-5"/>
        </w:rPr>
      </w:r>
      <w:r>
        <w:rPr>
          <w:rFonts w:ascii="Arial" w:hAnsi="Arial" w:cs="Arial" w:eastAsia="Arial"/>
          <w:sz w:val="11"/>
          <w:szCs w:val="11"/>
          <w:color w:val="231F20"/>
          <w:spacing w:val="7"/>
          <w:w w:val="83"/>
          <w:b/>
          <w:bCs/>
          <w:u w:val="single" w:color="221E1F"/>
          <w:position w:val="-5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7"/>
          <w:w w:val="83"/>
          <w:b/>
          <w:bCs/>
          <w:position w:val="-5"/>
        </w:rPr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  <w:position w:val="1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100"/>
          <w:b/>
          <w:bCs/>
          <w:position w:val="1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-5"/>
        </w:rPr>
        <w:t>2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  <w:cols w:num="3" w:equalWidth="0">
            <w:col w:w="4948" w:space="113"/>
            <w:col w:w="641" w:space="201"/>
            <w:col w:w="3877"/>
          </w:cols>
        </w:sectPr>
      </w:pPr>
      <w:rPr/>
    </w:p>
    <w:p>
      <w:pPr>
        <w:spacing w:before="14" w:after="0" w:line="240" w:lineRule="auto"/>
        <w:ind w:right="-20"/>
        <w:jc w:val="right"/>
        <w:rPr>
          <w:rFonts w:ascii="Arial" w:hAnsi="Arial" w:cs="Arial" w:eastAsia="Arial"/>
          <w:sz w:val="11"/>
          <w:szCs w:val="11"/>
        </w:rPr>
      </w:pPr>
      <w:rPr/>
      <w:r>
        <w:rPr/>
        <w:pict>
          <v:group style="position:absolute;margin-left:77.362099pt;margin-top:1.329627pt;width:14.754401pt;height:.1pt;mso-position-horizontal-relative:page;mso-position-vertical-relative:paragraph;z-index:-3465" coordorigin="1547,27" coordsize="295,2">
            <v:shape style="position:absolute;left:1547;top:27;width:295;height:2" coordorigin="1547,27" coordsize="295,0" path="m1547,27l1842,27e" filled="f" stroked="t" strokeweight=".36886pt" strokecolor="#221E1F">
              <v:path arrowok="t"/>
            </v:shape>
          </v:group>
          <w10:wrap type="none"/>
        </w:pict>
      </w:r>
      <w:r>
        <w:rPr/>
        <w:pict>
          <v:group style="position:absolute;margin-left:99.052002pt;margin-top:1.371947pt;width:19.501pt;height:.1pt;mso-position-horizontal-relative:page;mso-position-vertical-relative:paragraph;z-index:-3464" coordorigin="1981,27" coordsize="390,2">
            <v:shape style="position:absolute;left:1981;top:27;width:390;height:2" coordorigin="1981,27" coordsize="390,0" path="m1981,27l2371,27e" filled="f" stroked="t" strokeweight=".39002pt" strokecolor="#221E1F">
              <v:path arrowok="t"/>
            </v:shape>
          </v:group>
          <w10:wrap type="none"/>
        </w:pict>
      </w:r>
      <w:r>
        <w:rPr/>
        <w:pict>
          <v:group style="position:absolute;margin-left:128.621704pt;margin-top:1.279687pt;width:13.755601pt;height:.1pt;mso-position-horizontal-relative:page;mso-position-vertical-relative:paragraph;z-index:-3463" coordorigin="2572,26" coordsize="275,2">
            <v:shape style="position:absolute;left:2572;top:26;width:275;height:2" coordorigin="2572,26" coordsize="275,0" path="m2572,26l2848,26e" filled="f" stroked="t" strokeweight=".34389pt" strokecolor="#221E1F">
              <v:path arrowok="t"/>
            </v:shape>
          </v:group>
          <w10:wrap type="none"/>
        </w:pict>
      </w:r>
      <w:r>
        <w:rPr/>
        <w:pict>
          <v:group style="position:absolute;margin-left:149.902695pt;margin-top:1.467057pt;width:17.503001pt;height:.1pt;mso-position-horizontal-relative:page;mso-position-vertical-relative:paragraph;z-index:-3462" coordorigin="2998,29" coordsize="350,2">
            <v:shape style="position:absolute;left:2998;top:29;width:350;height:2" coordorigin="2998,29" coordsize="350,0" path="m2998,29l3348,29e" filled="f" stroked="t" strokeweight=".437575pt" strokecolor="#221E1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92"/>
          <w:b/>
          <w:bCs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-13"/>
          <w:w w:val="92"/>
          <w:b/>
          <w:bCs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6"/>
          <w:b/>
          <w:bCs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14" w:after="0" w:line="240" w:lineRule="auto"/>
        <w:ind w:right="-74"/>
        <w:jc w:val="left"/>
        <w:rPr>
          <w:rFonts w:ascii="Arial" w:hAnsi="Arial" w:cs="Arial" w:eastAsia="Arial"/>
          <w:sz w:val="11"/>
          <w:szCs w:val="11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  <w:b/>
          <w:bCs/>
        </w:rPr>
        <w:t>: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3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3"/>
          <w:w w:val="83"/>
          <w:b/>
          <w:bCs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6"/>
          <w:b/>
          <w:bCs/>
          <w:position w:val="-6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100"/>
          <w:b/>
          <w:bCs/>
          <w:position w:val="0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6"/>
          <w:b/>
          <w:bCs/>
          <w:position w:val="-6"/>
        </w:rPr>
        <w:t>2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14" w:after="0" w:line="240" w:lineRule="auto"/>
        <w:ind w:right="-74"/>
        <w:jc w:val="left"/>
        <w:rPr>
          <w:rFonts w:ascii="Arial" w:hAnsi="Arial" w:cs="Arial" w:eastAsia="Arial"/>
          <w:sz w:val="11"/>
          <w:szCs w:val="11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  <w:b/>
          <w:bCs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14" w:after="0" w:line="240" w:lineRule="auto"/>
        <w:ind w:right="-74"/>
        <w:jc w:val="left"/>
        <w:rPr>
          <w:rFonts w:ascii="Arial" w:hAnsi="Arial" w:cs="Arial" w:eastAsia="Arial"/>
          <w:sz w:val="11"/>
          <w:szCs w:val="11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  <w:b/>
          <w:bCs/>
        </w:rPr>
        <w:t>: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3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  <w:b/>
          <w:bCs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-6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  <w:position w:val="0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-6"/>
        </w:rPr>
        <w:t>2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0" w:after="0" w:line="116" w:lineRule="exact"/>
        <w:ind w:right="-58"/>
        <w:jc w:val="left"/>
        <w:tabs>
          <w:tab w:pos="520" w:val="left"/>
        </w:tabs>
        <w:rPr>
          <w:rFonts w:ascii="Arial" w:hAnsi="Arial" w:cs="Arial" w:eastAsia="Arial"/>
          <w:sz w:val="11"/>
          <w:szCs w:val="11"/>
        </w:rPr>
      </w:pPr>
      <w:rPr/>
      <w:r>
        <w:rPr/>
        <w:br w:type="column"/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</w:rPr>
        <w:t>  </w:t>
      </w:r>
      <w:r>
        <w:rPr>
          <w:rFonts w:ascii="Arial" w:hAnsi="Arial" w:cs="Arial" w:eastAsia="Arial"/>
          <w:sz w:val="11"/>
          <w:szCs w:val="11"/>
          <w:color w:val="231F20"/>
          <w:spacing w:val="20"/>
          <w:w w:val="100"/>
          <w:b/>
          <w:bCs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-27"/>
          <w:w w:val="100"/>
          <w:b/>
          <w:bCs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</w:rPr>
        <w:t>  </w:t>
      </w:r>
      <w:r>
        <w:rPr>
          <w:rFonts w:ascii="Arial" w:hAnsi="Arial" w:cs="Arial" w:eastAsia="Arial"/>
          <w:sz w:val="11"/>
          <w:szCs w:val="11"/>
          <w:color w:val="231F20"/>
          <w:spacing w:val="27"/>
          <w:w w:val="100"/>
          <w:b/>
          <w:bCs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6"/>
          <w:b/>
          <w:bCs/>
        </w:rPr>
        <w:t>2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</w:rPr>
      </w:r>
    </w:p>
    <w:p>
      <w:pPr>
        <w:spacing w:before="14" w:after="0" w:line="240" w:lineRule="auto"/>
        <w:ind w:right="-74"/>
        <w:jc w:val="left"/>
        <w:rPr>
          <w:rFonts w:ascii="Arial" w:hAnsi="Arial" w:cs="Arial" w:eastAsia="Arial"/>
          <w:sz w:val="11"/>
          <w:szCs w:val="11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  <w:b/>
          <w:bCs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14" w:after="0" w:line="240" w:lineRule="auto"/>
        <w:ind w:right="-20"/>
        <w:jc w:val="left"/>
        <w:rPr>
          <w:rFonts w:ascii="Arial" w:hAnsi="Arial" w:cs="Arial" w:eastAsia="Arial"/>
          <w:sz w:val="11"/>
          <w:szCs w:val="11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  <w:b/>
          <w:bCs/>
        </w:rPr>
        <w:t>: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3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-6"/>
        </w:rPr>
        <w:t>2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  <w:cols w:num="7" w:equalWidth="0">
            <w:col w:w="971" w:space="50"/>
            <w:col w:w="484" w:space="50"/>
            <w:col w:w="434" w:space="50"/>
            <w:col w:w="451" w:space="2284"/>
            <w:col w:w="771" w:space="359"/>
            <w:col w:w="276" w:space="50"/>
            <w:col w:w="3550"/>
          </w:cols>
        </w:sectPr>
      </w:pPr>
      <w:rPr/>
    </w:p>
    <w:p>
      <w:pPr>
        <w:spacing w:before="5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8" w:after="0" w:line="252" w:lineRule="exact"/>
        <w:ind w:left="687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0095AC"/>
          <w:spacing w:val="0"/>
          <w:w w:val="110"/>
          <w:b/>
          <w:bCs/>
        </w:rPr>
        <w:t>Aufgaben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9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</w:sectPr>
      </w:pPr>
      <w:rPr/>
    </w:p>
    <w:p>
      <w:pPr>
        <w:spacing w:before="33" w:after="0" w:line="240" w:lineRule="auto"/>
        <w:ind w:left="119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977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5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b/>
          <w:bCs/>
        </w:rPr>
        <w:t>Umkehrung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8"/>
          <w:w w:val="122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b/>
          <w:bCs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22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3"/>
          <w:w w:val="10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.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</w:rPr>
        <w:t>Strahlensatzes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40" w:lineRule="atLeast"/>
        <w:ind w:right="1259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357.227814pt;margin-top:40.800041pt;width:117.393991pt;height:90.302pt;mso-position-horizontal-relative:page;mso-position-vertical-relative:paragraph;z-index:-3473" coordorigin="7145,816" coordsize="2348,1806">
            <v:group style="position:absolute;left:7184;top:2271;width:2296;height:2" coordorigin="7184,2271" coordsize="2296,2">
              <v:shape style="position:absolute;left:7184;top:2271;width:2296;height:2" coordorigin="7184,2271" coordsize="2296,0" path="m7184,2271l9480,2271e" filled="f" stroked="t" strokeweight="1.2pt" strokecolor="#231F20">
                <v:path arrowok="t"/>
              </v:shape>
            </v:group>
            <v:group style="position:absolute;left:7184;top:828;width:1374;height:1443" coordorigin="7184,828" coordsize="1374,1443">
              <v:shape style="position:absolute;left:7184;top:828;width:1374;height:1443" coordorigin="7184,828" coordsize="1374,1443" path="m7184,2271l8558,828e" filled="f" stroked="t" strokeweight="1.2pt" strokecolor="#231F20">
                <v:path arrowok="t"/>
              </v:shape>
            </v:group>
            <v:group style="position:absolute;left:7411;top:864;width:1158;height:1715" coordorigin="7411,864" coordsize="1158,1715">
              <v:shape style="position:absolute;left:7411;top:864;width:1158;height:1715" coordorigin="7411,864" coordsize="1158,1715" path="m7411,864l8570,2578e" filled="f" stroked="t" strokeweight=".6pt" strokecolor="#231F20">
                <v:path arrowok="t"/>
              </v:shape>
            </v:group>
            <v:group style="position:absolute;left:7976;top:850;width:1122;height:1660" coordorigin="7976,850" coordsize="1122,1660">
              <v:shape style="position:absolute;left:7976;top:850;width:1122;height:1660" coordorigin="7976,850" coordsize="1122,1660" path="m7976,850l9097,2510e" filled="f" stroked="t" strokeweight=".6pt" strokecolor="#231F20">
                <v:path arrowok="t"/>
              </v:shape>
            </v:group>
            <v:group style="position:absolute;left:7157;top:1337;width:1643;height:1273" coordorigin="7157,1337" coordsize="1643,1273">
              <v:shape style="position:absolute;left:7157;top:1337;width:1643;height:1273" coordorigin="7157,1337" coordsize="1643,1273" path="m7157,1337l8800,2610e" filled="f" stroked="t" strokeweight="1.2pt" strokecolor="#0091AC">
                <v:path arrowok="t"/>
              </v:shape>
            </v:group>
            <v:group style="position:absolute;left:7778;top:1840;width:135;height:68" coordorigin="7778,1840" coordsize="135,68">
              <v:shape style="position:absolute;left:7778;top:1840;width:135;height:68" coordorigin="7778,1840" coordsize="135,68" path="m7778,1909l7914,1909,7914,1840,7778,1840,7778,1909xe" filled="t" fillcolor="#0091AC" stroked="f">
                <v:path arrowok="t"/>
                <v:fill/>
              </v:shape>
            </v:group>
            <v:group style="position:absolute;left:8372;top:1501;width:135;height:68" coordorigin="8372,1501" coordsize="135,68">
              <v:shape style="position:absolute;left:8372;top:1501;width:135;height:68" coordorigin="8372,1501" coordsize="135,68" path="m8372,1570l8507,1570,8507,1501,8372,1501,8372,1570xe" filled="t" fillcolor="#0091AC" stroked="f">
                <v:path arrowok="t"/>
                <v:fill/>
              </v:shape>
            </v:group>
            <v:group style="position:absolute;left:7184;top:828;width:1374;height:1443" coordorigin="7184,828" coordsize="1374,1443">
              <v:shape style="position:absolute;left:7184;top:828;width:1374;height:1443" coordorigin="7184,828" coordsize="1374,1443" path="m7184,2271l8558,828e" filled="f" stroked="t" strokeweight="1.2pt" strokecolor="#231F20">
                <v:path arrowok="t"/>
              </v:shape>
            </v:group>
            <v:group style="position:absolute;left:7411;top:864;width:1158;height:1715" coordorigin="7411,864" coordsize="1158,1715">
              <v:shape style="position:absolute;left:7411;top:864;width:1158;height:1715" coordorigin="7411,864" coordsize="1158,1715" path="m7411,864l8570,2578e" filled="f" stroked="t" strokeweight=".6pt" strokecolor="#231F20">
                <v:path arrowok="t"/>
              </v:shape>
            </v:group>
            <v:group style="position:absolute;left:7976;top:850;width:1122;height:1660" coordorigin="7976,850" coordsize="1122,1660">
              <v:shape style="position:absolute;left:7976;top:850;width:1122;height:1660" coordorigin="7976,850" coordsize="1122,1660" path="m7976,850l9097,2510e" filled="f" stroked="t" strokeweight=".6pt" strokecolor="#231F20">
                <v:path arrowok="t"/>
              </v:shape>
            </v:group>
            <v:group style="position:absolute;left:7157;top:1337;width:1643;height:1273" coordorigin="7157,1337" coordsize="1643,1273">
              <v:shape style="position:absolute;left:7157;top:1337;width:1643;height:1273" coordorigin="7157,1337" coordsize="1643,1273" path="m7157,1337l8800,2610e" filled="f" stroked="t" strokeweight="1.2pt" strokecolor="#0091AC">
                <v:path arrowok="t"/>
              </v:shape>
            </v:group>
            <v:group style="position:absolute;left:7778;top:1840;width:135;height:68" coordorigin="7778,1840" coordsize="135,68">
              <v:shape style="position:absolute;left:7778;top:1840;width:135;height:68" coordorigin="7778,1840" coordsize="135,68" path="m7778,1909l7914,1909,7914,1840,7778,1840,7778,1909xe" filled="t" fillcolor="#0091AC" stroked="f">
                <v:path arrowok="t"/>
                <v:fill/>
              </v:shape>
            </v:group>
            <v:group style="position:absolute;left:8372;top:1501;width:135;height:68" coordorigin="8372,1501" coordsize="135,68">
              <v:shape style="position:absolute;left:8372;top:1501;width:135;height:68" coordorigin="8372,1501" coordsize="135,68" path="m8372,1570l8507,1570,8507,1501,8372,1501,8372,1570xe" filled="t" fillcolor="#0091AC" stroked="f">
                <v:path arrowok="t"/>
                <v:fill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Längen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Abschnitte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Strahl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Längen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ent-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echenden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Abschnitte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zweiten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Strahl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ve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halten,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dann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sind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Geraden,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beiden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Strahlen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schneiden,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parallel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5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zueinande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Folgenden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9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angeführten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Beweis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dieser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Umkehrung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eigenen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19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orten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auf!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  <w:cols w:num="2" w:equalWidth="0">
            <w:col w:w="450" w:space="238"/>
            <w:col w:w="9092"/>
          </w:cols>
        </w:sectPr>
      </w:pPr>
      <w:rPr/>
    </w:p>
    <w:p>
      <w:pPr>
        <w:spacing w:before="73" w:after="0" w:line="295" w:lineRule="auto"/>
        <w:ind w:left="687" w:right="295"/>
        <w:jc w:val="left"/>
        <w:rPr>
          <w:rFonts w:ascii="Arial" w:hAnsi="Arial" w:cs="Arial" w:eastAsia="Arial"/>
          <w:sz w:val="11"/>
          <w:szCs w:val="11"/>
        </w:rPr>
      </w:pPr>
      <w:rPr/>
      <w:r>
        <w:rPr/>
        <w:pict>
          <v:group style="position:absolute;margin-left:146.354706pt;margin-top:6.183626pt;width:14.2504pt;height:.1pt;mso-position-horizontal-relative:page;mso-position-vertical-relative:paragraph;z-index:-3461" coordorigin="2927,124" coordsize="285,2">
            <v:shape style="position:absolute;left:2927;top:124;width:285;height:2" coordorigin="2927,124" coordsize="285,0" path="m2927,124l3212,124e" filled="f" stroked="t" strokeweight=".35626pt" strokecolor="#221E1F">
              <v:path arrowok="t"/>
            </v:shape>
          </v:group>
          <w10:wrap type="none"/>
        </w:pict>
      </w:r>
      <w:r>
        <w:rPr/>
        <w:pict>
          <v:group style="position:absolute;margin-left:167.582703pt;margin-top:6.183626pt;width:14.2504pt;height:.1pt;mso-position-horizontal-relative:page;mso-position-vertical-relative:paragraph;z-index:-3460" coordorigin="3352,124" coordsize="285,2">
            <v:shape style="position:absolute;left:3352;top:124;width:285;height:2" coordorigin="3352,124" coordsize="285,0" path="m3352,124l3637,124e" filled="f" stroked="t" strokeweight=".35626pt" strokecolor="#221E1F">
              <v:path arrowok="t"/>
            </v:shape>
          </v:group>
          <w10:wrap type="none"/>
        </w:pict>
      </w:r>
      <w:r>
        <w:rPr/>
        <w:pict>
          <v:group style="position:absolute;margin-left:192.643707pt;margin-top:6.354536pt;width:13.251451pt;height:.1pt;mso-position-horizontal-relative:page;mso-position-vertical-relative:paragraph;z-index:-3459" coordorigin="3853,127" coordsize="265,2">
            <v:shape style="position:absolute;left:3853;top:127;width:265;height:2" coordorigin="3853,127" coordsize="265,0" path="m3853,127l4118,127e" filled="f" stroked="t" strokeweight=".441715pt" strokecolor="#221E1F">
              <v:path arrowok="t"/>
            </v:shape>
          </v:group>
          <w10:wrap type="none"/>
        </w:pict>
      </w:r>
      <w:r>
        <w:rPr/>
        <w:pict>
          <v:group style="position:absolute;margin-left:213.214706pt;margin-top:6.354536pt;width:13.251451pt;height:.1pt;mso-position-horizontal-relative:page;mso-position-vertical-relative:paragraph;z-index:-3458" coordorigin="4264,127" coordsize="265,2">
            <v:shape style="position:absolute;left:4264;top:127;width:265;height:2" coordorigin="4264,127" coordsize="265,0" path="m4264,127l4529,127e" filled="f" stroked="t" strokeweight=".441715pt" strokecolor="#221E1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5"/>
          <w:w w:val="119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oraussetzung: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1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-12"/>
          <w:w w:val="100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: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0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100"/>
          <w:position w:val="0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7"/>
          <w:position w:val="0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-5"/>
          <w:w w:val="87"/>
          <w:position w:val="0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87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25"/>
          <w:w w:val="87"/>
          <w:position w:val="-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: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8"/>
          <w:position w:val="0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8"/>
          <w:position w:val="0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88"/>
          <w:position w:val="-6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22"/>
          <w:w w:val="88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8"/>
          <w:position w:val="0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88"/>
          <w:position w:val="0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7"/>
          <w:w w:val="88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39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  <w:position w:val="0"/>
        </w:rPr>
        <w:t>echts)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Zu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zeigen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ist: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8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2"/>
          <w:w w:val="100"/>
          <w:position w:val="0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-2"/>
          <w:w w:val="100"/>
          <w:position w:val="-6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-6"/>
          <w:w w:val="100"/>
          <w:position w:val="0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26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31F20"/>
          <w:spacing w:val="3"/>
          <w:w w:val="100"/>
          <w:position w:val="2"/>
        </w:rPr>
        <w:t>|</w:t>
      </w:r>
      <w:r>
        <w:rPr>
          <w:rFonts w:ascii="Times New Roman" w:hAnsi="Times New Roman" w:cs="Times New Roman" w:eastAsia="Times New Roman"/>
          <w:sz w:val="14"/>
          <w:szCs w:val="14"/>
          <w:color w:val="231F20"/>
          <w:spacing w:val="0"/>
          <w:w w:val="100"/>
          <w:position w:val="2"/>
        </w:rPr>
        <w:t>|</w:t>
      </w:r>
      <w:r>
        <w:rPr>
          <w:rFonts w:ascii="Times New Roman" w:hAnsi="Times New Roman" w:cs="Times New Roman" w:eastAsia="Times New Roman"/>
          <w:sz w:val="14"/>
          <w:szCs w:val="14"/>
          <w:color w:val="231F20"/>
          <w:spacing w:val="24"/>
          <w:w w:val="100"/>
          <w:position w:val="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100"/>
          <w:position w:val="0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6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  </w:t>
      </w:r>
      <w:r>
        <w:rPr>
          <w:rFonts w:ascii="Arial" w:hAnsi="Arial" w:cs="Arial" w:eastAsia="Arial"/>
          <w:sz w:val="11"/>
          <w:szCs w:val="11"/>
          <w:color w:val="231F20"/>
          <w:spacing w:val="14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0"/>
        </w:rPr>
        <w:t>bz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17"/>
          <w:position w:val="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7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8"/>
          <w:w w:val="100"/>
          <w:position w:val="0"/>
        </w:rPr>
        <w:t>g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31F20"/>
          <w:spacing w:val="3"/>
          <w:w w:val="100"/>
          <w:position w:val="2"/>
        </w:rPr>
        <w:t>|</w:t>
      </w:r>
      <w:r>
        <w:rPr>
          <w:rFonts w:ascii="Times New Roman" w:hAnsi="Times New Roman" w:cs="Times New Roman" w:eastAsia="Times New Roman"/>
          <w:sz w:val="14"/>
          <w:szCs w:val="14"/>
          <w:color w:val="231F20"/>
          <w:spacing w:val="0"/>
          <w:w w:val="100"/>
          <w:position w:val="2"/>
        </w:rPr>
        <w:t>|</w:t>
      </w:r>
      <w:r>
        <w:rPr>
          <w:rFonts w:ascii="Times New Roman" w:hAnsi="Times New Roman" w:cs="Times New Roman" w:eastAsia="Times New Roman"/>
          <w:sz w:val="14"/>
          <w:szCs w:val="14"/>
          <w:color w:val="231F20"/>
          <w:spacing w:val="24"/>
          <w:w w:val="100"/>
          <w:position w:val="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9"/>
          <w:position w:val="0"/>
        </w:rPr>
        <w:t>g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6"/>
          <w:position w:val="-6"/>
        </w:rPr>
        <w:t>2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10" w:after="0" w:line="240" w:lineRule="auto"/>
        <w:ind w:left="687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Beweis: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g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Parallele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g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0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4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0"/>
        </w:rPr>
        <w:t>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4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2"/>
          <w:w w:val="100"/>
          <w:position w:val="0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0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96" w:lineRule="exact"/>
        <w:ind w:left="687" w:right="-68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g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∩</w:t>
      </w:r>
      <w:r>
        <w:rPr>
          <w:rFonts w:ascii="Arial" w:hAnsi="Arial" w:cs="Arial" w:eastAsia="Arial"/>
          <w:sz w:val="18"/>
          <w:szCs w:val="18"/>
          <w:color w:val="231F20"/>
          <w:spacing w:val="1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{</w:t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100"/>
        </w:rPr>
        <w:t>}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Dann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muss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Grund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6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.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Strahlensatzes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2" w:after="0" w:line="227" w:lineRule="exact"/>
        <w:ind w:left="687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77.362099pt;margin-top:2.204396pt;width:14.2504pt;height:.1pt;mso-position-horizontal-relative:page;mso-position-vertical-relative:paragraph;z-index:-3457" coordorigin="1547,44" coordsize="285,2">
            <v:shape style="position:absolute;left:1547;top:44;width:285;height:2" coordorigin="1547,44" coordsize="285,0" path="m1547,44l1832,44e" filled="f" stroked="t" strokeweight=".35626pt" strokecolor="#221E1F">
              <v:path arrowok="t"/>
            </v:shape>
          </v:group>
          <w10:wrap type="none"/>
        </w:pict>
      </w:r>
      <w:r>
        <w:rPr/>
        <w:pict>
          <v:group style="position:absolute;margin-left:98.589401pt;margin-top:2.204396pt;width:14.2504pt;height:.1pt;mso-position-horizontal-relative:page;mso-position-vertical-relative:paragraph;z-index:-3456" coordorigin="1972,44" coordsize="285,2">
            <v:shape style="position:absolute;left:1972;top:44;width:285;height:2" coordorigin="1972,44" coordsize="285,0" path="m1972,44l2257,44e" filled="f" stroked="t" strokeweight=".35626pt" strokecolor="#221E1F">
              <v:path arrowok="t"/>
            </v:shape>
          </v:group>
          <w10:wrap type="none"/>
        </w:pict>
      </w:r>
      <w:r>
        <w:rPr/>
        <w:pict>
          <v:group style="position:absolute;margin-left:123.650703pt;margin-top:2.158466pt;width:9.998851pt;height:.1pt;mso-position-horizontal-relative:page;mso-position-vertical-relative:paragraph;z-index:-3455" coordorigin="2473,43" coordsize="200,2">
            <v:shape style="position:absolute;left:2473;top:43;width:200;height:2" coordorigin="2473,43" coordsize="200,0" path="m2473,43l2673,43e" filled="f" stroked="t" strokeweight=".333295pt" strokecolor="#221E1F">
              <v:path arrowok="t"/>
            </v:shape>
          </v:group>
          <w10:wrap type="none"/>
        </w:pict>
      </w:r>
      <w:r>
        <w:rPr/>
        <w:pict>
          <v:group style="position:absolute;margin-left:141.246704pt;margin-top:2.375306pt;width:13.251451pt;height:.1pt;mso-position-horizontal-relative:page;mso-position-vertical-relative:paragraph;z-index:-3454" coordorigin="2825,48" coordsize="265,2">
            <v:shape style="position:absolute;left:2825;top:48;width:265;height:2" coordorigin="2825,48" coordsize="265,0" path="m2825,48l3090,48e" filled="f" stroked="t" strokeweight=".441715pt" strokecolor="#221E1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1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-12"/>
          <w:w w:val="100"/>
          <w:position w:val="1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5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: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1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100"/>
          <w:position w:val="1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5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79"/>
          <w:position w:val="1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  <w:position w:val="1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11"/>
          <w:w w:val="79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: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7"/>
          <w:position w:val="1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7"/>
          <w:position w:val="1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87"/>
          <w:position w:val="-5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26"/>
          <w:w w:val="87"/>
          <w:position w:val="-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1"/>
        </w:rPr>
        <w:t>gelten.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69" w:after="0" w:line="240" w:lineRule="auto"/>
        <w:ind w:right="-20"/>
        <w:jc w:val="right"/>
        <w:rPr>
          <w:rFonts w:ascii="Arial" w:hAnsi="Arial" w:cs="Arial" w:eastAsia="Arial"/>
          <w:sz w:val="14"/>
          <w:szCs w:val="14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231F20"/>
          <w:w w:val="76"/>
        </w:rPr>
        <w:t>B</w:t>
      </w:r>
      <w:r>
        <w:rPr>
          <w:rFonts w:ascii="Arial" w:hAnsi="Arial" w:cs="Arial" w:eastAsia="Arial"/>
          <w:sz w:val="14"/>
          <w:szCs w:val="14"/>
          <w:color w:val="231F20"/>
          <w:w w:val="71"/>
          <w:position w:val="-3"/>
        </w:rPr>
        <w:t>2</w:t>
      </w:r>
      <w:r>
        <w:rPr>
          <w:rFonts w:ascii="Arial" w:hAnsi="Arial" w:cs="Arial" w:eastAsia="Arial"/>
          <w:sz w:val="14"/>
          <w:szCs w:val="14"/>
          <w:color w:val="000000"/>
          <w:w w:val="100"/>
          <w:position w:val="0"/>
        </w:rPr>
      </w:r>
    </w:p>
    <w:p>
      <w:pPr>
        <w:spacing w:before="77" w:after="0" w:line="240" w:lineRule="auto"/>
        <w:ind w:left="27" w:right="288"/>
        <w:jc w:val="center"/>
        <w:tabs>
          <w:tab w:pos="56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0091AC"/>
          <w:spacing w:val="0"/>
          <w:w w:val="73"/>
        </w:rPr>
        <w:t>g</w:t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-3"/>
        </w:rPr>
        <w:t>B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48"/>
          <w:position w:val="-6"/>
        </w:rPr>
        <w:t>1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59" w:after="0" w:line="240" w:lineRule="auto"/>
        <w:ind w:left="397" w:right="525"/>
        <w:jc w:val="center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1AC"/>
          <w:spacing w:val="0"/>
          <w:w w:val="55"/>
        </w:rPr>
        <w:t>C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3"/>
        </w:rPr>
        <w:t>S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132" w:lineRule="exact"/>
        <w:ind w:left="146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  <w:position w:val="1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tabs>
          <w:tab w:pos="58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231F20"/>
          <w:w w:val="74"/>
        </w:rPr>
        <w:t>A</w:t>
      </w:r>
      <w:r>
        <w:rPr>
          <w:rFonts w:ascii="Arial" w:hAnsi="Arial" w:cs="Arial" w:eastAsia="Arial"/>
          <w:sz w:val="14"/>
          <w:szCs w:val="14"/>
          <w:color w:val="231F20"/>
          <w:w w:val="48"/>
          <w:position w:val="-3"/>
        </w:rPr>
        <w:t>1</w:t>
      </w:r>
      <w:r>
        <w:rPr>
          <w:rFonts w:ascii="Arial" w:hAnsi="Arial" w:cs="Arial" w:eastAsia="Arial"/>
          <w:sz w:val="14"/>
          <w:szCs w:val="14"/>
          <w:color w:val="231F20"/>
          <w:w w:val="100"/>
          <w:position w:val="-3"/>
        </w:rPr>
        <w:tab/>
      </w:r>
      <w:r>
        <w:rPr>
          <w:rFonts w:ascii="Arial" w:hAnsi="Arial" w:cs="Arial" w:eastAsia="Arial"/>
          <w:sz w:val="14"/>
          <w:szCs w:val="14"/>
          <w:color w:val="231F20"/>
          <w:w w:val="100"/>
          <w:position w:val="-3"/>
        </w:rPr>
      </w:r>
      <w:r>
        <w:rPr>
          <w:rFonts w:ascii="Arial" w:hAnsi="Arial" w:cs="Arial" w:eastAsia="Arial"/>
          <w:sz w:val="18"/>
          <w:szCs w:val="18"/>
          <w:color w:val="231F20"/>
          <w:w w:val="74"/>
          <w:position w:val="0"/>
        </w:rPr>
        <w:t>A</w:t>
      </w:r>
      <w:r>
        <w:rPr>
          <w:rFonts w:ascii="Arial" w:hAnsi="Arial" w:cs="Arial" w:eastAsia="Arial"/>
          <w:sz w:val="14"/>
          <w:szCs w:val="14"/>
          <w:color w:val="231F20"/>
          <w:w w:val="71"/>
          <w:position w:val="-3"/>
        </w:rPr>
        <w:t>2</w:t>
      </w:r>
      <w:r>
        <w:rPr>
          <w:rFonts w:ascii="Arial" w:hAnsi="Arial" w:cs="Arial" w:eastAsia="Arial"/>
          <w:sz w:val="14"/>
          <w:szCs w:val="14"/>
          <w:color w:val="000000"/>
          <w:w w:val="100"/>
          <w:position w:val="0"/>
        </w:rPr>
      </w:r>
    </w:p>
    <w:p>
      <w:pPr>
        <w:spacing w:before="3" w:after="0" w:line="155" w:lineRule="exact"/>
        <w:ind w:left="524" w:right="-20"/>
        <w:jc w:val="left"/>
        <w:tabs>
          <w:tab w:pos="96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2"/>
          <w:position w:val="-14"/>
        </w:rPr>
        <w:t>g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72"/>
          <w:position w:val="-17"/>
        </w:rPr>
        <w:t>2</w:t>
      </w:r>
      <w:r>
        <w:rPr>
          <w:rFonts w:ascii="Arial" w:hAnsi="Arial" w:cs="Arial" w:eastAsia="Arial"/>
          <w:sz w:val="14"/>
          <w:szCs w:val="14"/>
          <w:color w:val="231F20"/>
          <w:spacing w:val="-28"/>
          <w:w w:val="72"/>
          <w:position w:val="-17"/>
        </w:rPr>
        <w:t> 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-17"/>
        </w:rPr>
        <w:tab/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-17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4"/>
        </w:rPr>
        <w:t>a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  <w:cols w:num="3" w:equalWidth="0">
            <w:col w:w="5459" w:space="736"/>
            <w:col w:w="1081" w:space="237"/>
            <w:col w:w="2267"/>
          </w:cols>
        </w:sectPr>
      </w:pPr>
      <w:rPr/>
    </w:p>
    <w:p>
      <w:pPr>
        <w:spacing w:before="0" w:after="0" w:line="265" w:lineRule="exact"/>
        <w:ind w:left="687" w:right="-20"/>
        <w:jc w:val="left"/>
        <w:tabs>
          <w:tab w:pos="750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  <w:position w:val="3"/>
        </w:rPr>
        <w:t>Daraus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18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  <w:position w:val="3"/>
        </w:rPr>
        <w:t>folgt: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5"/>
          <w:w w:val="118"/>
          <w:position w:val="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4"/>
          <w:position w:val="3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4"/>
          <w:position w:val="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3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6"/>
          <w:w w:val="100"/>
          <w:position w:val="3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3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12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3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  <w:position w:val="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3"/>
        </w:rPr>
        <w:t>g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100"/>
          <w:position w:val="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3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8"/>
          <w:w w:val="100"/>
          <w:position w:val="3"/>
        </w:rPr>
        <w:t>g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3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3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3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3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3"/>
        </w:rPr>
        <w:t>weiters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23"/>
          <w:position w:val="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8"/>
          <w:w w:val="100"/>
          <w:position w:val="3"/>
        </w:rPr>
        <w:t>g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3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3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31F20"/>
          <w:spacing w:val="3"/>
          <w:w w:val="100"/>
          <w:position w:val="5"/>
        </w:rPr>
        <w:t>|</w:t>
      </w:r>
      <w:r>
        <w:rPr>
          <w:rFonts w:ascii="Times New Roman" w:hAnsi="Times New Roman" w:cs="Times New Roman" w:eastAsia="Times New Roman"/>
          <w:sz w:val="14"/>
          <w:szCs w:val="14"/>
          <w:color w:val="231F20"/>
          <w:spacing w:val="0"/>
          <w:w w:val="100"/>
          <w:position w:val="5"/>
        </w:rPr>
        <w:t>|</w:t>
      </w:r>
      <w:r>
        <w:rPr>
          <w:rFonts w:ascii="Times New Roman" w:hAnsi="Times New Roman" w:cs="Times New Roman" w:eastAsia="Times New Roman"/>
          <w:sz w:val="14"/>
          <w:szCs w:val="14"/>
          <w:color w:val="231F20"/>
          <w:spacing w:val="24"/>
          <w:w w:val="100"/>
          <w:position w:val="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3"/>
        </w:rPr>
        <w:t>g</w:t>
      </w:r>
      <w:r>
        <w:rPr>
          <w:rFonts w:ascii="Arial" w:hAnsi="Arial" w:cs="Arial" w:eastAsia="Arial"/>
          <w:sz w:val="11"/>
          <w:szCs w:val="11"/>
          <w:color w:val="231F20"/>
          <w:spacing w:val="6"/>
          <w:w w:val="100"/>
          <w:position w:val="-3"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3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7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3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3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3"/>
          <w:position w:val="7"/>
        </w:rPr>
        <w:t>g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48"/>
          <w:position w:val="4"/>
        </w:rPr>
        <w:t>1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</w:sectPr>
      </w:pPr>
      <w:rPr/>
    </w:p>
    <w:p>
      <w:pPr>
        <w:spacing w:before="84" w:after="0" w:line="240" w:lineRule="auto"/>
        <w:ind w:left="119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978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85"/>
        <w:jc w:val="left"/>
        <w:tabs>
          <w:tab w:pos="48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0091AC"/>
          <w:w w:val="73"/>
        </w:rPr>
        <w:t>g</w:t>
      </w:r>
      <w:r>
        <w:rPr>
          <w:rFonts w:ascii="Arial" w:hAnsi="Arial" w:cs="Arial" w:eastAsia="Arial"/>
          <w:sz w:val="14"/>
          <w:szCs w:val="14"/>
          <w:color w:val="0091AC"/>
          <w:w w:val="48"/>
          <w:position w:val="-3"/>
        </w:rPr>
        <w:t>1</w:t>
      </w:r>
      <w:r>
        <w:rPr>
          <w:rFonts w:ascii="Arial" w:hAnsi="Arial" w:cs="Arial" w:eastAsia="Arial"/>
          <w:sz w:val="14"/>
          <w:szCs w:val="14"/>
          <w:color w:val="0091AC"/>
          <w:w w:val="100"/>
          <w:position w:val="-3"/>
        </w:rPr>
        <w:tab/>
      </w:r>
      <w:r>
        <w:rPr>
          <w:rFonts w:ascii="Arial" w:hAnsi="Arial" w:cs="Arial" w:eastAsia="Arial"/>
          <w:sz w:val="14"/>
          <w:szCs w:val="14"/>
          <w:color w:val="0091AC"/>
          <w:w w:val="100"/>
          <w:position w:val="-3"/>
        </w:rPr>
      </w:r>
      <w:r>
        <w:rPr>
          <w:rFonts w:ascii="Arial" w:hAnsi="Arial" w:cs="Arial" w:eastAsia="Arial"/>
          <w:sz w:val="18"/>
          <w:szCs w:val="18"/>
          <w:color w:val="0091AC"/>
          <w:w w:val="76"/>
          <w:position w:val="-10"/>
        </w:rPr>
        <w:t>B</w:t>
      </w:r>
      <w:r>
        <w:rPr>
          <w:rFonts w:ascii="Arial" w:hAnsi="Arial" w:cs="Arial" w:eastAsia="Arial"/>
          <w:sz w:val="14"/>
          <w:szCs w:val="14"/>
          <w:color w:val="0091AC"/>
          <w:w w:val="48"/>
          <w:position w:val="-13"/>
        </w:rPr>
        <w:t>1</w:t>
      </w:r>
      <w:r>
        <w:rPr>
          <w:rFonts w:ascii="Arial" w:hAnsi="Arial" w:cs="Arial" w:eastAsia="Arial"/>
          <w:sz w:val="14"/>
          <w:szCs w:val="14"/>
          <w:color w:val="00000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4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3"/>
        </w:rPr>
        <w:t>S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7" w:after="0" w:line="240" w:lineRule="auto"/>
        <w:ind w:right="-20"/>
        <w:jc w:val="right"/>
        <w:rPr>
          <w:rFonts w:ascii="Arial" w:hAnsi="Arial" w:cs="Arial" w:eastAsia="Arial"/>
          <w:sz w:val="14"/>
          <w:szCs w:val="14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231F20"/>
          <w:w w:val="73"/>
        </w:rPr>
        <w:t>g</w:t>
      </w:r>
      <w:r>
        <w:rPr>
          <w:rFonts w:ascii="Arial" w:hAnsi="Arial" w:cs="Arial" w:eastAsia="Arial"/>
          <w:sz w:val="14"/>
          <w:szCs w:val="14"/>
          <w:color w:val="231F20"/>
          <w:w w:val="71"/>
          <w:position w:val="-3"/>
        </w:rPr>
        <w:t>2</w:t>
      </w:r>
      <w:r>
        <w:rPr>
          <w:rFonts w:ascii="Arial" w:hAnsi="Arial" w:cs="Arial" w:eastAsia="Arial"/>
          <w:sz w:val="14"/>
          <w:szCs w:val="14"/>
          <w:color w:val="000000"/>
          <w:w w:val="100"/>
          <w:position w:val="0"/>
        </w:rPr>
      </w:r>
    </w:p>
    <w:p>
      <w:pPr>
        <w:spacing w:before="63" w:after="0" w:line="240" w:lineRule="auto"/>
        <w:ind w:right="50"/>
        <w:jc w:val="righ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231F20"/>
          <w:w w:val="76"/>
        </w:rPr>
        <w:t>B</w:t>
      </w:r>
      <w:r>
        <w:rPr>
          <w:rFonts w:ascii="Arial" w:hAnsi="Arial" w:cs="Arial" w:eastAsia="Arial"/>
          <w:sz w:val="14"/>
          <w:szCs w:val="14"/>
          <w:color w:val="231F20"/>
          <w:w w:val="71"/>
          <w:position w:val="-3"/>
        </w:rPr>
        <w:t>2</w:t>
      </w:r>
      <w:r>
        <w:rPr>
          <w:rFonts w:ascii="Arial" w:hAnsi="Arial" w:cs="Arial" w:eastAsia="Arial"/>
          <w:sz w:val="14"/>
          <w:szCs w:val="14"/>
          <w:color w:val="000000"/>
          <w:w w:val="100"/>
          <w:position w:val="0"/>
        </w:rPr>
      </w:r>
    </w:p>
    <w:p>
      <w:pPr>
        <w:spacing w:before="0" w:after="0" w:line="226" w:lineRule="exact"/>
        <w:ind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231F20"/>
          <w:w w:val="76"/>
          <w:position w:val="1"/>
        </w:rPr>
        <w:t>B</w:t>
      </w:r>
      <w:r>
        <w:rPr>
          <w:rFonts w:ascii="Arial" w:hAnsi="Arial" w:cs="Arial" w:eastAsia="Arial"/>
          <w:sz w:val="14"/>
          <w:szCs w:val="14"/>
          <w:color w:val="231F20"/>
          <w:w w:val="48"/>
          <w:position w:val="-2"/>
        </w:rPr>
        <w:t>1</w:t>
      </w:r>
      <w:r>
        <w:rPr>
          <w:rFonts w:ascii="Arial" w:hAnsi="Arial" w:cs="Arial" w:eastAsia="Arial"/>
          <w:sz w:val="14"/>
          <w:szCs w:val="14"/>
          <w:color w:val="231F20"/>
          <w:w w:val="114"/>
          <w:position w:val="3"/>
        </w:rPr>
        <w:t>*</w:t>
      </w:r>
      <w:r>
        <w:rPr>
          <w:rFonts w:ascii="Arial" w:hAnsi="Arial" w:cs="Arial" w:eastAsia="Arial"/>
          <w:sz w:val="14"/>
          <w:szCs w:val="14"/>
          <w:color w:val="000000"/>
          <w:w w:val="100"/>
          <w:position w:val="0"/>
        </w:rPr>
      </w:r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/>
        <w:br w:type="column"/>
      </w:r>
      <w:r>
        <w:rPr>
          <w:sz w:val="17"/>
          <w:szCs w:val="17"/>
        </w:rPr>
      </w:r>
    </w:p>
    <w:p>
      <w:pPr>
        <w:spacing w:before="0" w:after="0" w:line="240" w:lineRule="auto"/>
        <w:ind w:left="162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tabs>
          <w:tab w:pos="56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231F20"/>
          <w:w w:val="74"/>
        </w:rPr>
        <w:t>A</w:t>
      </w:r>
      <w:r>
        <w:rPr>
          <w:rFonts w:ascii="Arial" w:hAnsi="Arial" w:cs="Arial" w:eastAsia="Arial"/>
          <w:sz w:val="14"/>
          <w:szCs w:val="14"/>
          <w:color w:val="231F20"/>
          <w:w w:val="48"/>
          <w:position w:val="-3"/>
        </w:rPr>
        <w:t>1</w:t>
      </w:r>
      <w:r>
        <w:rPr>
          <w:rFonts w:ascii="Arial" w:hAnsi="Arial" w:cs="Arial" w:eastAsia="Arial"/>
          <w:sz w:val="14"/>
          <w:szCs w:val="14"/>
          <w:color w:val="231F20"/>
          <w:w w:val="100"/>
          <w:position w:val="-3"/>
        </w:rPr>
        <w:tab/>
      </w:r>
      <w:r>
        <w:rPr>
          <w:rFonts w:ascii="Arial" w:hAnsi="Arial" w:cs="Arial" w:eastAsia="Arial"/>
          <w:sz w:val="14"/>
          <w:szCs w:val="14"/>
          <w:color w:val="231F20"/>
          <w:w w:val="100"/>
          <w:position w:val="-3"/>
        </w:rPr>
      </w:r>
      <w:r>
        <w:rPr>
          <w:rFonts w:ascii="Arial" w:hAnsi="Arial" w:cs="Arial" w:eastAsia="Arial"/>
          <w:sz w:val="18"/>
          <w:szCs w:val="18"/>
          <w:color w:val="231F20"/>
          <w:w w:val="74"/>
          <w:position w:val="1"/>
        </w:rPr>
        <w:t>A</w:t>
      </w:r>
      <w:r>
        <w:rPr>
          <w:rFonts w:ascii="Arial" w:hAnsi="Arial" w:cs="Arial" w:eastAsia="Arial"/>
          <w:sz w:val="14"/>
          <w:szCs w:val="14"/>
          <w:color w:val="231F20"/>
          <w:w w:val="71"/>
          <w:position w:val="-2"/>
        </w:rPr>
        <w:t>2</w:t>
      </w:r>
      <w:r>
        <w:rPr>
          <w:rFonts w:ascii="Arial" w:hAnsi="Arial" w:cs="Arial" w:eastAsia="Arial"/>
          <w:sz w:val="14"/>
          <w:szCs w:val="14"/>
          <w:color w:val="000000"/>
          <w:w w:val="100"/>
          <w:position w:val="0"/>
        </w:rPr>
      </w:r>
    </w:p>
    <w:p>
      <w:pPr>
        <w:spacing w:before="0" w:after="0" w:line="193" w:lineRule="exact"/>
        <w:ind w:right="-20"/>
        <w:jc w:val="righ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85"/>
        </w:rPr>
        <w:t>a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85" w:after="0" w:line="277" w:lineRule="auto"/>
        <w:ind w:left="255" w:right="1726" w:firstLine="-255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0095AC"/>
          <w:spacing w:val="-8"/>
          <w:w w:val="10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Formulie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eigenen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orten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mögliche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</w:rPr>
        <w:t>Um-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b/>
          <w:bCs/>
        </w:rPr>
        <w:t>kehrung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22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100"/>
          <w:b/>
          <w:bCs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.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</w:rPr>
        <w:t>Strahlensatzes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4"/>
        </w:rPr>
        <w:t>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77.325798pt;margin-top:-22.446316pt;width:124.363995pt;height:90.101pt;mso-position-horizontal-relative:page;mso-position-vertical-relative:paragraph;z-index:-3477" coordorigin="1547,-449" coordsize="2487,1802">
            <v:group style="position:absolute;left:1726;top:1006;width:2296;height:2" coordorigin="1726,1006" coordsize="2296,2">
              <v:shape style="position:absolute;left:1726;top:1006;width:2296;height:2" coordorigin="1726,1006" coordsize="2296,0" path="m1726,1006l4022,1006e" filled="f" stroked="t" strokeweight="1.2pt" strokecolor="#231F20">
                <v:path arrowok="t"/>
              </v:shape>
            </v:group>
            <v:group style="position:absolute;left:1726;top:-437;width:1374;height:1443" coordorigin="1726,-437" coordsize="1374,1443">
              <v:shape style="position:absolute;left:1726;top:-437;width:1374;height:1443" coordorigin="1726,-437" coordsize="1374,1443" path="m1726,1006l3099,-437e" filled="f" stroked="t" strokeweight="1.2pt" strokecolor="#231F20">
                <v:path arrowok="t"/>
              </v:shape>
            </v:group>
            <v:group style="position:absolute;left:2903;top:1006;width:208;height:308" coordorigin="2903,1006" coordsize="208,308">
              <v:shape style="position:absolute;left:2903;top:1006;width:208;height:308" coordorigin="2903,1006" coordsize="208,308" path="m2903,1006l3111,1314e" filled="f" stroked="t" strokeweight=".6pt" strokecolor="#231F20">
                <v:path arrowok="t"/>
              </v:shape>
            </v:group>
            <v:group style="position:absolute;left:1953;top:-401;width:462;height:684" coordorigin="1953,-401" coordsize="462,684">
              <v:shape style="position:absolute;left:1953;top:-401;width:462;height:684" coordorigin="1953,-401" coordsize="462,684" path="m1953,-401l2414,282e" filled="f" stroked="t" strokeweight=".6pt" strokecolor="#231F20">
                <v:path arrowok="t"/>
              </v:shape>
            </v:group>
            <v:group style="position:absolute;left:2517;top:-415;width:1122;height:1660" coordorigin="2517,-415" coordsize="1122,1660">
              <v:shape style="position:absolute;left:2517;top:-415;width:1122;height:1660" coordorigin="2517,-415" coordsize="1122,1660" path="m2517,-415l3639,1245e" filled="f" stroked="t" strokeweight=".6pt" strokecolor="#231F20">
                <v:path arrowok="t"/>
              </v:shape>
            </v:group>
            <v:group style="position:absolute;left:2903;top:1006;width:557;height:341" coordorigin="2903,1006" coordsize="557,341">
              <v:shape style="position:absolute;left:2903;top:1006;width:557;height:341" coordorigin="2903,1006" coordsize="557,341" path="m2903,1006l3460,1347e" filled="f" stroked="t" strokeweight=".6pt" strokecolor="#0091AC">
                <v:path arrowok="t"/>
              </v:shape>
            </v:group>
            <v:group style="position:absolute;left:1553;top:178;width:606;height:372" coordorigin="1553,178" coordsize="606,372">
              <v:shape style="position:absolute;left:1553;top:178;width:606;height:372" coordorigin="1553,178" coordsize="606,372" path="m1553,178l2159,549e" filled="f" stroked="t" strokeweight=".6pt" strokecolor="#0091AC">
                <v:path arrowok="t"/>
              </v:shape>
            </v:group>
            <v:group style="position:absolute;left:2913;top:270;width:135;height:2" coordorigin="2913,270" coordsize="135,2">
              <v:shape style="position:absolute;left:2913;top:270;width:135;height:2" coordorigin="2913,270" coordsize="135,0" path="m2913,270l3048,270e" filled="f" stroked="t" strokeweight="3.424pt" strokecolor="#0091AC">
                <v:path arrowok="t"/>
              </v:shape>
            </v:group>
            <v:group style="position:absolute;left:2058;top:185;width:548;height:600" coordorigin="2058,185" coordsize="548,600">
              <v:shape style="position:absolute;left:2058;top:185;width:548;height:600" coordorigin="2058,185" coordsize="548,600" path="m2058,784l2084,702,2118,624,2158,550,2205,481,2259,416,2319,357,2383,304,2453,257,2528,217,2567,200,2606,185e" filled="f" stroked="t" strokeweight=".3pt" strokecolor="#F7941D">
                <v:path arrowok="t"/>
              </v:shape>
            </v:group>
            <v:group style="position:absolute;left:2414;top:282;width:489;height:724" coordorigin="2414,282" coordsize="489,724">
              <v:shape style="position:absolute;left:2414;top:282;width:489;height:724" coordorigin="2414,282" coordsize="489,724" path="m2414,282l2903,1006e" filled="f" stroked="t" strokeweight=".6pt" strokecolor="#F7941D">
                <v:path arrowok="t"/>
              </v:shape>
            </v:group>
            <v:group style="position:absolute;left:2159;top:549;width:744;height:456" coordorigin="2159,549" coordsize="744,456">
              <v:shape style="position:absolute;left:2159;top:549;width:744;height:456" coordorigin="2159,549" coordsize="744,456" path="m2159,549l2903,1006e" filled="f" stroked="t" strokeweight=".6pt" strokecolor="#F7941D">
                <v:path arrowok="t"/>
              </v:shape>
            </v:group>
            <v:group style="position:absolute;left:2064;top:-137;width:135;height:2" coordorigin="2064,-137" coordsize="135,2">
              <v:shape style="position:absolute;left:2064;top:-137;width:135;height:2" coordorigin="2064,-137" coordsize="135,0" path="m2064,-137l2199,-137e" filled="f" stroked="t" strokeweight="3.424pt" strokecolor="#0091AC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2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Zeige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Hilfe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links,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diese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Umkehrung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3" w:after="0" w:line="240" w:lineRule="auto"/>
        <w:ind w:left="255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  <w:b/>
          <w:bCs/>
        </w:rPr>
        <w:t>nicht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15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gilt!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84" w:after="0" w:line="220" w:lineRule="exact"/>
        <w:ind w:right="1303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v:group style="position:absolute;margin-left:284.768707pt;margin-top:6.033344pt;width:12.667pt;height:.1pt;mso-position-horizontal-relative:page;mso-position-vertical-relative:paragraph;z-index:-3453" coordorigin="5695,121" coordsize="253,2">
            <v:shape style="position:absolute;left:5695;top:121;width:253;height:2" coordorigin="5695,121" coordsize="253,0" path="m5695,121l5949,121e" filled="f" stroked="t" strokeweight=".316675pt" strokecolor="#221E1F">
              <v:path arrowok="t"/>
            </v:shape>
          </v:group>
          <w10:wrap type="none"/>
        </w:pict>
      </w:r>
      <w:r>
        <w:rPr/>
        <w:pict>
          <v:group style="position:absolute;margin-left:303.726685pt;margin-top:6.033344pt;width:12.667pt;height:.1pt;mso-position-horizontal-relative:page;mso-position-vertical-relative:paragraph;z-index:-3452" coordorigin="6075,121" coordsize="253,2">
            <v:shape style="position:absolute;left:6075;top:121;width:253;height:2" coordorigin="6075,121" coordsize="253,0" path="m6075,121l6328,121e" filled="f" stroked="t" strokeweight=".316675pt" strokecolor="#221E1F">
              <v:path arrowok="t"/>
            </v:shape>
          </v:group>
          <w10:wrap type="none"/>
        </w:pict>
      </w:r>
      <w:r>
        <w:rPr/>
        <w:pict>
          <v:group style="position:absolute;margin-left:326.078796pt;margin-top:6.057844pt;width:16.44625pt;height:.1pt;mso-position-horizontal-relative:page;mso-position-vertical-relative:paragraph;z-index:-3451" coordorigin="6522,121" coordsize="329,2">
            <v:shape style="position:absolute;left:6522;top:121;width:329;height:2" coordorigin="6522,121" coordsize="329,0" path="m6522,121l6851,121e" filled="f" stroked="t" strokeweight=".328925pt" strokecolor="#221E1F">
              <v:path arrowok="t"/>
            </v:shape>
          </v:group>
          <w10:wrap type="none"/>
        </w:pict>
      </w:r>
      <w:r>
        <w:rPr/>
        <w:pict>
          <v:group style="position:absolute;margin-left:348.40271pt;margin-top:6.057844pt;width:16.44625pt;height:.1pt;mso-position-horizontal-relative:page;mso-position-vertical-relative:paragraph;z-index:-3450" coordorigin="6968,121" coordsize="329,2">
            <v:shape style="position:absolute;left:6968;top:121;width:329;height:2" coordorigin="6968,121" coordsize="329,0" path="m6968,121l7297,121e" filled="f" stroked="t" strokeweight=".328925pt" strokecolor="#221E1F">
              <v:path arrowok="t"/>
            </v:shape>
          </v:group>
          <w10:wrap type="none"/>
        </w:pict>
      </w:r>
      <w:r>
        <w:rPr/>
        <w:pict>
          <v:group style="position:absolute;margin-left:402.798706pt;margin-top:6.057844pt;width:16.44625pt;height:.1pt;mso-position-horizontal-relative:page;mso-position-vertical-relative:paragraph;z-index:-3449" coordorigin="8056,121" coordsize="329,2">
            <v:shape style="position:absolute;left:8056;top:121;width:329;height:2" coordorigin="8056,121" coordsize="329,0" path="m8056,121l8385,121e" filled="f" stroked="t" strokeweight=".328925pt" strokecolor="#221E1F">
              <v:path arrowok="t"/>
            </v:shape>
          </v:group>
          <w10:wrap type="none"/>
        </w:pict>
      </w:r>
      <w:r>
        <w:rPr/>
        <w:pict>
          <v:group style="position:absolute;margin-left:427.699707pt;margin-top:6.096464pt;width:20.894102pt;height:.1pt;mso-position-horizontal-relative:page;mso-position-vertical-relative:paragraph;z-index:-3448" coordorigin="8554,122" coordsize="418,2">
            <v:shape style="position:absolute;left:8554;top:122;width:418;height:2" coordorigin="8554,122" coordsize="418,0" path="m8554,122l8972,122e" filled="f" stroked="t" strokeweight=".348235pt" strokecolor="#221E1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  <w:b/>
          <w:bCs/>
        </w:rPr>
        <w:t>Hinweis: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9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Obwohl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9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</w:rPr>
        <w:t>S</w:t>
      </w:r>
      <w:r>
        <w:rPr>
          <w:rFonts w:ascii="Arial" w:hAnsi="Arial" w:cs="Arial" w:eastAsia="Arial"/>
          <w:sz w:val="16"/>
          <w:szCs w:val="16"/>
          <w:color w:val="231F20"/>
          <w:spacing w:val="-10"/>
          <w:w w:val="100"/>
        </w:rPr>
        <w:t>A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5"/>
        </w:rPr>
        <w:t>1</w:t>
      </w:r>
      <w:r>
        <w:rPr>
          <w:rFonts w:ascii="Arial" w:hAnsi="Arial" w:cs="Arial" w:eastAsia="Arial"/>
          <w:sz w:val="10"/>
          <w:szCs w:val="10"/>
          <w:color w:val="231F20"/>
          <w:spacing w:val="-1"/>
          <w:w w:val="100"/>
          <w:position w:val="-5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0"/>
        </w:rPr>
        <w:t>: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  <w:position w:val="0"/>
        </w:rPr>
        <w:t>S</w:t>
      </w:r>
      <w:r>
        <w:rPr>
          <w:rFonts w:ascii="Arial" w:hAnsi="Arial" w:cs="Arial" w:eastAsia="Arial"/>
          <w:sz w:val="16"/>
          <w:szCs w:val="16"/>
          <w:color w:val="231F20"/>
          <w:spacing w:val="6"/>
          <w:w w:val="100"/>
          <w:position w:val="0"/>
        </w:rPr>
        <w:t>A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5"/>
        </w:rPr>
        <w:t>2</w:t>
      </w:r>
      <w:r>
        <w:rPr>
          <w:rFonts w:ascii="Arial" w:hAnsi="Arial" w:cs="Arial" w:eastAsia="Arial"/>
          <w:sz w:val="10"/>
          <w:szCs w:val="10"/>
          <w:color w:val="231F20"/>
          <w:spacing w:val="-1"/>
          <w:w w:val="100"/>
          <w:position w:val="-5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0"/>
        </w:rPr>
        <w:t>=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-10"/>
          <w:w w:val="100"/>
          <w:position w:val="0"/>
        </w:rPr>
        <w:t>A</w:t>
      </w:r>
      <w:r>
        <w:rPr>
          <w:rFonts w:ascii="Arial" w:hAnsi="Arial" w:cs="Arial" w:eastAsia="Arial"/>
          <w:sz w:val="10"/>
          <w:szCs w:val="10"/>
          <w:color w:val="231F20"/>
          <w:spacing w:val="-2"/>
          <w:w w:val="100"/>
          <w:position w:val="-5"/>
        </w:rPr>
        <w:t>1</w:t>
      </w:r>
      <w:r>
        <w:rPr>
          <w:rFonts w:ascii="Arial" w:hAnsi="Arial" w:cs="Arial" w:eastAsia="Arial"/>
          <w:sz w:val="16"/>
          <w:szCs w:val="16"/>
          <w:color w:val="231F20"/>
          <w:spacing w:val="-4"/>
          <w:w w:val="100"/>
          <w:position w:val="0"/>
        </w:rPr>
        <w:t>B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5"/>
        </w:rPr>
        <w:t>1</w:t>
      </w:r>
      <w:r>
        <w:rPr>
          <w:rFonts w:ascii="Arial" w:hAnsi="Arial" w:cs="Arial" w:eastAsia="Arial"/>
          <w:sz w:val="10"/>
          <w:szCs w:val="10"/>
          <w:color w:val="231F20"/>
          <w:spacing w:val="19"/>
          <w:w w:val="100"/>
          <w:position w:val="-5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0"/>
        </w:rPr>
        <w:t>: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6"/>
          <w:w w:val="100"/>
          <w:position w:val="0"/>
        </w:rPr>
        <w:t>A</w:t>
      </w:r>
      <w:r>
        <w:rPr>
          <w:rFonts w:ascii="Arial" w:hAnsi="Arial" w:cs="Arial" w:eastAsia="Arial"/>
          <w:sz w:val="10"/>
          <w:szCs w:val="10"/>
          <w:color w:val="231F20"/>
          <w:spacing w:val="2"/>
          <w:w w:val="100"/>
          <w:position w:val="-5"/>
        </w:rPr>
        <w:t>2</w:t>
      </w:r>
      <w:r>
        <w:rPr>
          <w:rFonts w:ascii="Arial" w:hAnsi="Arial" w:cs="Arial" w:eastAsia="Arial"/>
          <w:sz w:val="16"/>
          <w:szCs w:val="16"/>
          <w:color w:val="231F20"/>
          <w:spacing w:val="1"/>
          <w:w w:val="100"/>
          <w:position w:val="0"/>
        </w:rPr>
        <w:t>B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5"/>
        </w:rPr>
        <w:t>2</w:t>
      </w:r>
      <w:r>
        <w:rPr>
          <w:rFonts w:ascii="Arial" w:hAnsi="Arial" w:cs="Arial" w:eastAsia="Arial"/>
          <w:sz w:val="10"/>
          <w:szCs w:val="10"/>
          <w:color w:val="231F20"/>
          <w:spacing w:val="19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gilt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(weil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-10"/>
          <w:w w:val="100"/>
          <w:position w:val="0"/>
        </w:rPr>
        <w:t>A</w:t>
      </w:r>
      <w:r>
        <w:rPr>
          <w:rFonts w:ascii="Arial" w:hAnsi="Arial" w:cs="Arial" w:eastAsia="Arial"/>
          <w:sz w:val="10"/>
          <w:szCs w:val="10"/>
          <w:color w:val="231F20"/>
          <w:spacing w:val="-2"/>
          <w:w w:val="100"/>
          <w:position w:val="-5"/>
        </w:rPr>
        <w:t>1</w:t>
      </w:r>
      <w:r>
        <w:rPr>
          <w:rFonts w:ascii="Arial" w:hAnsi="Arial" w:cs="Arial" w:eastAsia="Arial"/>
          <w:sz w:val="16"/>
          <w:szCs w:val="16"/>
          <w:color w:val="231F20"/>
          <w:spacing w:val="-4"/>
          <w:w w:val="100"/>
          <w:position w:val="0"/>
        </w:rPr>
        <w:t>B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5"/>
        </w:rPr>
        <w:t>1</w:t>
      </w:r>
      <w:r>
        <w:rPr>
          <w:rFonts w:ascii="Arial" w:hAnsi="Arial" w:cs="Arial" w:eastAsia="Arial"/>
          <w:sz w:val="10"/>
          <w:szCs w:val="10"/>
          <w:color w:val="231F20"/>
          <w:spacing w:val="19"/>
          <w:w w:val="100"/>
          <w:position w:val="-5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0"/>
        </w:rPr>
        <w:t>=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-10"/>
          <w:w w:val="108"/>
          <w:position w:val="0"/>
        </w:rPr>
        <w:t>A</w:t>
      </w:r>
      <w:r>
        <w:rPr>
          <w:rFonts w:ascii="Arial" w:hAnsi="Arial" w:cs="Arial" w:eastAsia="Arial"/>
          <w:sz w:val="10"/>
          <w:szCs w:val="10"/>
          <w:color w:val="231F20"/>
          <w:spacing w:val="-2"/>
          <w:w w:val="103"/>
          <w:position w:val="-5"/>
        </w:rPr>
        <w:t>1</w:t>
      </w:r>
      <w:r>
        <w:rPr>
          <w:rFonts w:ascii="Arial" w:hAnsi="Arial" w:cs="Arial" w:eastAsia="Arial"/>
          <w:sz w:val="16"/>
          <w:szCs w:val="16"/>
          <w:color w:val="231F20"/>
          <w:spacing w:val="-4"/>
          <w:w w:val="91"/>
          <w:position w:val="0"/>
        </w:rPr>
        <w:t>B</w:t>
      </w:r>
      <w:r>
        <w:rPr>
          <w:rFonts w:ascii="Arial" w:hAnsi="Arial" w:cs="Arial" w:eastAsia="Arial"/>
          <w:sz w:val="10"/>
          <w:szCs w:val="10"/>
          <w:color w:val="231F20"/>
          <w:spacing w:val="-4"/>
          <w:w w:val="103"/>
          <w:position w:val="-5"/>
        </w:rPr>
        <w:t>1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42"/>
          <w:position w:val="0"/>
        </w:rPr>
        <w:t>*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1"/>
          <w:position w:val="0"/>
        </w:rPr>
        <w:t>),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  <w:position w:val="0"/>
        </w:rPr>
        <w:t>ist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  <w:position w:val="0"/>
        </w:rPr>
        <w:t>hier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  <w:position w:val="0"/>
        </w:rPr>
        <w:t>nicht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8"/>
          <w:w w:val="122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-10"/>
          <w:w w:val="100"/>
          <w:position w:val="0"/>
        </w:rPr>
        <w:t>A</w:t>
      </w:r>
      <w:r>
        <w:rPr>
          <w:rFonts w:ascii="Arial" w:hAnsi="Arial" w:cs="Arial" w:eastAsia="Arial"/>
          <w:sz w:val="10"/>
          <w:szCs w:val="10"/>
          <w:color w:val="231F20"/>
          <w:spacing w:val="-2"/>
          <w:w w:val="100"/>
          <w:position w:val="-5"/>
        </w:rPr>
        <w:t>1</w:t>
      </w:r>
      <w:r>
        <w:rPr>
          <w:rFonts w:ascii="Arial" w:hAnsi="Arial" w:cs="Arial" w:eastAsia="Arial"/>
          <w:sz w:val="16"/>
          <w:szCs w:val="16"/>
          <w:color w:val="231F20"/>
          <w:spacing w:val="-4"/>
          <w:w w:val="100"/>
          <w:position w:val="0"/>
        </w:rPr>
        <w:t>B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5"/>
        </w:rPr>
        <w:t>1</w:t>
      </w:r>
      <w:r>
        <w:rPr>
          <w:rFonts w:ascii="Arial" w:hAnsi="Arial" w:cs="Arial" w:eastAsia="Arial"/>
          <w:sz w:val="10"/>
          <w:szCs w:val="10"/>
          <w:color w:val="231F20"/>
          <w:spacing w:val="19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231F20"/>
          <w:spacing w:val="2"/>
          <w:w w:val="100"/>
          <w:position w:val="2"/>
        </w:rPr>
        <w:t>|</w:t>
      </w:r>
      <w:r>
        <w:rPr>
          <w:rFonts w:ascii="Times New Roman" w:hAnsi="Times New Roman" w:cs="Times New Roman" w:eastAsia="Times New Roman"/>
          <w:sz w:val="12"/>
          <w:szCs w:val="12"/>
          <w:color w:val="231F20"/>
          <w:spacing w:val="0"/>
          <w:w w:val="100"/>
          <w:position w:val="2"/>
        </w:rPr>
        <w:t>|</w:t>
      </w:r>
      <w:r>
        <w:rPr>
          <w:rFonts w:ascii="Times New Roman" w:hAnsi="Times New Roman" w:cs="Times New Roman" w:eastAsia="Times New Roman"/>
          <w:sz w:val="12"/>
          <w:szCs w:val="12"/>
          <w:color w:val="231F20"/>
          <w:spacing w:val="22"/>
          <w:w w:val="100"/>
          <w:position w:val="2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6"/>
          <w:w w:val="100"/>
          <w:position w:val="0"/>
        </w:rPr>
        <w:t>A</w:t>
      </w:r>
      <w:r>
        <w:rPr>
          <w:rFonts w:ascii="Arial" w:hAnsi="Arial" w:cs="Arial" w:eastAsia="Arial"/>
          <w:sz w:val="10"/>
          <w:szCs w:val="10"/>
          <w:color w:val="231F20"/>
          <w:spacing w:val="2"/>
          <w:w w:val="100"/>
          <w:position w:val="-5"/>
        </w:rPr>
        <w:t>2</w:t>
      </w:r>
      <w:r>
        <w:rPr>
          <w:rFonts w:ascii="Arial" w:hAnsi="Arial" w:cs="Arial" w:eastAsia="Arial"/>
          <w:sz w:val="16"/>
          <w:szCs w:val="16"/>
          <w:color w:val="231F20"/>
          <w:spacing w:val="1"/>
          <w:w w:val="100"/>
          <w:position w:val="0"/>
        </w:rPr>
        <w:t>B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5"/>
        </w:rPr>
        <w:t>2</w:t>
      </w:r>
      <w:r>
        <w:rPr>
          <w:rFonts w:ascii="Arial" w:hAnsi="Arial" w:cs="Arial" w:eastAsia="Arial"/>
          <w:sz w:val="10"/>
          <w:szCs w:val="10"/>
          <w:color w:val="231F20"/>
          <w:spacing w:val="19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7"/>
          <w:position w:val="0"/>
        </w:rPr>
        <w:t>bz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1"/>
          <w:w w:val="117"/>
          <w:position w:val="0"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7"/>
          <w:position w:val="0"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"/>
          <w:w w:val="117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-6"/>
          <w:w w:val="100"/>
          <w:position w:val="0"/>
        </w:rPr>
        <w:t>g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5"/>
        </w:rPr>
        <w:t>1</w:t>
      </w:r>
      <w:r>
        <w:rPr>
          <w:rFonts w:ascii="Arial" w:hAnsi="Arial" w:cs="Arial" w:eastAsia="Arial"/>
          <w:sz w:val="10"/>
          <w:szCs w:val="10"/>
          <w:color w:val="231F20"/>
          <w:spacing w:val="26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231F20"/>
          <w:spacing w:val="2"/>
          <w:w w:val="100"/>
          <w:position w:val="2"/>
        </w:rPr>
        <w:t>|</w:t>
      </w:r>
      <w:r>
        <w:rPr>
          <w:rFonts w:ascii="Times New Roman" w:hAnsi="Times New Roman" w:cs="Times New Roman" w:eastAsia="Times New Roman"/>
          <w:sz w:val="12"/>
          <w:szCs w:val="12"/>
          <w:color w:val="231F20"/>
          <w:spacing w:val="0"/>
          <w:w w:val="100"/>
          <w:position w:val="2"/>
        </w:rPr>
        <w:t>|</w:t>
      </w:r>
      <w:r>
        <w:rPr>
          <w:rFonts w:ascii="Times New Roman" w:hAnsi="Times New Roman" w:cs="Times New Roman" w:eastAsia="Times New Roman"/>
          <w:sz w:val="12"/>
          <w:szCs w:val="12"/>
          <w:color w:val="231F20"/>
          <w:spacing w:val="22"/>
          <w:w w:val="100"/>
          <w:position w:val="2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1"/>
          <w:w w:val="109"/>
          <w:position w:val="0"/>
        </w:rPr>
        <w:t>g</w:t>
      </w:r>
      <w:r>
        <w:rPr>
          <w:rFonts w:ascii="Arial" w:hAnsi="Arial" w:cs="Arial" w:eastAsia="Arial"/>
          <w:sz w:val="10"/>
          <w:szCs w:val="10"/>
          <w:color w:val="231F20"/>
          <w:spacing w:val="6"/>
          <w:w w:val="103"/>
          <w:position w:val="-5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  <w:position w:val="0"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  <w:cols w:num="5" w:equalWidth="0">
            <w:col w:w="450" w:space="246"/>
            <w:col w:w="622" w:space="166"/>
            <w:col w:w="392" w:space="174"/>
            <w:col w:w="1049" w:space="309"/>
            <w:col w:w="6372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</w:sectPr>
      </w:pPr>
      <w:rPr/>
    </w:p>
    <w:p>
      <w:pPr>
        <w:spacing w:before="33" w:after="0" w:line="240" w:lineRule="auto"/>
        <w:ind w:left="119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979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2" w:after="0" w:line="240" w:lineRule="atLeast"/>
        <w:ind w:right="1096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2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3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.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Klasse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haben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wir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gezeigt: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5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zwei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</w:rPr>
        <w:t>Dreiecke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ih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inkeln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6"/>
        </w:rPr>
        <w:t>übe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einstimmen,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sind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  <w:b/>
          <w:bCs/>
        </w:rPr>
        <w:t>ähnlich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dh.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alle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Seitenlängen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stehen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selben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0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hältnis.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Nun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können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wir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auch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zeigen: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19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zwei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eiecken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1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hältnisse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entsp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echender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8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Seitenlängen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6"/>
        </w:rPr>
        <w:t>übe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ein-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stimmen,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sind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ähnlich,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dh.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ih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9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stimmen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6"/>
        </w:rPr>
        <w:t>übe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ein.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  <w:cols w:num="2" w:equalWidth="0">
            <w:col w:w="450" w:space="238"/>
            <w:col w:w="9092"/>
          </w:cols>
        </w:sectPr>
      </w:pPr>
      <w:rPr/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302" w:lineRule="exact"/>
        <w:ind w:left="687" w:right="-20"/>
        <w:jc w:val="left"/>
        <w:tabs>
          <w:tab w:pos="756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317.314789pt;margin-top:1.609693pt;width:149.997026pt;height:92.089008pt;mso-position-horizontal-relative:page;mso-position-vertical-relative:paragraph;z-index:-3472" coordorigin="6346,32" coordsize="3000,1842">
            <v:group style="position:absolute;left:8975;top:1230;width:126;height:274" coordorigin="8975,1230" coordsize="126,274">
              <v:shape style="position:absolute;left:8975;top:1230;width:126;height:274" coordorigin="8975,1230" coordsize="126,274" path="m8975,1504l8981,1439,8997,1379,9023,1323,9058,1273,9086,1243,9101,1230e" filled="f" stroked="t" strokeweight=".3pt" strokecolor="#0091AC">
                <v:path arrowok="t"/>
              </v:shape>
            </v:group>
            <v:group style="position:absolute;left:9336;top:1504;width:2;height:367" coordorigin="9336,1504" coordsize="2,367">
              <v:shape style="position:absolute;left:9336;top:1504;width:2;height:367" coordorigin="9336,1504" coordsize="0,367" path="m9336,1504l9336,1871e" filled="f" stroked="t" strokeweight=".3pt" strokecolor="#0091AC">
                <v:path arrowok="t"/>
              </v:shape>
            </v:group>
            <v:group style="position:absolute;left:8724;top:1504;width:612;height:2" coordorigin="8724,1504" coordsize="612,2">
              <v:shape style="position:absolute;left:8724;top:1504;width:612;height:2" coordorigin="8724,1504" coordsize="612,0" path="m8724,1504l9336,1504e" filled="f" stroked="t" strokeweight=".6pt" strokecolor="#231F20">
                <v:path arrowok="t"/>
              </v:shape>
            </v:group>
            <v:group style="position:absolute;left:8209;top:478;width:367;height:108" coordorigin="8209,478" coordsize="367,108">
              <v:shape style="position:absolute;left:8209;top:478;width:367;height:108" coordorigin="8209,478" coordsize="367,108" path="m8576,532l8506,571,8446,585,8425,586,8402,585,8338,573,8282,547,8235,509,8221,494,8209,478e" filled="f" stroked="t" strokeweight=".3pt" strokecolor="#0091AC">
                <v:path arrowok="t"/>
              </v:shape>
            </v:group>
            <v:group style="position:absolute;left:6971;top:1251;width:67;height:252" coordorigin="6971,1251" coordsize="67,252">
              <v:shape style="position:absolute;left:6971;top:1251;width:67;height:252" coordorigin="6971,1251" coordsize="67,252" path="m7038,1504l7034,1441,7023,1381,7005,1323,6980,1269,6971,1251e" filled="f" stroked="t" strokeweight=".3pt" strokecolor="#231F20">
                <v:path arrowok="t"/>
              </v:shape>
            </v:group>
            <v:group style="position:absolute;left:7754;top:758;width:439;height:132" coordorigin="7754,758" coordsize="439,132">
              <v:shape style="position:absolute;left:7754;top:758;width:439;height:132" coordorigin="7754,758" coordsize="439,132" path="m8193,826l8125,866,8067,884,8025,889,8001,889,7933,879,7873,858,7822,827,7766,773,7754,758e" filled="f" stroked="t" strokeweight=".3pt" strokecolor="#231F20">
                <v:path arrowok="t"/>
              </v:shape>
            </v:group>
            <v:group style="position:absolute;left:6530;top:1504;width:2;height:367" coordorigin="6530,1504" coordsize="2,367">
              <v:shape style="position:absolute;left:6530;top:1504;width:2;height:367" coordorigin="6530,1504" coordsize="0,367" path="m6530,1504l6530,1871e" filled="f" stroked="t" strokeweight=".3pt" strokecolor="#0091AC">
                <v:path arrowok="t"/>
              </v:shape>
            </v:group>
            <v:group style="position:absolute;left:6349;top:1214;width:181;height:290" coordorigin="6349,1214" coordsize="181,290">
              <v:shape style="position:absolute;left:6349;top:1214;width:181;height:290" coordorigin="6349,1214" coordsize="181,290" path="m6530,1504l6349,1214e" filled="f" stroked="t" strokeweight=".3pt" strokecolor="#0091AC">
                <v:path arrowok="t"/>
              </v:shape>
            </v:group>
            <v:group style="position:absolute;left:8235;top:35;width:183;height:295" coordorigin="8235,35" coordsize="183,295">
              <v:shape style="position:absolute;left:8235;top:35;width:183;height:295" coordorigin="8235,35" coordsize="183,295" path="m8418,330l8235,35e" filled="f" stroked="t" strokeweight=".3pt" strokecolor="#0091AC">
                <v:path arrowok="t"/>
              </v:shape>
            </v:group>
            <v:group style="position:absolute;left:6459;top:142;width:1732;height:1077" coordorigin="6459,142" coordsize="1732,1077">
              <v:shape style="position:absolute;left:6459;top:142;width:1732;height:1077" coordorigin="6459,142" coordsize="1732,1077" path="m6459,1219l8190,142e" filled="f" stroked="t" strokeweight=".3pt" strokecolor="#0091AC">
                <v:path arrowok="t"/>
              </v:shape>
            </v:group>
            <v:group style="position:absolute;left:8006;top:330;width:412;height:256" coordorigin="8006,330" coordsize="412,256">
              <v:shape style="position:absolute;left:8006;top:330;width:412;height:256" coordorigin="8006,330" coordsize="412,256" path="m8006,586l8418,330e" filled="f" stroked="t" strokeweight=".6pt" strokecolor="#231F20">
                <v:path arrowok="t"/>
              </v:shape>
            </v:group>
            <v:group style="position:absolute;left:6530;top:1504;width:2194;height:2" coordorigin="6530,1504" coordsize="2194,2">
              <v:shape style="position:absolute;left:6530;top:1504;width:2194;height:2" coordorigin="6530,1504" coordsize="2194,0" path="m6530,1504l8724,1504e" filled="f" stroked="t" strokeweight="1.2pt" strokecolor="#231F20">
                <v:path arrowok="t"/>
              </v:shape>
            </v:group>
            <v:group style="position:absolute;left:6530;top:586;width:1476;height:918" coordorigin="6530,586" coordsize="1476,918">
              <v:shape style="position:absolute;left:6530;top:586;width:1476;height:918" coordorigin="6530,586" coordsize="1476,918" path="m6530,1504l8006,586e" filled="f" stroked="t" strokeweight="1.2pt" strokecolor="#231F20">
                <v:path arrowok="t"/>
              </v:shape>
            </v:group>
            <v:group style="position:absolute;left:8006;top:586;width:718;height:918" coordorigin="8006,586" coordsize="718,918">
              <v:shape style="position:absolute;left:8006;top:586;width:718;height:918" coordorigin="8006,586" coordsize="718,918" path="m8006,586l8724,1504e" filled="f" stroked="t" strokeweight="1.2pt" strokecolor="#231F20">
                <v:path arrowok="t"/>
              </v:shape>
            </v:group>
            <v:group style="position:absolute;left:6622;top:1820;width:2623;height:2" coordorigin="6622,1820" coordsize="2623,2">
              <v:shape style="position:absolute;left:6622;top:1820;width:2623;height:2" coordorigin="6622,1820" coordsize="2623,0" path="m6622,1820l9244,1820e" filled="f" stroked="t" strokeweight=".3pt" strokecolor="#0091AC">
                <v:path arrowok="t"/>
              </v:shape>
            </v:group>
            <v:group style="position:absolute;left:6530;top:1802;width:102;height:36" coordorigin="6530,1802" coordsize="102,36">
              <v:shape style="position:absolute;left:6530;top:1802;width:102;height:36" coordorigin="6530,1802" coordsize="102,36" path="m6632,1802l6530,1820,6632,1838,6632,1802e" filled="t" fillcolor="#0091AC" stroked="f">
                <v:path arrowok="t"/>
                <v:fill/>
              </v:shape>
            </v:group>
            <v:group style="position:absolute;left:9234;top:1802;width:102;height:36" coordorigin="9234,1802" coordsize="102,36">
              <v:shape style="position:absolute;left:9234;top:1802;width:102;height:36" coordorigin="9234,1802" coordsize="102,36" path="m9234,1802l9234,1838,9336,1820,9234,1802e" filled="t" fillcolor="#0091AC" stroked="f">
                <v:path arrowok="t"/>
                <v:fill/>
              </v:shape>
            </v:group>
            <v:group style="position:absolute;left:6381;top:1199;width:96;height:69" coordorigin="6381,1199" coordsize="96,69">
              <v:shape style="position:absolute;left:6381;top:1199;width:96;height:69" coordorigin="6381,1199" coordsize="96,69" path="m6458,1199l6381,1268,6477,1229,6458,1199e" filled="t" fillcolor="#0091AC" stroked="f">
                <v:path arrowok="t"/>
                <v:fill/>
              </v:shape>
            </v:group>
            <v:group style="position:absolute;left:8172;top:94;width:96;height:69" coordorigin="8172,94" coordsize="96,69">
              <v:shape style="position:absolute;left:8172;top:94;width:96;height:69" coordorigin="8172,94" coordsize="96,69" path="m8268,94l8172,132,8191,163,8268,94e" filled="t" fillcolor="#0091AC" stroked="f">
                <v:path arrowok="t"/>
                <v:fill/>
              </v:shape>
            </v:group>
            <v:group style="position:absolute;left:8418;top:330;width:918;height:1174" coordorigin="8418,330" coordsize="918,1174">
              <v:shape style="position:absolute;left:8418;top:330;width:918;height:1174" coordorigin="8418,330" coordsize="918,1174" path="m8418,330l9336,1504e" filled="f" stroked="t" strokeweight=".6pt" strokecolor="#0091AC">
                <v:path arrowok="t"/>
              </v:shape>
            </v:group>
            <v:group style="position:absolute;left:9082;top:1343;width:49;height:106" coordorigin="9082,1343" coordsize="49,106">
              <v:shape style="position:absolute;left:9082;top:1343;width:49;height:106" coordorigin="9082,1343" coordsize="49,106" path="m9082,1449l9082,1358,9084,1353,9086,1350,9090,1346,9093,1344,9097,1343,9116,1343,9132,1358,9132,1377,9113,1388,9119,1390,9124,1392,9128,1395,9130,1401,9132,1407,9132,1433,9130,1438,9128,1441,9124,1445,9119,1447,9113,1449e" filled="f" stroked="t" strokeweight=".7pt" strokecolor="#0091AC">
                <v:path arrowok="t"/>
              </v:shape>
            </v:group>
            <v:group style="position:absolute;left:8362;top:423;width:65;height:108" coordorigin="8362,423" coordsize="65,108">
              <v:shape style="position:absolute;left:8362;top:423;width:65;height:108" coordorigin="8362,423" coordsize="65,108" path="m8362,423l8390,452,8401,470,8408,487,8412,502,8412,513,8394,531,8388,530,8387,469,8427,423e" filled="f" stroked="t" strokeweight=".7pt" strokecolor="#0091AC">
                <v:path arrowok="t"/>
              </v:shape>
            </v:group>
            <v:group style="position:absolute;left:6900;top:1353;width:57;height:72" coordorigin="6900,1353" coordsize="57,72">
              <v:shape style="position:absolute;left:6900;top:1353;width:57;height:72" coordorigin="6900,1353" coordsize="57,72" path="m6957,1353l6936,1411,6929,1421,6924,1423,6918,1425,6914,1425,6908,1424,6903,1421,6901,1416,6900,1411,6900,1368,6901,1361,6904,1357,6909,1354,6914,1353,6918,1353,6924,1354,6928,1357,6931,1360,6932,1364,6950,1418,6953,1422,6957,1425e" filled="f" stroked="t" strokeweight=".7pt" strokecolor="#231F20">
                <v:path arrowok="t"/>
              </v:shape>
            </v:group>
            <v:group style="position:absolute;left:8433;top:1329;width:49;height:106" coordorigin="8433,1329" coordsize="49,106">
              <v:shape style="position:absolute;left:8433;top:1329;width:49;height:106" coordorigin="8433,1329" coordsize="49,106" path="m8433,1434l8433,1344,8435,1339,8437,1336,8441,1332,8444,1330,8448,1329,8467,1329,8482,1343,8482,1362,8463,1374,8470,1375,8475,1378,8478,1381,8481,1386,8482,1392,8482,1419,8481,1423,8479,1426,8475,1430,8470,1433,8463,1434e" filled="f" stroked="t" strokeweight=".7pt" strokecolor="#231F20">
                <v:path arrowok="t"/>
              </v:shape>
            </v:group>
            <v:group style="position:absolute;left:7929;top:728;width:65;height:108" coordorigin="7929,728" coordsize="65,108">
              <v:shape style="position:absolute;left:7929;top:728;width:65;height:108" coordorigin="7929,728" coordsize="65,108" path="m7929,728l7957,757,7968,775,7975,792,7979,807,7979,818,7961,836,7955,835,7954,774,7994,728e" filled="f" stroked="t" strokeweight=".7pt" strokecolor="#231F20">
                <v:path arrowok="t"/>
              </v:shape>
            </v:group>
            <v:group style="position:absolute;left:8325;top:1196;width:147;height:307" coordorigin="8325,1196" coordsize="147,307">
              <v:shape style="position:absolute;left:8325;top:1196;width:147;height:307" coordorigin="8325,1196" coordsize="147,307" path="m8325,1504l8330,1439,8345,1378,8369,1321,8402,1269,8441,1223,8456,1209,8472,1196e" filled="f" stroked="t" strokeweight=".3pt" strokecolor="#231F20">
                <v:path arrowok="t"/>
              </v:shape>
            </v:group>
            <v:group style="position:absolute;left:8975;top:1230;width:126;height:274" coordorigin="8975,1230" coordsize="126,274">
              <v:shape style="position:absolute;left:8975;top:1230;width:126;height:274" coordorigin="8975,1230" coordsize="126,274" path="m8975,1504l8981,1439,8997,1379,9023,1323,9058,1273,9086,1243,9101,1230e" filled="f" stroked="t" strokeweight=".3pt" strokecolor="#0091AC">
                <v:path arrowok="t"/>
              </v:shape>
            </v:group>
            <v:group style="position:absolute;left:8209;top:478;width:367;height:108" coordorigin="8209,478" coordsize="367,108">
              <v:shape style="position:absolute;left:8209;top:478;width:367;height:108" coordorigin="8209,478" coordsize="367,108" path="m8576,532l8506,571,8446,585,8425,586,8402,585,8338,573,8282,547,8235,509,8221,494,8209,478e" filled="f" stroked="t" strokeweight=".3pt" strokecolor="#0091AC">
                <v:path arrowok="t"/>
              </v:shape>
            </v:group>
            <v:group style="position:absolute;left:6971;top:1251;width:67;height:252" coordorigin="6971,1251" coordsize="67,252">
              <v:shape style="position:absolute;left:6971;top:1251;width:67;height:252" coordorigin="6971,1251" coordsize="67,252" path="m7038,1504l7034,1441,7023,1381,7005,1323,6980,1269,6971,1251e" filled="f" stroked="t" strokeweight=".3pt" strokecolor="#231F20">
                <v:path arrowok="t"/>
              </v:shape>
            </v:group>
            <v:group style="position:absolute;left:7754;top:758;width:439;height:132" coordorigin="7754,758" coordsize="439,132">
              <v:shape style="position:absolute;left:7754;top:758;width:439;height:132" coordorigin="7754,758" coordsize="439,132" path="m8193,826l8125,866,8067,884,8025,889,8001,889,7933,879,7873,858,7822,827,7766,773,7754,758e" filled="f" stroked="t" strokeweight=".3pt" strokecolor="#231F20">
                <v:path arrowok="t"/>
              </v:shape>
            </v:group>
            <v:group style="position:absolute;left:6349;top:1214;width:181;height:290" coordorigin="6349,1214" coordsize="181,290">
              <v:shape style="position:absolute;left:6349;top:1214;width:181;height:290" coordorigin="6349,1214" coordsize="181,290" path="m6530,1504l6349,1214e" filled="f" stroked="t" strokeweight=".3pt" strokecolor="#0091AC">
                <v:path arrowok="t"/>
              </v:shape>
            </v:group>
            <v:group style="position:absolute;left:8235;top:35;width:183;height:295" coordorigin="8235,35" coordsize="183,295">
              <v:shape style="position:absolute;left:8235;top:35;width:183;height:295" coordorigin="8235,35" coordsize="183,295" path="m8418,330l8235,35e" filled="f" stroked="t" strokeweight=".3pt" strokecolor="#0091AC">
                <v:path arrowok="t"/>
              </v:shape>
            </v:group>
            <v:group style="position:absolute;left:6459;top:142;width:1732;height:1077" coordorigin="6459,142" coordsize="1732,1077">
              <v:shape style="position:absolute;left:6459;top:142;width:1732;height:1077" coordorigin="6459,142" coordsize="1732,1077" path="m6459,1219l8190,142e" filled="f" stroked="t" strokeweight=".3pt" strokecolor="#0091AC">
                <v:path arrowok="t"/>
              </v:shape>
            </v:group>
            <v:group style="position:absolute;left:8006;top:330;width:412;height:256" coordorigin="8006,330" coordsize="412,256">
              <v:shape style="position:absolute;left:8006;top:330;width:412;height:256" coordorigin="8006,330" coordsize="412,256" path="m8006,586l8418,330e" filled="f" stroked="t" strokeweight=".6pt" strokecolor="#231F20">
                <v:path arrowok="t"/>
              </v:shape>
            </v:group>
            <v:group style="position:absolute;left:6530;top:586;width:1476;height:918" coordorigin="6530,586" coordsize="1476,918">
              <v:shape style="position:absolute;left:6530;top:586;width:1476;height:918" coordorigin="6530,586" coordsize="1476,918" path="m6530,1504l8006,586e" filled="f" stroked="t" strokeweight="1.2pt" strokecolor="#231F20">
                <v:path arrowok="t"/>
              </v:shape>
            </v:group>
            <v:group style="position:absolute;left:8006;top:586;width:718;height:918" coordorigin="8006,586" coordsize="718,918">
              <v:shape style="position:absolute;left:8006;top:586;width:718;height:918" coordorigin="8006,586" coordsize="718,918" path="m8006,586l8724,1504e" filled="f" stroked="t" strokeweight="1.2pt" strokecolor="#231F20">
                <v:path arrowok="t"/>
              </v:shape>
            </v:group>
            <v:group style="position:absolute;left:6530;top:1802;width:102;height:36" coordorigin="6530,1802" coordsize="102,36">
              <v:shape style="position:absolute;left:6530;top:1802;width:102;height:36" coordorigin="6530,1802" coordsize="102,36" path="m6632,1802l6530,1820,6632,1838,6632,1802e" filled="t" fillcolor="#0091AC" stroked="f">
                <v:path arrowok="t"/>
                <v:fill/>
              </v:shape>
            </v:group>
            <v:group style="position:absolute;left:9234;top:1802;width:102;height:36" coordorigin="9234,1802" coordsize="102,36">
              <v:shape style="position:absolute;left:9234;top:1802;width:102;height:36" coordorigin="9234,1802" coordsize="102,36" path="m9234,1802l9234,1838,9336,1820,9234,1802e" filled="t" fillcolor="#0091AC" stroked="f">
                <v:path arrowok="t"/>
                <v:fill/>
              </v:shape>
            </v:group>
            <v:group style="position:absolute;left:6381;top:1199;width:96;height:69" coordorigin="6381,1199" coordsize="96,69">
              <v:shape style="position:absolute;left:6381;top:1199;width:96;height:69" coordorigin="6381,1199" coordsize="96,69" path="m6458,1199l6381,1268,6477,1229,6458,1199e" filled="t" fillcolor="#0091AC" stroked="f">
                <v:path arrowok="t"/>
                <v:fill/>
              </v:shape>
            </v:group>
            <v:group style="position:absolute;left:8172;top:94;width:96;height:69" coordorigin="8172,94" coordsize="96,69">
              <v:shape style="position:absolute;left:8172;top:94;width:96;height:69" coordorigin="8172,94" coordsize="96,69" path="m8268,94l8172,132,8191,163,8268,94e" filled="t" fillcolor="#0091AC" stroked="f">
                <v:path arrowok="t"/>
                <v:fill/>
              </v:shape>
            </v:group>
            <v:group style="position:absolute;left:8418;top:330;width:918;height:1174" coordorigin="8418,330" coordsize="918,1174">
              <v:shape style="position:absolute;left:8418;top:330;width:918;height:1174" coordorigin="8418,330" coordsize="918,1174" path="m8418,330l9336,1504e" filled="f" stroked="t" strokeweight=".6pt" strokecolor="#0091AC">
                <v:path arrowok="t"/>
              </v:shape>
            </v:group>
            <v:group style="position:absolute;left:9082;top:1343;width:49;height:106" coordorigin="9082,1343" coordsize="49,106">
              <v:shape style="position:absolute;left:9082;top:1343;width:49;height:106" coordorigin="9082,1343" coordsize="49,106" path="m9082,1449l9082,1358,9084,1353,9086,1350,9090,1346,9093,1344,9097,1343,9116,1343,9132,1358,9132,1377,9113,1388,9119,1390,9124,1392,9128,1395,9130,1401,9132,1407,9132,1433,9130,1438,9128,1441,9124,1445,9119,1447,9113,1449e" filled="f" stroked="t" strokeweight=".7pt" strokecolor="#0091AC">
                <v:path arrowok="t"/>
              </v:shape>
            </v:group>
            <v:group style="position:absolute;left:8362;top:423;width:65;height:108" coordorigin="8362,423" coordsize="65,108">
              <v:shape style="position:absolute;left:8362;top:423;width:65;height:108" coordorigin="8362,423" coordsize="65,108" path="m8362,423l8390,452,8401,470,8408,487,8412,502,8412,513,8394,531,8388,530,8387,469,8427,423e" filled="f" stroked="t" strokeweight=".7pt" strokecolor="#0091AC">
                <v:path arrowok="t"/>
              </v:shape>
            </v:group>
            <v:group style="position:absolute;left:6900;top:1353;width:57;height:72" coordorigin="6900,1353" coordsize="57,72">
              <v:shape style="position:absolute;left:6900;top:1353;width:57;height:72" coordorigin="6900,1353" coordsize="57,72" path="m6957,1353l6936,1411,6929,1421,6924,1423,6918,1425,6914,1425,6908,1424,6903,1421,6901,1416,6900,1411,6900,1368,6901,1361,6904,1357,6909,1354,6914,1353,6918,1353,6924,1354,6928,1357,6931,1360,6932,1364,6950,1418,6953,1422,6957,1425e" filled="f" stroked="t" strokeweight=".7pt" strokecolor="#231F20">
                <v:path arrowok="t"/>
              </v:shape>
            </v:group>
            <v:group style="position:absolute;left:8433;top:1329;width:49;height:106" coordorigin="8433,1329" coordsize="49,106">
              <v:shape style="position:absolute;left:8433;top:1329;width:49;height:106" coordorigin="8433,1329" coordsize="49,106" path="m8433,1434l8433,1344,8435,1339,8437,1336,8441,1332,8444,1330,8448,1329,8467,1329,8482,1343,8482,1362,8463,1374,8470,1375,8475,1378,8478,1381,8481,1386,8482,1392,8482,1419,8481,1423,8479,1426,8475,1430,8470,1433,8463,1434e" filled="f" stroked="t" strokeweight=".7pt" strokecolor="#231F20">
                <v:path arrowok="t"/>
              </v:shape>
            </v:group>
            <v:group style="position:absolute;left:7929;top:728;width:65;height:108" coordorigin="7929,728" coordsize="65,108">
              <v:shape style="position:absolute;left:7929;top:728;width:65;height:108" coordorigin="7929,728" coordsize="65,108" path="m7929,728l7957,757,7968,775,7975,792,7979,807,7979,818,7961,836,7955,835,7954,774,7994,728e" filled="f" stroked="t" strokeweight=".7pt" strokecolor="#231F20">
                <v:path arrowok="t"/>
              </v:shape>
            </v:group>
            <v:group style="position:absolute;left:8325;top:1196;width:147;height:307" coordorigin="8325,1196" coordsize="147,307">
              <v:shape style="position:absolute;left:8325;top:1196;width:147;height:307" coordorigin="8325,1196" coordsize="147,307" path="m8325,1504l8330,1439,8345,1378,8369,1321,8402,1269,8441,1223,8456,1209,8472,1196e" filled="f" stroked="t" strokeweight=".3pt" strokecolor="#231F2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8"/>
          <w:szCs w:val="18"/>
          <w:color w:val="0095AC"/>
          <w:spacing w:val="-8"/>
          <w:w w:val="100"/>
          <w:b/>
          <w:bCs/>
          <w:position w:val="7"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7"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7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100"/>
          <w:b/>
          <w:bCs/>
          <w:position w:val="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7"/>
        </w:rPr>
        <w:t>Zeichne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7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7"/>
        </w:rPr>
        <w:t>beliebiges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17"/>
          <w:position w:val="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7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  <w:position w:val="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7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7"/>
          <w:position w:val="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3"/>
          <w:position w:val="7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3"/>
          <w:position w:val="7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3"/>
          <w:position w:val="7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93"/>
          <w:position w:val="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7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  <w:position w:val="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7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7"/>
        </w:rPr>
        <w:t>zweites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7"/>
          <w:position w:val="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7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  <w:position w:val="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7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7"/>
          <w:position w:val="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2"/>
          <w:w w:val="100"/>
          <w:position w:val="7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-2"/>
          <w:w w:val="100"/>
          <w:position w:val="1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-6"/>
          <w:w w:val="100"/>
          <w:position w:val="7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-2"/>
          <w:w w:val="100"/>
          <w:position w:val="1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  <w:position w:val="7"/>
        </w:rPr>
        <w:t>C</w:t>
      </w:r>
      <w:r>
        <w:rPr>
          <w:rFonts w:ascii="Arial" w:hAnsi="Arial" w:cs="Arial" w:eastAsia="Arial"/>
          <w:sz w:val="11"/>
          <w:szCs w:val="11"/>
          <w:color w:val="231F20"/>
          <w:spacing w:val="1"/>
          <w:w w:val="100"/>
          <w:position w:val="1"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7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7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7"/>
        </w:rPr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66"/>
          <w:position w:val="-6"/>
        </w:rPr>
        <w:t>Q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32" w:lineRule="exact"/>
        <w:ind w:left="942" w:right="-20"/>
        <w:jc w:val="left"/>
        <w:tabs>
          <w:tab w:pos="708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 style="position:absolute;margin-left:362.562042pt;margin-top:9.161615pt;width:3.783638pt;height:9.061870pt;mso-position-horizontal-relative:page;mso-position-vertical-relative:paragraph;z-index:-3446;rotation:328" type="#_x0000_t136" fillcolor="#0095AC" stroked="f">
            <o:extrusion v:ext="view" autorotationcenter="t"/>
            <v:textpath style="font-family:&amp;quot;Arial&amp;quot;;font-size:9pt;v-text-kern:t;mso-text-shadow:auto" string="k"/>
          </v:shape>
        </w:pict>
      </w:r>
      <w:r>
        <w:rPr/>
        <w:pict>
          <w10:wrap type="none"/>
          <v:shape style="position:absolute;margin-left:365.461456pt;margin-top:5.882578pt;width:1.53403pt;height:9.022617pt;mso-position-horizontal-relative:page;mso-position-vertical-relative:paragraph;z-index:-3445;rotation:328" type="#_x0000_t136" fillcolor="#0095AC" stroked="f">
            <o:extrusion v:ext="view" autorotationcenter="t"/>
            <v:textpath style="font-family:&amp;quot;Arial&amp;quot;;font-size:9pt;v-text-kern:t;mso-text-shadow:auto" string="."/>
          </v:shape>
        </w:pict>
      </w:r>
      <w:r>
        <w:rPr/>
        <w:pict>
          <w10:wrap type="none"/>
          <v:shape style="position:absolute;margin-left:368.059662pt;margin-top:5.540449pt;width:3.936612pt;height:9.064540pt;mso-position-horizontal-relative:page;mso-position-vertical-relative:paragraph;z-index:-3444;rotation:328" type="#_x0000_t136" fillcolor="#0095AC" stroked="f">
            <o:extrusion v:ext="view" autorotationcenter="t"/>
            <v:textpath style="font-family:&amp;quot;Arial&amp;quot;;font-size:9pt;v-text-kern:t;mso-text-shadow:auto" string="b"/>
          </v:shape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8"/>
        </w:rPr>
        <w:t>dessen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8"/>
        </w:rPr>
        <w:t>Seitenlängen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2"/>
          <w:position w:val="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8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8"/>
        </w:rPr>
        <w:t>beliebiges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6"/>
          <w:w w:val="106"/>
          <w:position w:val="8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6"/>
          <w:position w:val="8"/>
        </w:rPr>
        <w:t>-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39"/>
          <w:position w:val="8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8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8"/>
          <w:position w:val="8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9"/>
          <w:position w:val="8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  <w:position w:val="8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  <w:position w:val="8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8"/>
        </w:rPr>
        <w:t>sind: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2"/>
          <w:w w:val="100"/>
          <w:position w:val="8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2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23"/>
          <w:w w:val="100"/>
          <w:position w:val="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8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8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  <w:position w:val="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  <w:position w:val="7"/>
        </w:rPr>
        <w:t>·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3"/>
          <w:position w:val="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8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8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0"/>
          <w:w w:val="100"/>
          <w:position w:val="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8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8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55"/>
          <w:position w:val="-4"/>
        </w:rPr>
        <w:t>C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96" w:lineRule="exact"/>
        <w:ind w:left="942" w:right="-20"/>
        <w:jc w:val="left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-11"/>
          <w:w w:val="100"/>
          <w:position w:val="4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2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2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  <w:position w:val="3"/>
        </w:rPr>
        <w:t>·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3"/>
          <w:position w:val="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00"/>
          <w:position w:val="4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100"/>
          <w:position w:val="4"/>
        </w:rPr>
        <w:t>c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2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12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  <w:position w:val="3"/>
        </w:rPr>
        <w:t>·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3"/>
          <w:position w:val="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position w:val="4"/>
        </w:rPr>
        <w:t>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;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4"/>
          <w:position w:val="4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4"/>
          <w:position w:val="4"/>
        </w:rPr>
        <w:t>inkel: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14"/>
          <w:position w:val="4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position w:val="4"/>
        </w:rPr>
        <w:t>α</w:t>
      </w:r>
      <w:r>
        <w:rPr>
          <w:rFonts w:ascii="Arial" w:hAnsi="Arial" w:cs="Arial" w:eastAsia="Arial"/>
          <w:sz w:val="11"/>
          <w:szCs w:val="11"/>
          <w:color w:val="231F20"/>
          <w:spacing w:val="1"/>
          <w:w w:val="100"/>
          <w:position w:val="-2"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00"/>
          <w:position w:val="4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position w:val="4"/>
        </w:rPr>
        <w:t>β</w:t>
      </w:r>
      <w:r>
        <w:rPr>
          <w:rFonts w:ascii="Arial" w:hAnsi="Arial" w:cs="Arial" w:eastAsia="Arial"/>
          <w:sz w:val="11"/>
          <w:szCs w:val="11"/>
          <w:color w:val="231F20"/>
          <w:spacing w:val="1"/>
          <w:w w:val="100"/>
          <w:position w:val="-2"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  <w:position w:val="4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11"/>
          <w:position w:val="4"/>
        </w:rPr>
        <w:t>γ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6"/>
          <w:position w:val="-2"/>
        </w:rPr>
        <w:t>1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0" w:after="0" w:line="107" w:lineRule="exact"/>
        <w:ind w:left="687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  <w:position w:val="-7"/>
        </w:rPr>
        <w:t>2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-7"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8"/>
          <w:w w:val="100"/>
          <w:b/>
          <w:bCs/>
          <w:position w:val="-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0"/>
          <w:position w:val="-7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7"/>
        </w:rPr>
        <w:t>erlänge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-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7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0"/>
          <w:position w:val="-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7"/>
        </w:rPr>
        <w:t>im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3"/>
          <w:w w:val="100"/>
          <w:position w:val="-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  <w:position w:val="-7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6"/>
          <w:position w:val="-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  <w:position w:val="-7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  <w:position w:val="-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3"/>
          <w:position w:val="-7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3"/>
          <w:position w:val="-7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3"/>
          <w:position w:val="-7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93"/>
          <w:position w:val="-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7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-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7"/>
        </w:rPr>
        <w:t>Seiten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-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7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100"/>
          <w:position w:val="-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-7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  <w:position w:val="-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7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100"/>
          <w:position w:val="-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7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-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  <w:position w:val="-7"/>
        </w:rPr>
        <w:t>das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</w:sectPr>
      </w:pPr>
      <w:rPr/>
    </w:p>
    <w:p>
      <w:pPr>
        <w:spacing w:before="85" w:after="0" w:line="240" w:lineRule="auto"/>
        <w:ind w:left="942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-6"/>
          <w:w w:val="106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6"/>
        </w:rPr>
        <w:t>-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39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8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9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4"/>
        </w:rPr>
        <w:t>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3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hältst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Punkte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Q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0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Figur).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2" w:after="0" w:line="240" w:lineRule="auto"/>
        <w:ind w:left="687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3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Begründe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Hilfe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Umkehrung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22" w:after="0" w:line="240" w:lineRule="auto"/>
        <w:ind w:left="942" w:right="-69"/>
        <w:jc w:val="left"/>
        <w:tabs>
          <w:tab w:pos="552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-6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.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Strahlensatzes,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92"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2"/>
        </w:rPr>
        <w:t>Q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92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231F20"/>
          <w:spacing w:val="3"/>
          <w:w w:val="100"/>
          <w:position w:val="2"/>
        </w:rPr>
        <w:t>|</w:t>
      </w:r>
      <w:r>
        <w:rPr>
          <w:rFonts w:ascii="Times New Roman" w:hAnsi="Times New Roman" w:cs="Times New Roman" w:eastAsia="Times New Roman"/>
          <w:sz w:val="14"/>
          <w:szCs w:val="14"/>
          <w:color w:val="231F20"/>
          <w:spacing w:val="0"/>
          <w:w w:val="100"/>
          <w:position w:val="2"/>
        </w:rPr>
        <w:t>|</w:t>
      </w:r>
      <w:r>
        <w:rPr>
          <w:rFonts w:ascii="Times New Roman" w:hAnsi="Times New Roman" w:cs="Times New Roman" w:eastAsia="Times New Roman"/>
          <w:sz w:val="14"/>
          <w:szCs w:val="14"/>
          <w:color w:val="231F20"/>
          <w:spacing w:val="24"/>
          <w:w w:val="100"/>
          <w:position w:val="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7"/>
          <w:position w:val="0"/>
        </w:rPr>
        <w:t>BC</w:t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87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ist!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4"/>
          <w:position w:val="1"/>
        </w:rPr>
        <w:t>A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29" w:after="0" w:line="240" w:lineRule="auto"/>
        <w:ind w:left="687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273.139709pt;margin-top:2.291294pt;width:12.006pt;height:.1pt;mso-position-horizontal-relative:page;mso-position-vertical-relative:paragraph;z-index:-3447" coordorigin="5463,46" coordsize="240,2">
            <v:shape style="position:absolute;left:5463;top:46;width:240;height:2" coordorigin="5463,46" coordsize="240,0" path="m5463,46l5703,46e" filled="f" stroked="t" strokeweight=".4002pt" strokecolor="#221E1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8"/>
          <w:szCs w:val="18"/>
          <w:color w:val="0095AC"/>
          <w:spacing w:val="-3"/>
          <w:w w:val="100"/>
          <w:b/>
          <w:bCs/>
          <w:position w:val="1"/>
        </w:rPr>
        <w:t>4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1"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7"/>
          <w:w w:val="100"/>
          <w:b/>
          <w:bCs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1"/>
        </w:rPr>
        <w:t>Begründe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Hilfe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1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3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position w:val="1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.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1"/>
        </w:rPr>
        <w:t>Strahlensatzes: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6"/>
          <w:w w:val="121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92"/>
          <w:position w:val="1"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2"/>
          <w:position w:val="1"/>
        </w:rPr>
        <w:t>Q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92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  <w:position w:val="0"/>
        </w:rPr>
        <w:t>·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3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a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24" w:lineRule="exact"/>
        <w:ind w:right="-20"/>
        <w:jc w:val="left"/>
        <w:tabs>
          <w:tab w:pos="118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  <w:position w:val="3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3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1"/>
        </w:rPr>
        <w:t>a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79" w:right="-20"/>
        <w:jc w:val="left"/>
        <w:tabs>
          <w:tab w:pos="680" w:val="left"/>
          <w:tab w:pos="152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69.25769pt;margin-top:-2.305960pt;width:4.464pt;height:9pt;mso-position-horizontal-relative:page;mso-position-vertical-relative:paragraph;z-index:-3442" type="#_x0000_t202" filled="f" stroked="f">
            <v:textbox inset="0,0,0,0">
              <w:txbxContent>
                <w:p>
                  <w:pPr>
                    <w:spacing w:before="0" w:after="0" w:line="180" w:lineRule="exact"/>
                    <w:ind w:right="-67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1AC"/>
                      <w:spacing w:val="0"/>
                      <w:w w:val="74"/>
                    </w:rPr>
                    <w:t>P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3"/>
          <w:position w:val="13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3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3"/>
        </w:rPr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73"/>
          <w:position w:val="0"/>
        </w:rPr>
        <w:t>k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73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55"/>
          <w:position w:val="4"/>
        </w:rPr>
        <w:t>.</w:t>
      </w:r>
      <w:r>
        <w:rPr>
          <w:rFonts w:ascii="Arial" w:hAnsi="Arial" w:cs="Arial" w:eastAsia="Arial"/>
          <w:sz w:val="18"/>
          <w:szCs w:val="18"/>
          <w:color w:val="0095AC"/>
          <w:spacing w:val="4"/>
          <w:w w:val="55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76"/>
          <w:position w:val="0"/>
        </w:rPr>
        <w:t>c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position w:val="0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12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  <w:cols w:num="2" w:equalWidth="0">
            <w:col w:w="5626" w:space="714"/>
            <w:col w:w="3440"/>
          </w:cols>
        </w:sectPr>
      </w:pPr>
      <w:rPr/>
    </w:p>
    <w:p>
      <w:pPr>
        <w:spacing w:before="26" w:after="0" w:line="240" w:lineRule="auto"/>
        <w:ind w:left="687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2"/>
          <w:w w:val="100"/>
          <w:b/>
          <w:bCs/>
        </w:rPr>
        <w:t>5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2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arum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sind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eiecke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1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AP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Q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2"/>
          <w:w w:val="100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-2"/>
          <w:w w:val="100"/>
          <w:position w:val="-6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-6"/>
          <w:w w:val="100"/>
          <w:position w:val="0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-2"/>
          <w:w w:val="100"/>
          <w:position w:val="-6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  <w:position w:val="0"/>
        </w:rPr>
        <w:t>C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9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0"/>
        </w:rPr>
        <w:t>also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7"/>
          <w:w w:val="123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0"/>
        </w:rPr>
        <w:t>kongruent?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</w:sectPr>
      </w:pPr>
      <w:rPr/>
    </w:p>
    <w:p>
      <w:pPr>
        <w:spacing w:before="60" w:after="0" w:line="240" w:lineRule="auto"/>
        <w:ind w:left="1481" w:right="-70"/>
        <w:jc w:val="left"/>
        <w:rPr>
          <w:rFonts w:ascii="PoloMatheAustria1Halbfett" w:hAnsi="PoloMatheAustria1Halbfett" w:cs="PoloMatheAustria1Halbfett" w:eastAsia="PoloMatheAustria1Halbfett"/>
          <w:sz w:val="20"/>
          <w:szCs w:val="20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273.010986pt;width:36.85pt;height:11.339pt;mso-position-horizontal-relative:page;mso-position-vertical-relative:page;z-index:-3483" type="#_x0000_t202" filled="f" stroked="f">
            <v:textbox inset="0,0,0,0">
              <w:txbxContent>
                <w:p>
                  <w:pPr>
                    <w:spacing w:before="14" w:after="0" w:line="240" w:lineRule="auto"/>
                    <w:ind w:left="384" w:right="-44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977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428.916962pt;width:36.85pt;height:11.339pt;mso-position-horizontal-relative:page;mso-position-vertical-relative:page;z-index:-3482" type="#_x0000_t202" filled="f" stroked="f">
            <v:textbox inset="0,0,0,0">
              <w:txbxContent>
                <w:p>
                  <w:pPr>
                    <w:spacing w:before="14" w:after="0" w:line="240" w:lineRule="auto"/>
                    <w:ind w:left="384" w:right="-44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978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535.105957pt;width:36.85pt;height:11.339pt;mso-position-horizontal-relative:page;mso-position-vertical-relative:page;z-index:-3481" type="#_x0000_t202" filled="f" stroked="f">
            <v:textbox inset="0,0,0,0">
              <w:txbxContent>
                <w:p>
                  <w:pPr>
                    <w:spacing w:before="14" w:after="0" w:line="240" w:lineRule="auto"/>
                    <w:ind w:left="384" w:right="-44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979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v:group style="position:absolute;margin-left:0pt;margin-top:0pt;width:67.0898pt;height:741.495773pt;mso-position-horizontal-relative:page;mso-position-vertical-relative:page;z-index:-3480" coordorigin="0,0" coordsize="1342,14830">
            <v:group style="position:absolute;left:8;top:0;width:2;height:782" coordorigin="8,0" coordsize="2,782">
              <v:shape style="position:absolute;left:8;top:0;width:2;height:782" coordorigin="8,0" coordsize="0,782" path="m8,0l8,782e" filled="f" stroked="t" strokeweight=".9268pt" strokecolor="#0095AC">
                <v:path arrowok="t"/>
              </v:shape>
            </v:group>
            <v:group style="position:absolute;left:17;top:0;width:1304;height:4297" coordorigin="17,0" coordsize="1304,4297">
              <v:shape style="position:absolute;left:17;top:0;width:1304;height:4297" coordorigin="17,0" coordsize="1304,4297" path="m17,4297l1320,4297,1320,0,17,0,17,4297e" filled="t" fillcolor="#23A9BD" stroked="f">
                <v:path arrowok="t"/>
                <v:fill/>
              </v:shape>
            </v:group>
            <v:group style="position:absolute;left:17;top:4297;width:1304;height:10533" coordorigin="17,4297" coordsize="1304,10533">
              <v:shape style="position:absolute;left:17;top:4297;width:1304;height:10533" coordorigin="17,4297" coordsize="1304,10533" path="m1320,14830l1320,4297,17,4297,17,14830,1320,14830e" filled="t" fillcolor="#EFEEE1" stroked="f">
                <v:path arrowok="t"/>
                <v:fill/>
              </v:shape>
            </v:group>
            <v:group style="position:absolute;left:1320;top:5460;width:11;height:227" coordorigin="1320,5460" coordsize="11,227">
              <v:shape style="position:absolute;left:1320;top:5460;width:11;height:227" coordorigin="1320,5460" coordsize="11,227" path="m1320,5687l1332,5687,1332,5460,1320,5460,1320,5687xe" filled="t" fillcolor="#FFFFFF" stroked="f">
                <v:path arrowok="t"/>
                <v:fill/>
              </v:shape>
            </v:group>
            <v:group style="position:absolute;left:583;top:5460;width:11;height:227" coordorigin="583,5460" coordsize="11,227">
              <v:shape style="position:absolute;left:583;top:5460;width:11;height:227" coordorigin="583,5460" coordsize="11,227" path="m583,5687l595,5687,595,5460,583,5460,583,5687xe" filled="t" fillcolor="#0095AC" stroked="f">
                <v:path arrowok="t"/>
                <v:fill/>
              </v:shape>
            </v:group>
            <v:group style="position:absolute;left:618;top:5495;width:157;height:157" coordorigin="618,5495" coordsize="157,157">
              <v:shape style="position:absolute;left:618;top:5495;width:157;height:157" coordorigin="618,5495" coordsize="157,157" path="m710,5586l684,5586,684,5652,710,5652,710,5586e" filled="t" fillcolor="#FFFFFF" stroked="f">
                <v:path arrowok="t"/>
                <v:fill/>
              </v:shape>
              <v:shape style="position:absolute;left:618;top:5495;width:157;height:157" coordorigin="618,5495" coordsize="157,157" path="m775,5561l618,5561,618,5586,775,5586,775,5574,697,5574,775,5574,775,5561e" filled="t" fillcolor="#FFFFFF" stroked="f">
                <v:path arrowok="t"/>
                <v:fill/>
              </v:shape>
              <v:shape style="position:absolute;left:618;top:5495;width:157;height:157" coordorigin="618,5495" coordsize="157,157" path="m775,5574l697,5574,775,5574e" filled="t" fillcolor="#FFFFFF" stroked="f">
                <v:path arrowok="t"/>
                <v:fill/>
              </v:shape>
              <v:shape style="position:absolute;left:618;top:5495;width:157;height:157" coordorigin="618,5495" coordsize="157,157" path="m710,5495l684,5495,684,5561,710,5561,710,5495e" filled="t" fillcolor="#FFFFFF" stroked="f">
                <v:path arrowok="t"/>
                <v:fill/>
              </v:shape>
            </v:group>
            <v:group style="position:absolute;left:1320;top:5460;width:11;height:227" coordorigin="1320,5460" coordsize="11,227">
              <v:shape style="position:absolute;left:1320;top:5460;width:11;height:227" coordorigin="1320,5460" coordsize="11,227" path="m1320,5687l1332,5687,1332,5460,1320,5460,1320,5687xe" filled="t" fillcolor="#FFFFFF" stroked="f">
                <v:path arrowok="t"/>
                <v:fill/>
              </v:shape>
            </v:group>
            <v:group style="position:absolute;left:583;top:5460;width:227;height:227" coordorigin="583,5460" coordsize="227,227">
              <v:shape style="position:absolute;left:583;top:5460;width:227;height:227" coordorigin="583,5460" coordsize="227,227" path="m583,5687l810,5687,810,5460,583,5460,583,5687e" filled="t" fillcolor="#0095AC" stroked="f">
                <v:path arrowok="t"/>
                <v:fill/>
              </v:shape>
            </v:group>
            <v:group style="position:absolute;left:810;top:5460;width:510;height:227" coordorigin="810,5460" coordsize="510,227">
              <v:shape style="position:absolute;left:810;top:5460;width:510;height:227" coordorigin="810,5460" coordsize="510,227" path="m810,5687l1320,5687,1320,5460,810,5460,810,5687e" filled="t" fillcolor="#FFFFFF" stroked="f">
                <v:path arrowok="t"/>
                <v:fill/>
              </v:shape>
            </v:group>
            <v:group style="position:absolute;left:618;top:5495;width:157;height:157" coordorigin="618,5495" coordsize="157,157">
              <v:shape style="position:absolute;left:618;top:5495;width:157;height:157" coordorigin="618,5495" coordsize="157,157" path="m710,5586l684,5586,684,5652,710,5652,710,5586e" filled="t" fillcolor="#FFFFFF" stroked="f">
                <v:path arrowok="t"/>
                <v:fill/>
              </v:shape>
              <v:shape style="position:absolute;left:618;top:5495;width:157;height:157" coordorigin="618,5495" coordsize="157,157" path="m775,5561l618,5561,618,5586,775,5586,775,5574,697,5574,775,5574,775,5561e" filled="t" fillcolor="#FFFFFF" stroked="f">
                <v:path arrowok="t"/>
                <v:fill/>
              </v:shape>
              <v:shape style="position:absolute;left:618;top:5495;width:157;height:157" coordorigin="618,5495" coordsize="157,157" path="m775,5574l697,5574,775,5574e" filled="t" fillcolor="#FFFFFF" stroked="f">
                <v:path arrowok="t"/>
                <v:fill/>
              </v:shape>
              <v:shape style="position:absolute;left:618;top:5495;width:157;height:157" coordorigin="618,5495" coordsize="157,157" path="m710,5495l684,5495,684,5561,710,5561,710,5495e" filled="t" fillcolor="#FFFFFF" stroked="f">
                <v:path arrowok="t"/>
                <v:fill/>
              </v:shape>
            </v:group>
            <v:group style="position:absolute;left:1320;top:8578;width:11;height:227" coordorigin="1320,8578" coordsize="11,227">
              <v:shape style="position:absolute;left:1320;top:8578;width:11;height:227" coordorigin="1320,8578" coordsize="11,227" path="m1320,8805l1332,8805,1332,8578,1320,8578,1320,8805xe" filled="t" fillcolor="#FFFFFF" stroked="f">
                <v:path arrowok="t"/>
                <v:fill/>
              </v:shape>
            </v:group>
            <v:group style="position:absolute;left:583;top:8578;width:11;height:227" coordorigin="583,8578" coordsize="11,227">
              <v:shape style="position:absolute;left:583;top:8578;width:11;height:227" coordorigin="583,8578" coordsize="11,227" path="m583,8805l595,8805,595,8578,583,8578,583,8805xe" filled="t" fillcolor="#0095AC" stroked="f">
                <v:path arrowok="t"/>
                <v:fill/>
              </v:shape>
            </v:group>
            <v:group style="position:absolute;left:618;top:8613;width:157;height:157" coordorigin="618,8613" coordsize="157,157">
              <v:shape style="position:absolute;left:618;top:8613;width:157;height:157" coordorigin="618,8613" coordsize="157,157" path="m710,8705l684,8705,684,8770,710,8770,710,8705e" filled="t" fillcolor="#FFFFFF" stroked="f">
                <v:path arrowok="t"/>
                <v:fill/>
              </v:shape>
              <v:shape style="position:absolute;left:618;top:8613;width:157;height:157" coordorigin="618,8613" coordsize="157,157" path="m775,8679l618,8679,618,8705,775,8705,775,8692,697,8692,775,8692,775,8679e" filled="t" fillcolor="#FFFFFF" stroked="f">
                <v:path arrowok="t"/>
                <v:fill/>
              </v:shape>
              <v:shape style="position:absolute;left:618;top:8613;width:157;height:157" coordorigin="618,8613" coordsize="157,157" path="m775,8692l697,8692,775,8692e" filled="t" fillcolor="#FFFFFF" stroked="f">
                <v:path arrowok="t"/>
                <v:fill/>
              </v:shape>
              <v:shape style="position:absolute;left:618;top:8613;width:157;height:157" coordorigin="618,8613" coordsize="157,157" path="m710,8613l684,8613,684,8679,710,8679,710,8613e" filled="t" fillcolor="#FFFFFF" stroked="f">
                <v:path arrowok="t"/>
                <v:fill/>
              </v:shape>
            </v:group>
            <v:group style="position:absolute;left:1320;top:8578;width:11;height:227" coordorigin="1320,8578" coordsize="11,227">
              <v:shape style="position:absolute;left:1320;top:8578;width:11;height:227" coordorigin="1320,8578" coordsize="11,227" path="m1320,8805l1332,8805,1332,8578,1320,8578,1320,8805xe" filled="t" fillcolor="#FFFFFF" stroked="f">
                <v:path arrowok="t"/>
                <v:fill/>
              </v:shape>
            </v:group>
            <v:group style="position:absolute;left:583;top:8578;width:227;height:227" coordorigin="583,8578" coordsize="227,227">
              <v:shape style="position:absolute;left:583;top:8578;width:227;height:227" coordorigin="583,8578" coordsize="227,227" path="m583,8805l810,8805,810,8578,583,8578,583,8805e" filled="t" fillcolor="#0095AC" stroked="f">
                <v:path arrowok="t"/>
                <v:fill/>
              </v:shape>
            </v:group>
            <v:group style="position:absolute;left:810;top:8578;width:510;height:227" coordorigin="810,8578" coordsize="510,227">
              <v:shape style="position:absolute;left:810;top:8578;width:510;height:227" coordorigin="810,8578" coordsize="510,227" path="m810,8805l1320,8805,1320,8578,810,8578,810,8805e" filled="t" fillcolor="#FFFFFF" stroked="f">
                <v:path arrowok="t"/>
                <v:fill/>
              </v:shape>
            </v:group>
            <v:group style="position:absolute;left:618;top:8613;width:157;height:157" coordorigin="618,8613" coordsize="157,157">
              <v:shape style="position:absolute;left:618;top:8613;width:157;height:157" coordorigin="618,8613" coordsize="157,157" path="m710,8705l684,8705,684,8770,710,8770,710,8705e" filled="t" fillcolor="#FFFFFF" stroked="f">
                <v:path arrowok="t"/>
                <v:fill/>
              </v:shape>
              <v:shape style="position:absolute;left:618;top:8613;width:157;height:157" coordorigin="618,8613" coordsize="157,157" path="m775,8679l618,8679,618,8705,775,8705,775,8692,697,8692,775,8692,775,8679e" filled="t" fillcolor="#FFFFFF" stroked="f">
                <v:path arrowok="t"/>
                <v:fill/>
              </v:shape>
              <v:shape style="position:absolute;left:618;top:8613;width:157;height:157" coordorigin="618,8613" coordsize="157,157" path="m775,8692l697,8692,775,8692e" filled="t" fillcolor="#FFFFFF" stroked="f">
                <v:path arrowok="t"/>
                <v:fill/>
              </v:shape>
              <v:shape style="position:absolute;left:618;top:8613;width:157;height:157" coordorigin="618,8613" coordsize="157,157" path="m710,8613l684,8613,684,8679,710,8679,710,8613e" filled="t" fillcolor="#FFFFFF" stroked="f">
                <v:path arrowok="t"/>
                <v:fill/>
              </v:shape>
            </v:group>
            <v:group style="position:absolute;left:1320;top:10702;width:11;height:227" coordorigin="1320,10702" coordsize="11,227">
              <v:shape style="position:absolute;left:1320;top:10702;width:11;height:227" coordorigin="1320,10702" coordsize="11,227" path="m1320,10929l1332,10929,1332,10702,1320,10702,1320,10929xe" filled="t" fillcolor="#FFFFFF" stroked="f">
                <v:path arrowok="t"/>
                <v:fill/>
              </v:shape>
            </v:group>
            <v:group style="position:absolute;left:583;top:10702;width:11;height:227" coordorigin="583,10702" coordsize="11,227">
              <v:shape style="position:absolute;left:583;top:10702;width:11;height:227" coordorigin="583,10702" coordsize="11,227" path="m583,10929l595,10929,595,10702,583,10702,583,10929xe" filled="t" fillcolor="#0095AC" stroked="f">
                <v:path arrowok="t"/>
                <v:fill/>
              </v:shape>
            </v:group>
            <v:group style="position:absolute;left:618;top:10737;width:157;height:157" coordorigin="618,10737" coordsize="157,157">
              <v:shape style="position:absolute;left:618;top:10737;width:157;height:157" coordorigin="618,10737" coordsize="157,157" path="m710,10828l684,10828,684,10894,710,10894,710,10828e" filled="t" fillcolor="#FFFFFF" stroked="f">
                <v:path arrowok="t"/>
                <v:fill/>
              </v:shape>
              <v:shape style="position:absolute;left:618;top:10737;width:157;height:157" coordorigin="618,10737" coordsize="157,157" path="m775,10803l618,10803,618,10828,775,10828,775,10816,697,10816,775,10815,775,10803e" filled="t" fillcolor="#FFFFFF" stroked="f">
                <v:path arrowok="t"/>
                <v:fill/>
              </v:shape>
              <v:shape style="position:absolute;left:618;top:10737;width:157;height:157" coordorigin="618,10737" coordsize="157,157" path="m775,10815l697,10815,775,10816e" filled="t" fillcolor="#FFFFFF" stroked="f">
                <v:path arrowok="t"/>
                <v:fill/>
              </v:shape>
              <v:shape style="position:absolute;left:618;top:10737;width:157;height:157" coordorigin="618,10737" coordsize="157,157" path="m710,10737l684,10737,684,10803,710,10803,710,10737e" filled="t" fillcolor="#FFFFFF" stroked="f">
                <v:path arrowok="t"/>
                <v:fill/>
              </v:shape>
            </v:group>
            <v:group style="position:absolute;left:1320;top:10702;width:11;height:227" coordorigin="1320,10702" coordsize="11,227">
              <v:shape style="position:absolute;left:1320;top:10702;width:11;height:227" coordorigin="1320,10702" coordsize="11,227" path="m1320,10929l1332,10929,1332,10702,1320,10702,1320,10929xe" filled="t" fillcolor="#FFFFFF" stroked="f">
                <v:path arrowok="t"/>
                <v:fill/>
              </v:shape>
            </v:group>
            <v:group style="position:absolute;left:583;top:10702;width:227;height:227" coordorigin="583,10702" coordsize="227,227">
              <v:shape style="position:absolute;left:583;top:10702;width:227;height:227" coordorigin="583,10702" coordsize="227,227" path="m583,10929l810,10929,810,10702,583,10702,583,10929e" filled="t" fillcolor="#0095AC" stroked="f">
                <v:path arrowok="t"/>
                <v:fill/>
              </v:shape>
            </v:group>
            <v:group style="position:absolute;left:810;top:10702;width:510;height:227" coordorigin="810,10702" coordsize="510,227">
              <v:shape style="position:absolute;left:810;top:10702;width:510;height:227" coordorigin="810,10702" coordsize="510,227" path="m810,10929l1320,10929,1320,10702,810,10702,810,10929e" filled="t" fillcolor="#FFFFFF" stroked="f">
                <v:path arrowok="t"/>
                <v:fill/>
              </v:shape>
            </v:group>
            <v:group style="position:absolute;left:618;top:10737;width:157;height:157" coordorigin="618,10737" coordsize="157,157">
              <v:shape style="position:absolute;left:618;top:10737;width:157;height:157" coordorigin="618,10737" coordsize="157,157" path="m710,10828l684,10828,684,10894,710,10894,710,10828e" filled="t" fillcolor="#FFFFFF" stroked="f">
                <v:path arrowok="t"/>
                <v:fill/>
              </v:shape>
              <v:shape style="position:absolute;left:618;top:10737;width:157;height:157" coordorigin="618,10737" coordsize="157,157" path="m775,10803l618,10803,618,10828,775,10828,775,10816,697,10816,775,10815,775,10803e" filled="t" fillcolor="#FFFFFF" stroked="f">
                <v:path arrowok="t"/>
                <v:fill/>
              </v:shape>
              <v:shape style="position:absolute;left:618;top:10737;width:157;height:157" coordorigin="618,10737" coordsize="157,157" path="m775,10815l697,10815,775,10816e" filled="t" fillcolor="#FFFFFF" stroked="f">
                <v:path arrowok="t"/>
                <v:fill/>
              </v:shape>
              <v:shape style="position:absolute;left:618;top:10737;width:157;height:157" coordorigin="618,10737" coordsize="157,157" path="m710,10737l684,10737,684,10803,710,10803,710,10737e" filled="t" fillcolor="#FFFFFF" stroked="f">
                <v:path arrowok="t"/>
                <v:fill/>
              </v:shape>
            </v:group>
            <w10:wrap type="none"/>
          </v:group>
        </w:pic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Seiten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aus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Das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ist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Mathematik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4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(Verlag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öbv,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ISBN: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978-3-209-07328-0)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000000"/>
          <w:spacing w:val="0"/>
          <w:w w:val="100"/>
        </w:rPr>
      </w:r>
    </w:p>
    <w:p>
      <w:pPr>
        <w:spacing w:before="40" w:after="0" w:line="240" w:lineRule="auto"/>
        <w:ind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br w:type="column"/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233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  <w:cols w:num="2" w:equalWidth="0">
            <w:col w:w="7547" w:space="743"/>
            <w:col w:w="1490"/>
          </w:cols>
        </w:sectPr>
      </w:pPr>
      <w:rPr/>
    </w:p>
    <w:p>
      <w:pPr>
        <w:spacing w:before="27" w:after="0" w:line="240" w:lineRule="auto"/>
        <w:ind w:left="109" w:right="-20"/>
        <w:jc w:val="left"/>
        <w:tabs>
          <w:tab w:pos="114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44"/>
          <w:szCs w:val="44"/>
          <w:color w:val="FFFFFF"/>
          <w:spacing w:val="18"/>
          <w:w w:val="100"/>
          <w:b/>
          <w:bCs/>
        </w:rPr>
        <w:t>E</w:t>
      </w:r>
      <w:r>
        <w:rPr>
          <w:rFonts w:ascii="Arial" w:hAnsi="Arial" w:cs="Arial" w:eastAsia="Arial"/>
          <w:sz w:val="44"/>
          <w:szCs w:val="44"/>
          <w:color w:val="FFFFFF"/>
          <w:spacing w:val="0"/>
          <w:w w:val="100"/>
        </w:rPr>
        <w:t>1</w:t>
        <w:tab/>
      </w:r>
      <w:r>
        <w:rPr>
          <w:rFonts w:ascii="Arial" w:hAnsi="Arial" w:cs="Arial" w:eastAsia="Arial"/>
          <w:sz w:val="44"/>
          <w:szCs w:val="44"/>
          <w:color w:val="FFFFFF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4"/>
          <w:b/>
          <w:bCs/>
        </w:rPr>
        <w:t>ERWEITERUN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b/>
          <w:bCs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18"/>
          <w:w w:val="84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4"/>
          <w:b/>
          <w:bCs/>
        </w:rPr>
        <w:t>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b/>
          <w:bCs/>
        </w:rPr>
        <w:t>D</w:t>
      </w:r>
      <w:r>
        <w:rPr>
          <w:rFonts w:ascii="Arial" w:hAnsi="Arial" w:cs="Arial" w:eastAsia="Arial"/>
          <w:sz w:val="18"/>
          <w:szCs w:val="18"/>
          <w:color w:val="0095AC"/>
          <w:spacing w:val="30"/>
          <w:w w:val="84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4"/>
          <w:b/>
          <w:bCs/>
        </w:rPr>
        <w:t>VERTIEFUN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b/>
          <w:bCs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0"/>
          <w:w w:val="84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4"/>
        </w:rPr>
        <w:t>B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</w:rPr>
        <w:t>w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</w:rPr>
        <w:t>i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4"/>
        </w:rPr>
        <w:t>s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4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</w:rPr>
        <w:t>n</w:t>
      </w:r>
      <w:r>
        <w:rPr>
          <w:rFonts w:ascii="Arial" w:hAnsi="Arial" w:cs="Arial" w:eastAsia="Arial"/>
          <w:sz w:val="18"/>
          <w:szCs w:val="18"/>
          <w:color w:val="0095AC"/>
          <w:spacing w:val="-9"/>
          <w:w w:val="84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</w:rPr>
        <w:t>in</w:t>
      </w:r>
      <w:r>
        <w:rPr>
          <w:rFonts w:ascii="Arial" w:hAnsi="Arial" w:cs="Arial" w:eastAsia="Arial"/>
          <w:sz w:val="18"/>
          <w:szCs w:val="18"/>
          <w:color w:val="0095AC"/>
          <w:spacing w:val="9"/>
          <w:w w:val="84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4"/>
        </w:rPr>
        <w:t>d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4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</w:rPr>
        <w:t>r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78"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6"/>
        </w:rPr>
        <w:t>o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6"/>
        </w:rPr>
        <w:t>m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106"/>
        </w:rPr>
        <w:t>t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8"/>
        </w:rPr>
        <w:t>r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100"/>
        </w:rPr>
        <w:t>i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40" w:right="-20"/>
        <w:jc w:val="left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color w:val="0095AC"/>
          <w:spacing w:val="-4"/>
          <w:w w:val="100"/>
        </w:rPr>
        <w:t>1.</w:t>
      </w:r>
      <w:r>
        <w:rPr>
          <w:rFonts w:ascii="Arial" w:hAnsi="Arial" w:cs="Arial" w:eastAsia="Arial"/>
          <w:sz w:val="28"/>
          <w:szCs w:val="28"/>
          <w:color w:val="0095AC"/>
          <w:spacing w:val="0"/>
          <w:w w:val="100"/>
        </w:rPr>
        <w:t>4</w:t>
      </w:r>
      <w:r>
        <w:rPr>
          <w:rFonts w:ascii="Arial" w:hAnsi="Arial" w:cs="Arial" w:eastAsia="Arial"/>
          <w:sz w:val="28"/>
          <w:szCs w:val="28"/>
          <w:color w:val="0095AC"/>
          <w:spacing w:val="0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095AC"/>
          <w:spacing w:val="2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095AC"/>
          <w:spacing w:val="-4"/>
          <w:w w:val="100"/>
        </w:rPr>
        <w:t>Viereck</w:t>
      </w:r>
      <w:r>
        <w:rPr>
          <w:rFonts w:ascii="Arial" w:hAnsi="Arial" w:cs="Arial" w:eastAsia="Arial"/>
          <w:sz w:val="28"/>
          <w:szCs w:val="28"/>
          <w:color w:val="0095AC"/>
          <w:spacing w:val="0"/>
          <w:w w:val="100"/>
        </w:rPr>
        <w:t>e</w:t>
      </w:r>
      <w:r>
        <w:rPr>
          <w:rFonts w:ascii="Arial" w:hAnsi="Arial" w:cs="Arial" w:eastAsia="Arial"/>
          <w:sz w:val="28"/>
          <w:szCs w:val="28"/>
          <w:color w:val="0095AC"/>
          <w:spacing w:val="14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095AC"/>
          <w:spacing w:val="-4"/>
          <w:w w:val="100"/>
        </w:rPr>
        <w:t>un</w:t>
      </w:r>
      <w:r>
        <w:rPr>
          <w:rFonts w:ascii="Arial" w:hAnsi="Arial" w:cs="Arial" w:eastAsia="Arial"/>
          <w:sz w:val="28"/>
          <w:szCs w:val="28"/>
          <w:color w:val="0095AC"/>
          <w:spacing w:val="0"/>
          <w:w w:val="100"/>
        </w:rPr>
        <w:t>d</w:t>
      </w:r>
      <w:r>
        <w:rPr>
          <w:rFonts w:ascii="Arial" w:hAnsi="Arial" w:cs="Arial" w:eastAsia="Arial"/>
          <w:sz w:val="28"/>
          <w:szCs w:val="28"/>
          <w:color w:val="0095AC"/>
          <w:spacing w:val="34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095AC"/>
          <w:spacing w:val="-4"/>
          <w:w w:val="102"/>
        </w:rPr>
        <w:t>Vielecke</w:t>
      </w:r>
      <w:r>
        <w:rPr>
          <w:rFonts w:ascii="Arial" w:hAnsi="Arial" w:cs="Arial" w:eastAsia="Arial"/>
          <w:sz w:val="28"/>
          <w:szCs w:val="28"/>
          <w:color w:val="000000"/>
          <w:spacing w:val="0"/>
          <w:w w:val="100"/>
        </w:rPr>
      </w:r>
    </w:p>
    <w:p>
      <w:pPr>
        <w:spacing w:before="3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52" w:lineRule="exact"/>
        <w:ind w:left="1140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23.025845pt;width:25.512pt;height:11.339pt;mso-position-horizontal-relative:page;mso-position-vertical-relative:paragraph;z-index:-3441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162" w:right="-56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3"/>
                      <w:w w:val="110"/>
                      <w:b/>
                      <w:bCs/>
                    </w:rPr>
                    <w:t>9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4"/>
                      <w:w w:val="110"/>
                      <w:b/>
                      <w:bCs/>
                    </w:rPr>
                    <w:t>8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0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v:group style="position:absolute;margin-left:66.023796pt;margin-top:21.781349pt;width:130.538999pt;height:104.112495pt;mso-position-horizontal-relative:page;mso-position-vertical-relative:paragraph;z-index:-3432" coordorigin="1320,436" coordsize="2611,2082">
            <v:group style="position:absolute;left:2015;top:810;width:1429;height:1429" coordorigin="2015,810" coordsize="1429,1429">
              <v:shape style="position:absolute;left:2015;top:810;width:1429;height:1429" coordorigin="2015,810" coordsize="1429,1429" path="m3444,1524l3439,1437,3423,1352,3398,1272,3364,1196,3322,1125,3272,1059,3213,999,3146,944,3074,898,2998,862,2920,835,2839,818,2757,810,2730,810,2700,810,2614,819,2531,838,2452,866,2377,903,2308,948,2244,1000,2185,1062,2133,1131,2091,1204,2058,1281,2034,1361,2020,1442,2015,1524,2016,1554,2025,1640,2043,1723,2071,1802,2108,1877,2153,1946,2205,2010,2268,2069,2337,2121,2410,2163,2487,2196,2566,2220,2647,2234,2730,2238,2759,2238,2845,2229,2929,2210,3008,2182,3082,2146,3151,2101,3215,2048,3274,1986,3326,1917,3369,1844,3402,1767,3425,1688,3439,1606,3444,1524e" filled="f" stroked="t" strokeweight=".6pt" strokecolor="#231F20">
                <v:path arrowok="t"/>
              </v:shape>
            </v:group>
            <v:group style="position:absolute;left:2730;top:1524;width:2;height:714" coordorigin="2730,1524" coordsize="2,714">
              <v:shape style="position:absolute;left:2730;top:1524;width:2;height:714" coordorigin="2730,1524" coordsize="0,714" path="m2730,1524l2730,2238e" filled="f" stroked="t" strokeweight=".3pt" strokecolor="#0091AC">
                <v:path arrowok="t"/>
              </v:shape>
            </v:group>
            <v:group style="position:absolute;left:2730;top:1477;width:708;height:2" coordorigin="2730,1477" coordsize="708,2">
              <v:shape style="position:absolute;left:2730;top:1477;width:708;height:2" coordorigin="2730,1477" coordsize="708,0" path="m2730,1477l3438,1477e" filled="f" stroked="t" strokeweight="4.741pt" strokecolor="#0091AC">
                <v:path arrowok="t"/>
              </v:shape>
            </v:group>
            <v:group style="position:absolute;left:2058;top:1280;width:671;height:245" coordorigin="2058,1280" coordsize="671,245">
              <v:shape style="position:absolute;left:2058;top:1280;width:671;height:245" coordorigin="2058,1280" coordsize="671,245" path="m2730,1524l2058,1280e" filled="f" stroked="t" strokeweight=".3pt" strokecolor="#0091AC">
                <v:path arrowok="t"/>
              </v:shape>
            </v:group>
            <v:group style="position:absolute;left:2730;top:813;width:64;height:711" coordorigin="2730,813" coordsize="64,711">
              <v:shape style="position:absolute;left:2730;top:813;width:64;height:711" coordorigin="2730,813" coordsize="64,711" path="m2730,1524l2793,813e" filled="f" stroked="t" strokeweight=".3pt" strokecolor="#0091AC">
                <v:path arrowok="t"/>
              </v:shape>
            </v:group>
            <v:group style="position:absolute;left:2710;top:1505;width:38;height:38" coordorigin="2710,1505" coordsize="38,38">
              <v:shape style="position:absolute;left:2710;top:1505;width:38;height:38" coordorigin="2710,1505" coordsize="38,38" path="m2740,1505l2719,1505,2710,1514,2710,1535,2719,1543,2740,1543,2749,1535,2749,1514,2740,1505e" filled="t" fillcolor="#231F20" stroked="f">
                <v:path arrowok="t"/>
                <v:fill/>
              </v:shape>
            </v:group>
            <v:group style="position:absolute;left:1988;top:740;width:259;height:23" coordorigin="1988,740" coordsize="259,23">
              <v:shape style="position:absolute;left:1988;top:740;width:259;height:23" coordorigin="1988,740" coordsize="259,23" path="m2247,763l1988,740e" filled="f" stroked="t" strokeweight=".3pt" strokecolor="#231F20">
                <v:path arrowok="t"/>
              </v:shape>
            </v:group>
            <v:group style="position:absolute;left:3348;top:645;width:2;height:230" coordorigin="3348,645" coordsize="2,230">
              <v:shape style="position:absolute;left:3348;top:645;width:2;height:230" coordorigin="3348,645" coordsize="0,230" path="m3348,645l3348,874e" filled="f" stroked="t" strokeweight="1.539pt" strokecolor="#231F20">
                <v:path arrowok="t"/>
              </v:shape>
            </v:group>
            <v:group style="position:absolute;left:2298;top:486;width:2;height:277" coordorigin="2298,486" coordsize="2,277">
              <v:shape style="position:absolute;left:2298;top:486;width:2;height:277" coordorigin="2298,486" coordsize="0,277" path="m2298,486l2298,763e" filled="f" stroked="t" strokeweight="5.049pt" strokecolor="#231F20">
                <v:path arrowok="t"/>
              </v:shape>
            </v:group>
            <v:group style="position:absolute;left:3365;top:863;width:259;height:23" coordorigin="3365,863" coordsize="259,23">
              <v:shape style="position:absolute;left:3365;top:863;width:259;height:23" coordorigin="3365,863" coordsize="259,23" path="m3625,886l3365,863e" filled="f" stroked="t" strokeweight=".3pt" strokecolor="#231F20">
                <v:path arrowok="t"/>
              </v:shape>
            </v:group>
            <v:group style="position:absolute;left:2782;top:839;width:136;height:101" coordorigin="2782,839" coordsize="136,101">
              <v:shape style="position:absolute;left:2782;top:839;width:136;height:101" coordorigin="2782,839" coordsize="136,101" path="m2782,940l2842,930,2892,892,2913,856,2918,839e" filled="f" stroked="t" strokeweight=".3pt" strokecolor="#0091AC">
                <v:path arrowok="t"/>
              </v:shape>
            </v:group>
            <v:group style="position:absolute;left:2111;top:1163;width:75;height:116" coordorigin="2111,1163" coordsize="75,116">
              <v:shape style="position:absolute;left:2111;top:1163;width:75;height:116" coordorigin="2111,1163" coordsize="75,116" path="m2186,1280l2171,1220,2125,1171,2111,1163e" filled="f" stroked="t" strokeweight=".3pt" strokecolor="#0091AC">
                <v:path arrowok="t"/>
              </v:shape>
            </v:group>
            <v:group style="position:absolute;left:2178;top:1284;width:8;height:40" coordorigin="2178,1284" coordsize="8,40">
              <v:shape style="position:absolute;left:2178;top:1284;width:8;height:40" coordorigin="2178,1284" coordsize="8,40" path="m2178,1323l2184,1303,2186,1284e" filled="f" stroked="t" strokeweight=".3pt" strokecolor="#0091AC">
                <v:path arrowok="t"/>
              </v:shape>
            </v:group>
            <v:group style="position:absolute;left:3310;top:1303;width:110;height:144" coordorigin="3310,1303" coordsize="110,144">
              <v:shape style="position:absolute;left:3310;top:1303;width:110;height:144" coordorigin="3310,1303" coordsize="110,144" path="m3420,1303l3363,1326,3323,1373,3310,1436,3311,1442,3311,1447e" filled="f" stroked="t" strokeweight=".3pt" strokecolor="#0091AC">
                <v:path arrowok="t"/>
              </v:shape>
            </v:group>
            <v:group style="position:absolute;left:2741;top:2111;width:116;height:127" coordorigin="2741,2111" coordsize="116,127">
              <v:shape style="position:absolute;left:2741;top:2111;width:116;height:127" coordorigin="2741,2111" coordsize="116,127" path="m2857,2238l2842,2179,2794,2130,2759,2115,2741,2111e" filled="f" stroked="t" strokeweight=".3pt" strokecolor="#0091AC">
                <v:path arrowok="t"/>
              </v:shape>
            </v:group>
            <v:group style="position:absolute;left:2835;top:865;width:26;height:26" coordorigin="2835,865" coordsize="26,26">
              <v:shape style="position:absolute;left:2835;top:865;width:26;height:26" coordorigin="2835,865" coordsize="26,26" path="m2855,865l2841,865,2835,870,2835,885,2841,890,2855,890,2860,885,2860,870,2855,865e" filled="t" fillcolor="#0091AC" stroked="f">
                <v:path arrowok="t"/>
                <v:fill/>
              </v:shape>
            </v:group>
            <v:group style="position:absolute;left:2122;top:1231;width:26;height:26" coordorigin="2122,1231" coordsize="26,26">
              <v:shape style="position:absolute;left:2122;top:1231;width:26;height:26" coordorigin="2122,1231" coordsize="26,26" path="m2142,1231l2128,1231,2122,1237,2122,1251,2128,1257,2142,1257,2148,1251,2148,1237,2142,1231e" filled="t" fillcolor="#0091AC" stroked="f">
                <v:path arrowok="t"/>
                <v:fill/>
              </v:shape>
            </v:group>
            <v:group style="position:absolute;left:3357;top:1366;width:26;height:26" coordorigin="3357,1366" coordsize="26,26">
              <v:shape style="position:absolute;left:3357;top:1366;width:26;height:26" coordorigin="3357,1366" coordsize="26,26" path="m3377,1366l3363,1366,3357,1371,3357,1385,3363,1391,3377,1391,3383,1385,3383,1371,3377,1366e" filled="t" fillcolor="#0091AC" stroked="f">
                <v:path arrowok="t"/>
                <v:fill/>
              </v:shape>
            </v:group>
            <v:group style="position:absolute;left:2777;top:2166;width:26;height:25" coordorigin="2777,2166" coordsize="26,25">
              <v:shape style="position:absolute;left:2777;top:2166;width:26;height:25" coordorigin="2777,2166" coordsize="26,25" path="m2796,2166l2782,2166,2777,2172,2777,2186,2782,2191,2796,2191,2802,2186,2802,2172,2796,2166e" filled="t" fillcolor="#0091AC" stroked="f">
                <v:path arrowok="t"/>
                <v:fill/>
              </v:shape>
            </v:group>
            <v:group style="position:absolute;left:1323;top:2238;width:381;height:2" coordorigin="1323,2238" coordsize="381,2">
              <v:shape style="position:absolute;left:1323;top:2238;width:381;height:2" coordorigin="1323,2238" coordsize="381,0" path="m1323,2238l1704,2238e" filled="f" stroked="t" strokeweight=".3pt" strokecolor="#231F20">
                <v:path arrowok="t"/>
              </v:shape>
            </v:group>
            <v:group style="position:absolute;left:1660;top:2238;width:2;height:229" coordorigin="1660,2238" coordsize="2,229">
              <v:shape style="position:absolute;left:1660;top:2238;width:2;height:229" coordorigin="1660,2238" coordsize="0,229" path="m1660,2238l1660,2467e" filled="f" stroked="t" strokeweight="5.05pt" strokecolor="#231F20">
                <v:path arrowok="t"/>
              </v:shape>
            </v:group>
            <v:group style="position:absolute;left:3548;top:2238;width:381;height:2" coordorigin="3548,2238" coordsize="381,2">
              <v:shape style="position:absolute;left:3548;top:2238;width:381;height:2" coordorigin="3548,2238" coordsize="381,0" path="m3548,2238l3928,2238e" filled="f" stroked="t" strokeweight=".3pt" strokecolor="#231F20">
                <v:path arrowok="t"/>
              </v:shape>
            </v:group>
            <v:group style="position:absolute;left:3563;top:2238;width:2;height:229" coordorigin="3563,2238" coordsize="2,229">
              <v:shape style="position:absolute;left:3563;top:2238;width:2;height:229" coordorigin="3563,2238" coordsize="0,229" path="m3563,2238l3563,2467e" filled="f" stroked="t" strokeweight="1.539pt" strokecolor="#231F20">
                <v:path arrowok="t"/>
              </v:shape>
            </v:group>
            <v:group style="position:absolute;left:1709;top:2238;width:1837;height:2" coordorigin="1709,2238" coordsize="1837,2">
              <v:shape style="position:absolute;left:1709;top:2238;width:1837;height:2" coordorigin="1709,2238" coordsize="1837,0" path="m1709,2238l3546,2238e" filled="f" stroked="t" strokeweight="1.2pt" strokecolor="#0091AC">
                <v:path arrowok="t"/>
              </v:shape>
            </v:group>
            <v:group style="position:absolute;left:2246;top:764;width:1116;height:100" coordorigin="2246,764" coordsize="1116,100">
              <v:shape style="position:absolute;left:2246;top:764;width:1116;height:100" coordorigin="2246,764" coordsize="1116,100" path="m3362,863l2246,764e" filled="f" stroked="t" strokeweight="1.2pt" strokecolor="#0091AC">
                <v:path arrowok="t"/>
              </v:shape>
            </v:group>
            <v:group style="position:absolute;left:3362;top:863;width:184;height:1375" coordorigin="3362,863" coordsize="184,1375">
              <v:shape style="position:absolute;left:3362;top:863;width:184;height:1375" coordorigin="3362,863" coordsize="184,1375" path="m3546,2238l3362,863e" filled="f" stroked="t" strokeweight="1.2pt" strokecolor="#0091AC">
                <v:path arrowok="t"/>
              </v:shape>
            </v:group>
            <v:group style="position:absolute;left:1709;top:764;width:537;height:1475" coordorigin="1709,764" coordsize="537,1475">
              <v:shape style="position:absolute;left:1709;top:764;width:537;height:1475" coordorigin="1709,764" coordsize="537,1475" path="m1709,2238l2246,764e" filled="f" stroked="t" strokeweight="1.2pt" strokecolor="#0091AC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22"/>
          <w:szCs w:val="22"/>
          <w:color w:val="0095AC"/>
          <w:spacing w:val="0"/>
          <w:w w:val="110"/>
          <w:b/>
          <w:bCs/>
        </w:rPr>
        <w:t>Aufgaben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7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jc w:val="left"/>
        <w:spacing w:after="0"/>
        <w:sectPr>
          <w:pgSz w:w="10760" w:h="14840"/>
          <w:pgMar w:top="140" w:bottom="280" w:left="180" w:right="1380"/>
        </w:sectPr>
      </w:pPr>
      <w:rPr/>
    </w:p>
    <w:p>
      <w:pPr>
        <w:spacing w:before="33" w:after="0" w:line="240" w:lineRule="auto"/>
        <w:ind w:left="577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3"/>
          <w:w w:val="110"/>
          <w:b/>
          <w:bCs/>
        </w:rPr>
        <w:t>9</w:t>
      </w:r>
      <w:r>
        <w:rPr>
          <w:rFonts w:ascii="Arial" w:hAnsi="Arial" w:cs="Arial" w:eastAsia="Arial"/>
          <w:sz w:val="18"/>
          <w:szCs w:val="18"/>
          <w:color w:val="0095AC"/>
          <w:spacing w:val="4"/>
          <w:w w:val="110"/>
          <w:b/>
          <w:bCs/>
        </w:rPr>
        <w:t>8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0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/>
        <w:br w:type="column"/>
      </w:r>
      <w:r>
        <w:rPr>
          <w:sz w:val="10"/>
          <w:szCs w:val="10"/>
        </w:rPr>
      </w:r>
    </w:p>
    <w:p>
      <w:pPr>
        <w:spacing w:before="0" w:after="0" w:line="240" w:lineRule="auto"/>
        <w:ind w:left="257" w:right="-20"/>
        <w:jc w:val="left"/>
        <w:tabs>
          <w:tab w:pos="840" w:val="left"/>
          <w:tab w:pos="150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1AC"/>
          <w:spacing w:val="0"/>
          <w:w w:val="64"/>
          <w:position w:val="2"/>
        </w:rPr>
        <w:t>D</w:t>
      </w:r>
      <w:r>
        <w:rPr>
          <w:rFonts w:ascii="Arial" w:hAnsi="Arial" w:cs="Arial" w:eastAsia="Arial"/>
          <w:sz w:val="18"/>
          <w:szCs w:val="18"/>
          <w:color w:val="0091AC"/>
          <w:spacing w:val="-23"/>
          <w:w w:val="64"/>
          <w:position w:val="2"/>
        </w:rPr>
        <w:t> </w:t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18"/>
          <w:szCs w:val="18"/>
          <w:color w:val="0091AC"/>
          <w:spacing w:val="-4"/>
          <w:w w:val="64"/>
          <w:position w:val="0"/>
        </w:rPr>
        <w:t>T</w:t>
      </w:r>
      <w:r>
        <w:rPr>
          <w:rFonts w:ascii="Arial" w:hAnsi="Arial" w:cs="Arial" w:eastAsia="Arial"/>
          <w:sz w:val="14"/>
          <w:szCs w:val="14"/>
          <w:color w:val="0091AC"/>
          <w:spacing w:val="0"/>
          <w:w w:val="64"/>
          <w:position w:val="-4"/>
        </w:rPr>
        <w:t>3</w:t>
      </w:r>
      <w:r>
        <w:rPr>
          <w:rFonts w:ascii="Arial" w:hAnsi="Arial" w:cs="Arial" w:eastAsia="Arial"/>
          <w:sz w:val="14"/>
          <w:szCs w:val="14"/>
          <w:color w:val="0091AC"/>
          <w:spacing w:val="-17"/>
          <w:w w:val="64"/>
          <w:position w:val="-4"/>
        </w:rPr>
        <w:t> </w:t>
      </w:r>
      <w:r>
        <w:rPr>
          <w:rFonts w:ascii="Arial" w:hAnsi="Arial" w:cs="Arial" w:eastAsia="Arial"/>
          <w:sz w:val="14"/>
          <w:szCs w:val="14"/>
          <w:color w:val="0091AC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14"/>
          <w:szCs w:val="14"/>
          <w:color w:val="0091AC"/>
          <w:spacing w:val="0"/>
          <w:w w:val="100"/>
          <w:position w:val="-4"/>
        </w:rPr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64"/>
          <w:position w:val="-9"/>
        </w:rPr>
        <w:t>C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13" w:lineRule="exact"/>
        <w:ind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0091AC"/>
          <w:spacing w:val="-6"/>
          <w:w w:val="67"/>
        </w:rPr>
        <w:t>T</w:t>
      </w:r>
      <w:r>
        <w:rPr>
          <w:rFonts w:ascii="Arial" w:hAnsi="Arial" w:cs="Arial" w:eastAsia="Arial"/>
          <w:sz w:val="14"/>
          <w:szCs w:val="14"/>
          <w:color w:val="0091AC"/>
          <w:spacing w:val="0"/>
          <w:w w:val="82"/>
          <w:position w:val="-4"/>
        </w:rPr>
        <w:t>4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190" w:lineRule="exact"/>
        <w:ind w:right="-20"/>
        <w:jc w:val="righ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0091AC"/>
          <w:spacing w:val="-6"/>
          <w:w w:val="67"/>
          <w:position w:val="3"/>
        </w:rPr>
        <w:t>T</w:t>
      </w:r>
      <w:r>
        <w:rPr>
          <w:rFonts w:ascii="Arial" w:hAnsi="Arial" w:cs="Arial" w:eastAsia="Arial"/>
          <w:sz w:val="14"/>
          <w:szCs w:val="14"/>
          <w:color w:val="0091AC"/>
          <w:spacing w:val="0"/>
          <w:w w:val="71"/>
          <w:position w:val="-1"/>
        </w:rPr>
        <w:t>2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207" w:lineRule="exact"/>
        <w:ind w:left="673" w:right="846"/>
        <w:jc w:val="center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1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8" w:after="0" w:line="278" w:lineRule="auto"/>
        <w:ind w:right="371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Zeichne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lege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ihm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vier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21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angenten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an,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genanntes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2"/>
          <w:b/>
          <w:bCs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b/>
          <w:bCs/>
        </w:rPr>
        <w:t>angentenviereck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6"/>
          <w:w w:val="122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entsteht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8" w:lineRule="exact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0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links)!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3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Alle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5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5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Ink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sind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demnach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7"/>
          <w:w w:val="103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angentenvie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3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ecke.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Gib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einige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besonde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0"/>
          <w:w w:val="12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angentenvie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an!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" w:after="0" w:line="240" w:lineRule="exact"/>
        <w:ind w:left="255" w:right="797" w:firstLine="-255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220.511703pt;margin-top:14.314755pt;width:11.996851pt;height:.1pt;mso-position-horizontal-relative:page;mso-position-vertical-relative:paragraph;z-index:-3419" coordorigin="4410,286" coordsize="240,2">
            <v:shape style="position:absolute;left:4410;top:286;width:240;height:2" coordorigin="4410,286" coordsize="240,0" path="m4410,286l4650,286e" filled="f" stroked="t" strokeweight=".399895pt" strokecolor="#221E1F">
              <v:path arrowok="t"/>
            </v:shape>
          </v:group>
          <w10:wrap type="none"/>
        </w:pict>
      </w:r>
      <w:r>
        <w:rPr/>
        <w:pict>
          <v:group style="position:absolute;margin-left:243.083694pt;margin-top:14.314755pt;width:11.996851pt;height:.1pt;mso-position-horizontal-relative:page;mso-position-vertical-relative:paragraph;z-index:-3418" coordorigin="4862,286" coordsize="240,2">
            <v:shape style="position:absolute;left:4862;top:286;width:240;height:2" coordorigin="4862,286" coordsize="240,0" path="m4862,286l5102,286e" filled="f" stroked="t" strokeweight=".399895pt" strokecolor="#221E1F">
              <v:path arrowok="t"/>
            </v:shape>
          </v:group>
          <w10:wrap type="none"/>
        </w:pict>
      </w:r>
      <w:r>
        <w:rPr/>
        <w:pict>
          <v:group style="position:absolute;margin-left:265.595703pt;margin-top:14.248156pt;width:10.997851pt;height:.1pt;mso-position-horizontal-relative:page;mso-position-vertical-relative:paragraph;z-index:-3417" coordorigin="5312,285" coordsize="220,2">
            <v:shape style="position:absolute;left:5312;top:285;width:220;height:2" coordorigin="5312,285" coordsize="220,0" path="m5312,285l5532,285e" filled="f" stroked="t" strokeweight=".366595pt" strokecolor="#221E1F">
              <v:path arrowok="t"/>
            </v:shape>
          </v:group>
          <w10:wrap type="none"/>
        </w:pict>
      </w:r>
      <w:r>
        <w:rPr/>
        <w:pict>
          <v:group style="position:absolute;margin-left:286.976685pt;margin-top:14.381346pt;width:12.995701pt;height:.1pt;mso-position-horizontal-relative:page;mso-position-vertical-relative:paragraph;z-index:-3416" coordorigin="5740,288" coordsize="260,2">
            <v:shape style="position:absolute;left:5740;top:288;width:260;height:2" coordorigin="5740,288" coordsize="260,0" path="m5740,288l5999,288e" filled="f" stroked="t" strokeweight=".43319pt" strokecolor="#221E1F">
              <v:path arrowok="t"/>
            </v:shape>
          </v:group>
          <w10:wrap type="none"/>
        </w:pict>
      </w:r>
      <w:r>
        <w:rPr/>
        <w:pict>
          <v:group style="position:absolute;margin-left:285.618713pt;margin-top:30.059156pt;width:12.523201pt;height:.1pt;mso-position-horizontal-relative:page;mso-position-vertical-relative:paragraph;z-index:-3415" coordorigin="5712,601" coordsize="250,2">
            <v:shape style="position:absolute;left:5712;top:601;width:250;height:2" coordorigin="5712,601" coordsize="250,0" path="m5712,601l5963,601e" filled="f" stroked="t" strokeweight=".313080pt" strokecolor="#221E1F">
              <v:path arrowok="t"/>
            </v:shape>
          </v:group>
          <w10:wrap type="none"/>
        </w:pict>
      </w:r>
      <w:r>
        <w:rPr/>
        <w:pict>
          <v:group style="position:absolute;margin-left:307.581696pt;margin-top:30.059156pt;width:12.523201pt;height:.1pt;mso-position-horizontal-relative:page;mso-position-vertical-relative:paragraph;z-index:-3414" coordorigin="6152,601" coordsize="250,2">
            <v:shape style="position:absolute;left:6152;top:601;width:250;height:2" coordorigin="6152,601" coordsize="250,0" path="m6152,601l6402,601e" filled="f" stroked="t" strokeweight=".313080pt" strokecolor="#221E1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b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3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Beweise,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jedem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0"/>
          <w:w w:val="119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angentenvie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1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+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92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2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9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7"/>
        </w:rPr>
        <w:t>BC</w:t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8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+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2"/>
        </w:rPr>
        <w:t>gilt!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80" w:right="1380"/>
          <w:cols w:num="3" w:equalWidth="0">
            <w:col w:w="914" w:space="789"/>
            <w:col w:w="1713" w:space="559"/>
            <w:col w:w="5225"/>
          </w:cols>
        </w:sectPr>
      </w:pPr>
      <w:rPr/>
    </w:p>
    <w:p>
      <w:pPr>
        <w:spacing w:before="13" w:after="0" w:line="240" w:lineRule="auto"/>
        <w:ind w:left="1357" w:right="-73"/>
        <w:jc w:val="left"/>
        <w:tabs>
          <w:tab w:pos="250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0091AC"/>
          <w:spacing w:val="0"/>
          <w:w w:val="74"/>
          <w:position w:val="1"/>
        </w:rPr>
        <w:t>A</w:t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8"/>
          <w:szCs w:val="18"/>
          <w:color w:val="0091AC"/>
          <w:spacing w:val="-6"/>
          <w:w w:val="67"/>
          <w:position w:val="0"/>
        </w:rPr>
        <w:t>T</w:t>
      </w:r>
      <w:r>
        <w:rPr>
          <w:rFonts w:ascii="Arial" w:hAnsi="Arial" w:cs="Arial" w:eastAsia="Arial"/>
          <w:sz w:val="14"/>
          <w:szCs w:val="14"/>
          <w:color w:val="0091AC"/>
          <w:spacing w:val="0"/>
          <w:w w:val="48"/>
          <w:position w:val="-4"/>
        </w:rPr>
        <w:t>1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12" w:after="0" w:line="240" w:lineRule="auto"/>
        <w:ind w:right="-77"/>
        <w:jc w:val="left"/>
        <w:tabs>
          <w:tab w:pos="56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76"/>
          <w:position w:val="7"/>
        </w:rPr>
        <w:t>B</w:t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100"/>
          <w:position w:val="7"/>
        </w:rPr>
        <w:tab/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100"/>
          <w:position w:val="7"/>
        </w:rPr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  <w:b/>
          <w:bCs/>
          <w:position w:val="0"/>
        </w:rPr>
        <w:t>Beachte: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8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Es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gilt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6"/>
          <w:position w:val="0"/>
        </w:rPr>
        <w:t>zB: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/>
        <w:br w:type="column"/>
      </w:r>
      <w:r>
        <w:rPr>
          <w:sz w:val="10"/>
          <w:szCs w:val="10"/>
        </w:rPr>
      </w:r>
    </w:p>
    <w:p>
      <w:pPr>
        <w:spacing w:before="0" w:after="0" w:line="240" w:lineRule="auto"/>
        <w:ind w:right="-7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231F20"/>
          <w:spacing w:val="-7"/>
          <w:w w:val="100"/>
        </w:rPr>
        <w:t>A</w:t>
      </w:r>
      <w:r>
        <w:rPr>
          <w:rFonts w:ascii="Arial" w:hAnsi="Arial" w:cs="Arial" w:eastAsia="Arial"/>
          <w:sz w:val="16"/>
          <w:szCs w:val="16"/>
          <w:color w:val="231F20"/>
          <w:spacing w:val="-1"/>
          <w:w w:val="100"/>
        </w:rPr>
        <w:t>T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5"/>
        </w:rPr>
        <w:t>1</w:t>
      </w:r>
      <w:r>
        <w:rPr>
          <w:rFonts w:ascii="Arial" w:hAnsi="Arial" w:cs="Arial" w:eastAsia="Arial"/>
          <w:sz w:val="10"/>
          <w:szCs w:val="10"/>
          <w:color w:val="231F20"/>
          <w:spacing w:val="18"/>
          <w:w w:val="100"/>
          <w:position w:val="-5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2"/>
          <w:position w:val="0"/>
        </w:rPr>
        <w:t>=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/>
        <w:br w:type="column"/>
      </w:r>
      <w:r>
        <w:rPr>
          <w:sz w:val="10"/>
          <w:szCs w:val="10"/>
        </w:rPr>
      </w:r>
    </w:p>
    <w:p>
      <w:pPr>
        <w:spacing w:before="0" w:after="0" w:line="240" w:lineRule="auto"/>
        <w:ind w:right="-70"/>
        <w:jc w:val="left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6"/>
          <w:szCs w:val="16"/>
          <w:color w:val="231F20"/>
          <w:spacing w:val="-7"/>
        </w:rPr>
        <w:t>A</w:t>
      </w:r>
      <w:r>
        <w:rPr>
          <w:rFonts w:ascii="Arial" w:hAnsi="Arial" w:cs="Arial" w:eastAsia="Arial"/>
          <w:sz w:val="16"/>
          <w:szCs w:val="16"/>
          <w:color w:val="231F20"/>
          <w:spacing w:val="-8"/>
        </w:rPr>
        <w:t>T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3"/>
          <w:position w:val="-5"/>
        </w:rPr>
        <w:t>4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  <w:position w:val="0"/>
        </w:rPr>
      </w:r>
    </w:p>
    <w:p>
      <w:pPr>
        <w:spacing w:before="67" w:after="0" w:line="240" w:lineRule="auto"/>
        <w:ind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</w:rPr>
        <w:t>(</w:t>
      </w:r>
      <w:r>
        <w:rPr>
          <w:rFonts w:ascii="MS UI Gothic" w:hAnsi="MS UI Gothic" w:cs="MS UI Gothic" w:eastAsia="MS UI Gothic"/>
          <w:sz w:val="16"/>
          <w:szCs w:val="16"/>
          <w:color w:val="231F20"/>
          <w:spacing w:val="0"/>
          <w:w w:val="90"/>
        </w:rPr>
        <w:t>➔</w:t>
      </w:r>
      <w:r>
        <w:rPr>
          <w:rFonts w:ascii="MS UI Gothic" w:hAnsi="MS UI Gothic" w:cs="MS UI Gothic" w:eastAsia="MS UI Gothic"/>
          <w:sz w:val="16"/>
          <w:szCs w:val="16"/>
          <w:color w:val="231F20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Aufgabe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9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9</w:t>
      </w:r>
      <w:r>
        <w:rPr>
          <w:rFonts w:ascii="Arial" w:hAnsi="Arial" w:cs="Arial" w:eastAsia="Arial"/>
          <w:sz w:val="16"/>
          <w:szCs w:val="16"/>
          <w:color w:val="231F20"/>
          <w:spacing w:val="-2"/>
          <w:w w:val="100"/>
        </w:rPr>
        <w:t>7</w:t>
      </w:r>
      <w:r>
        <w:rPr>
          <w:rFonts w:ascii="Arial" w:hAnsi="Arial" w:cs="Arial" w:eastAsia="Arial"/>
          <w:sz w:val="16"/>
          <w:szCs w:val="16"/>
          <w:color w:val="231F20"/>
          <w:spacing w:val="3"/>
          <w:w w:val="100"/>
        </w:rPr>
        <w:t>6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80" w:right="1380"/>
          <w:cols w:num="5" w:equalWidth="0">
            <w:col w:w="2607" w:space="804"/>
            <w:col w:w="2077" w:space="44"/>
            <w:col w:w="395" w:space="44"/>
            <w:col w:w="248" w:space="44"/>
            <w:col w:w="2937"/>
          </w:cols>
        </w:sectPr>
      </w:pPr>
      <w:rPr/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80" w:right="1380"/>
        </w:sectPr>
      </w:pPr>
      <w:rPr/>
    </w:p>
    <w:p>
      <w:pPr>
        <w:spacing w:before="44" w:after="0" w:line="240" w:lineRule="auto"/>
        <w:ind w:left="582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8.401800pt;margin-top:54.699692pt;width:36.85pt;height:11.339pt;mso-position-horizontal-relative:page;mso-position-vertical-relative:paragraph;z-index:-3439" type="#_x0000_t202" filled="f" stroked="f">
            <v:textbox inset="0,0,0,0">
              <w:txbxContent>
                <w:p>
                  <w:pPr>
                    <w:spacing w:before="14" w:after="0" w:line="240" w:lineRule="auto"/>
                    <w:ind w:left="384" w:right="-44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982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110"/>
          <w:b/>
          <w:bCs/>
        </w:rPr>
        <w:t>9</w:t>
      </w:r>
      <w:r>
        <w:rPr>
          <w:rFonts w:ascii="Arial" w:hAnsi="Arial" w:cs="Arial" w:eastAsia="Arial"/>
          <w:sz w:val="18"/>
          <w:szCs w:val="18"/>
          <w:color w:val="0095AC"/>
          <w:spacing w:val="-2"/>
          <w:w w:val="110"/>
          <w:b/>
          <w:bCs/>
        </w:rPr>
        <w:t>8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572" w:right="-56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-53.820202pt;width:25.512pt;height:11.339pt;mso-position-horizontal-relative:page;mso-position-vertical-relative:paragraph;z-index:-3440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168" w:right="-56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3"/>
                      <w:w w:val="110"/>
                      <w:b/>
                      <w:bCs/>
                    </w:rPr>
                    <w:t>9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2"/>
                      <w:w w:val="110"/>
                      <w:b/>
                      <w:bCs/>
                    </w:rPr>
                    <w:t>8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1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982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tabs>
          <w:tab w:pos="6580" w:val="left"/>
          <w:tab w:pos="782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0"/>
          <w:w w:val="119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rapez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1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5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5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95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5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9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(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β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γ</w:t>
      </w:r>
      <w:r>
        <w:rPr>
          <w:rFonts w:ascii="Arial" w:hAnsi="Arial" w:cs="Arial" w:eastAsia="Arial"/>
          <w:sz w:val="19"/>
          <w:szCs w:val="19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</w:rPr>
        <w:t>9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°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besitzt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Ink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eis,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5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9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63"/>
          <w:position w:val="1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-21"/>
          <w:w w:val="63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63"/>
          <w:position w:val="1"/>
        </w:rPr>
        <w:t>C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7" w:after="0" w:line="240" w:lineRule="exact"/>
        <w:ind w:right="2851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shape style="position:absolute;margin-left:373.936829pt;margin-top:-1.733275pt;width:82.479037pt;height:66.680048pt;mso-position-horizontal-relative:page;mso-position-vertical-relative:paragraph;z-index:-3423" type="#_x0000_t75">
            <v:imagedata r:id="rId7" o:title=""/>
          </v:shape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Zentriwinkel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8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ε</w:t>
      </w:r>
      <w:r>
        <w:rPr>
          <w:rFonts w:ascii="Arial" w:hAnsi="Arial" w:cs="Arial" w:eastAsia="Arial"/>
          <w:sz w:val="19"/>
          <w:szCs w:val="19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6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∢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100"/>
        </w:rPr>
        <w:t>101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bekannt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0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3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echts).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0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3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oß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sind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demnach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3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α</w:t>
      </w:r>
      <w:r>
        <w:rPr>
          <w:rFonts w:ascii="Arial" w:hAnsi="Arial" w:cs="Arial" w:eastAsia="Arial"/>
          <w:sz w:val="19"/>
          <w:szCs w:val="19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δ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?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Begründe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Antwort!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159" w:lineRule="exact"/>
        <w:ind w:right="843"/>
        <w:jc w:val="righ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1AC"/>
          <w:spacing w:val="0"/>
          <w:w w:val="71"/>
          <w:position w:val="1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Begründe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Aussagen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Hilfe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einer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3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Skizze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eigenen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19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orten!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74" w:lineRule="exact"/>
        <w:ind w:right="-20"/>
        <w:jc w:val="left"/>
        <w:tabs>
          <w:tab w:pos="782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8"/>
          <w:w w:val="100"/>
          <w:b/>
          <w:bCs/>
          <w:position w:val="4"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4"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100"/>
          <w:b/>
          <w:bCs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2"/>
          <w:position w:val="4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4"/>
        </w:rPr>
        <w:t>enn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2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4"/>
        </w:rPr>
        <w:t>einem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7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7"/>
          <w:position w:val="4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4"/>
        </w:rPr>
        <w:t>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  <w:position w:val="4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4"/>
        </w:rPr>
        <w:t>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17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5"/>
          <w:position w:val="4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5"/>
          <w:position w:val="4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95"/>
          <w:position w:val="4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5"/>
          <w:position w:val="4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95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5"/>
          <w:position w:val="4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  <w:position w:val="4"/>
        </w:rPr>
        <w:t>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5"/>
          <w:position w:val="4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position w:val="4"/>
        </w:rPr>
        <w:t>α</w:t>
      </w:r>
      <w:r>
        <w:rPr>
          <w:rFonts w:ascii="Arial" w:hAnsi="Arial" w:cs="Arial" w:eastAsia="Arial"/>
          <w:sz w:val="19"/>
          <w:szCs w:val="19"/>
          <w:color w:val="231F20"/>
          <w:spacing w:val="3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position w:val="4"/>
        </w:rPr>
        <w:t>8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  <w:position w:val="4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-7"/>
          <w:w w:val="100"/>
          <w:position w:val="4"/>
        </w:rPr>
        <w:t>°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position w:val="4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position w:val="4"/>
        </w:rPr>
        <w:t>β</w:t>
      </w:r>
      <w:r>
        <w:rPr>
          <w:rFonts w:ascii="Arial" w:hAnsi="Arial" w:cs="Arial" w:eastAsia="Arial"/>
          <w:sz w:val="19"/>
          <w:szCs w:val="19"/>
          <w:color w:val="231F20"/>
          <w:spacing w:val="4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position w:val="4"/>
        </w:rPr>
        <w:t>4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  <w:position w:val="4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-7"/>
          <w:w w:val="100"/>
          <w:position w:val="4"/>
        </w:rPr>
        <w:t>°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position w:val="4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position w:val="4"/>
        </w:rPr>
        <w:t>γ</w:t>
      </w:r>
      <w:r>
        <w:rPr>
          <w:rFonts w:ascii="Arial" w:hAnsi="Arial" w:cs="Arial" w:eastAsia="Arial"/>
          <w:sz w:val="19"/>
          <w:szCs w:val="19"/>
          <w:color w:val="231F20"/>
          <w:spacing w:val="7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=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6"/>
          <w:w w:val="100"/>
          <w:position w:val="4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position w:val="4"/>
        </w:rPr>
        <w:t>4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  <w:position w:val="4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°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 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-2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-2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84" w:lineRule="exact"/>
        <w:ind w:left="255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δ</w:t>
      </w:r>
      <w:r>
        <w:rPr>
          <w:rFonts w:ascii="Arial" w:hAnsi="Arial" w:cs="Arial" w:eastAsia="Arial"/>
          <w:sz w:val="19"/>
          <w:szCs w:val="19"/>
          <w:color w:val="231F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sind,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dann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9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7"/>
          <w:w w:val="103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rapez.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80" w:right="1380"/>
          <w:cols w:num="2" w:equalWidth="0">
            <w:col w:w="914" w:space="226"/>
            <w:col w:w="8060"/>
          </w:cols>
        </w:sectPr>
      </w:pPr>
      <w:rPr/>
    </w:p>
    <w:p>
      <w:pPr>
        <w:spacing w:before="31" w:after="0" w:line="207" w:lineRule="exact"/>
        <w:ind w:left="1140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2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2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diesem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9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auße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7"/>
          <w:w w:val="11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gilt,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</w:rPr>
        <w:t>dann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gilt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8"/>
        </w:rPr>
        <w:t>auch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8"/>
          <w:w w:val="12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28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-8"/>
          <w:w w:val="12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80" w:right="1380"/>
        </w:sectPr>
      </w:pPr>
      <w:rPr/>
    </w:p>
    <w:p>
      <w:pPr>
        <w:spacing w:before="33" w:after="0" w:line="240" w:lineRule="auto"/>
        <w:ind w:left="572" w:right="-53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55.45179pt;width:25.512pt;height:11.339pt;mso-position-horizontal-relative:page;mso-position-vertical-relative:paragraph;z-index:-3437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160" w:right="-56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3"/>
                      <w:w w:val="110"/>
                      <w:b/>
                      <w:bCs/>
                    </w:rPr>
                    <w:t>9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5"/>
                      <w:w w:val="110"/>
                      <w:b/>
                      <w:bCs/>
                    </w:rPr>
                    <w:t>8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4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983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575" w:right="-64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8.401800pt;margin-top:-55.122208pt;width:36.85pt;height:11.339pt;mso-position-horizontal-relative:page;mso-position-vertical-relative:paragraph;z-index:-3438" type="#_x0000_t202" filled="f" stroked="f">
            <v:textbox inset="0,0,0,0">
              <w:txbxContent>
                <w:p>
                  <w:pPr>
                    <w:spacing w:before="14" w:after="0" w:line="240" w:lineRule="auto"/>
                    <w:ind w:left="384" w:right="-44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983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90.767792pt;width:25.512pt;height:11.339pt;mso-position-horizontal-relative:page;mso-position-vertical-relative:paragraph;z-index:-3436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164" w:right="-58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2"/>
                      <w:w w:val="110"/>
                      <w:b/>
                      <w:bCs/>
                    </w:rPr>
                    <w:t>985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110"/>
          <w:b/>
          <w:bCs/>
        </w:rPr>
        <w:t>9</w:t>
      </w:r>
      <w:r>
        <w:rPr>
          <w:rFonts w:ascii="Arial" w:hAnsi="Arial" w:cs="Arial" w:eastAsia="Arial"/>
          <w:sz w:val="18"/>
          <w:szCs w:val="18"/>
          <w:color w:val="0095AC"/>
          <w:spacing w:val="5"/>
          <w:w w:val="110"/>
          <w:b/>
          <w:bCs/>
        </w:rPr>
        <w:t>8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4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579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99.554794pt;width:25.512pt;height:11.339pt;mso-position-horizontal-relative:page;mso-position-vertical-relative:paragraph;z-index:-3435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163" w:right="-58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3"/>
                      <w:w w:val="110"/>
                      <w:b/>
                      <w:bCs/>
                    </w:rPr>
                    <w:t>986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110"/>
          <w:b/>
          <w:bCs/>
        </w:rPr>
        <w:t>985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6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78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3"/>
          <w:w w:val="110"/>
          <w:b/>
          <w:bCs/>
        </w:rPr>
        <w:t>986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5" w:after="0" w:line="266" w:lineRule="auto"/>
        <w:ind w:right="2624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echts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zeigt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5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gleichseitiges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3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egel-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mäßiges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Fünfeck.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0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</w:rPr>
        <w:t>oß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6"/>
          <w:w w:val="12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ε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?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Begründe!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6" w:after="0" w:line="240" w:lineRule="auto"/>
        <w:ind w:left="277" w:right="-20"/>
        <w:jc w:val="left"/>
        <w:tabs>
          <w:tab w:pos="1220" w:val="left"/>
          <w:tab w:pos="2060" w:val="left"/>
          <w:tab w:pos="2980" w:val="left"/>
          <w:tab w:pos="392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66.023796pt;margin-top:.902691pt;width:11.339pt;height:11.339pt;mso-position-horizontal-relative:page;mso-position-vertical-relative:paragraph;z-index:-3431" coordorigin="1320,18" coordsize="227,227">
            <v:shape style="position:absolute;left:1320;top:18;width:227;height:227" coordorigin="1320,18" coordsize="227,227" path="m1320,245l1547,245,1547,18,1320,18,1320,245e" filled="t" fillcolor="#C4E1E7" stroked="f">
              <v:path arrowok="t"/>
              <v:fill/>
            </v:shape>
          </v:group>
          <w10:wrap type="none"/>
        </w:pict>
      </w:r>
      <w:r>
        <w:rPr/>
        <w:pict>
          <v:group style="position:absolute;margin-left:114.023796pt;margin-top:.902691pt;width:11.339pt;height:11.339pt;mso-position-horizontal-relative:page;mso-position-vertical-relative:paragraph;z-index:-3430" coordorigin="2280,18" coordsize="227,227">
            <v:shape style="position:absolute;left:2280;top:18;width:227;height:227" coordorigin="2280,18" coordsize="227,227" path="m2280,245l2507,245,2507,18,2280,18,2280,245e" filled="t" fillcolor="#C4E1E7" stroked="f">
              <v:path arrowok="t"/>
              <v:fill/>
            </v:shape>
          </v:group>
          <w10:wrap type="none"/>
        </w:pict>
      </w:r>
      <w:r>
        <w:rPr/>
        <w:pict>
          <v:group style="position:absolute;margin-left:156.023804pt;margin-top:.902691pt;width:11.339pt;height:11.339pt;mso-position-horizontal-relative:page;mso-position-vertical-relative:paragraph;z-index:-3429" coordorigin="3120,18" coordsize="227,227">
            <v:shape style="position:absolute;left:3120;top:18;width:227;height:227" coordorigin="3120,18" coordsize="227,227" path="m3120,245l3347,245,3347,18,3120,18,3120,245e" filled="t" fillcolor="#C4E1E7" stroked="f">
              <v:path arrowok="t"/>
              <v:fill/>
            </v:shape>
          </v:group>
          <w10:wrap type="none"/>
        </w:pict>
      </w:r>
      <w:r>
        <w:rPr/>
        <w:pict>
          <v:group style="position:absolute;margin-left:202.023804pt;margin-top:.902691pt;width:11.339pt;height:11.339pt;mso-position-horizontal-relative:page;mso-position-vertical-relative:paragraph;z-index:-3428" coordorigin="4040,18" coordsize="227,227">
            <v:shape style="position:absolute;left:4040;top:18;width:227;height:227" coordorigin="4040,18" coordsize="227,227" path="m4040,245l4267,245,4267,18,4040,18,4040,245e" filled="t" fillcolor="#C4E1E7" stroked="f">
              <v:path arrowok="t"/>
              <v:fill/>
            </v:shape>
          </v:group>
          <w10:wrap type="none"/>
        </w:pict>
      </w:r>
      <w:r>
        <w:rPr/>
        <w:pict>
          <v:group style="position:absolute;margin-left:249.023804pt;margin-top:.902691pt;width:11.339pt;height:11.339pt;mso-position-horizontal-relative:page;mso-position-vertical-relative:paragraph;z-index:-3427" coordorigin="4980,18" coordsize="227,227">
            <v:shape style="position:absolute;left:4980;top:18;width:227;height:227" coordorigin="4980,18" coordsize="227,227" path="m4980,245l5207,245,5207,18,4980,18,4980,245e" filled="t" fillcolor="#C4E1E7" stroked="f">
              <v:path arrowok="t"/>
              <v:fill/>
            </v:shape>
          </v:group>
          <w10:wrap type="none"/>
        </w:pict>
      </w:r>
      <w:r>
        <w:rPr/>
        <w:pict>
          <v:group style="position:absolute;margin-left:363.060852pt;margin-top:-21.989367pt;width:99.813pt;height:86.52pt;mso-position-horizontal-relative:page;mso-position-vertical-relative:paragraph;z-index:-3422" coordorigin="7261,-440" coordsize="1996,1730">
            <v:group style="position:absolute;left:7658;top:551;width:140;height:390" coordorigin="7658,551" coordsize="140,390">
              <v:shape style="position:absolute;left:7658;top:551;width:140;height:390" coordorigin="7658,551" coordsize="140,390" path="m7691,551l7739,589,7775,640,7795,699,7798,721,7797,746,7783,813,7753,869,7711,912,7676,933,7658,941e" filled="f" stroked="t" strokeweight=".3pt" strokecolor="#F7941D">
                <v:path arrowok="t"/>
              </v:shape>
            </v:group>
            <v:group style="position:absolute;left:7267;top:-434;width:1984;height:1718" coordorigin="7267,-434" coordsize="1984,1718">
              <v:shape style="position:absolute;left:7267;top:-434;width:1984;height:1718" coordorigin="7267,-434" coordsize="1984,1718" path="m7267,1285l8259,-434,9251,1285,7267,1285xe" filled="f" stroked="t" strokeweight=".6pt" strokecolor="#231F20">
                <v:path arrowok="t"/>
              </v:shape>
            </v:group>
            <v:group style="position:absolute;left:7452;top:-252;width:1615;height:1536" coordorigin="7452,-252" coordsize="1615,1536">
              <v:shape style="position:absolute;left:7452;top:-252;width:1615;height:1536" coordorigin="7452,-252" coordsize="1615,1536" path="m7760,1285l7452,335,8259,-252,9067,335,8758,1285,7760,1285xe" filled="f" stroked="t" strokeweight=".6pt" strokecolor="#0091AC">
                <v:path arrowok="t"/>
              </v:shape>
            </v:group>
            <v:group style="position:absolute;left:7672;top:705;width:48;height:40" coordorigin="7672,705" coordsize="48,40">
              <v:shape style="position:absolute;left:7672;top:705;width:48;height:40" coordorigin="7672,705" coordsize="48,40" path="m7720,713l7712,709,7706,706,7700,705,7692,705,7672,725,7672,729,7692,745,7698,745e" filled="f" stroked="t" strokeweight=".7pt" strokecolor="#F7941D">
                <v:path arrowok="t"/>
              </v:shape>
            </v:group>
            <v:group style="position:absolute;left:7672;top:745;width:48;height:40" coordorigin="7672,745" coordsize="48,40">
              <v:shape style="position:absolute;left:7672;top:745;width:48;height:40" coordorigin="7672,745" coordsize="48,40" path="m7692,745l7688,745,7684,746,7680,749,7676,753,7674,756,7672,760,7672,765,7692,785,7701,785,7707,783,7712,781,7720,777e" filled="f" stroked="t" strokeweight=".7pt" strokecolor="#F7941D">
                <v:path arrowok="t"/>
              </v:shape>
            </v:group>
            <v:group style="position:absolute;left:7658;top:551;width:140;height:390" coordorigin="7658,551" coordsize="140,390">
              <v:shape style="position:absolute;left:7658;top:551;width:140;height:390" coordorigin="7658,551" coordsize="140,390" path="m7691,551l7739,589,7775,640,7795,699,7798,721,7797,746,7783,813,7753,869,7711,912,7676,933,7658,941e" filled="f" stroked="t" strokeweight=".3pt" strokecolor="#F7941D">
                <v:path arrowok="t"/>
              </v:shape>
            </v:group>
            <v:group style="position:absolute;left:7267;top:-434;width:1984;height:1718" coordorigin="7267,-434" coordsize="1984,1718">
              <v:shape style="position:absolute;left:7267;top:-434;width:1984;height:1718" coordorigin="7267,-434" coordsize="1984,1718" path="m7267,1285l8259,-434,9251,1285,7267,1285xe" filled="f" stroked="t" strokeweight=".6pt" strokecolor="#231F20">
                <v:path arrowok="t"/>
              </v:shape>
            </v:group>
            <v:group style="position:absolute;left:7452;top:-252;width:1615;height:1536" coordorigin="7452,-252" coordsize="1615,1536">
              <v:shape style="position:absolute;left:7452;top:-252;width:1615;height:1536" coordorigin="7452,-252" coordsize="1615,1536" path="m7760,1285l7452,335,8259,-252,9067,335,8758,1285,7760,1285xe" filled="f" stroked="t" strokeweight=".6pt" strokecolor="#0091AC">
                <v:path arrowok="t"/>
              </v:shape>
            </v:group>
            <v:group style="position:absolute;left:7672;top:705;width:48;height:40" coordorigin="7672,705" coordsize="48,40">
              <v:shape style="position:absolute;left:7672;top:705;width:48;height:40" coordorigin="7672,705" coordsize="48,40" path="m7720,713l7712,709,7706,706,7700,705,7692,705,7672,725,7672,729,7692,745,7698,745e" filled="f" stroked="t" strokeweight=".7pt" strokecolor="#F7941D">
                <v:path arrowok="t"/>
              </v:shape>
            </v:group>
            <v:group style="position:absolute;left:7672;top:745;width:48;height:40" coordorigin="7672,745" coordsize="48,40">
              <v:shape style="position:absolute;left:7672;top:745;width:48;height:40" coordorigin="7672,745" coordsize="48,40" path="m7692,745l7688,745,7684,746,7680,749,7676,753,7674,756,7672,760,7672,765,7692,785,7701,785,7707,783,7712,781,7720,777e" filled="f" stroked="t" strokeweight=".7pt" strokecolor="#F7941D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4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  <w:tab/>
      </w:r>
      <w:r>
        <w:rPr>
          <w:rFonts w:ascii="Arial" w:hAnsi="Arial" w:cs="Arial" w:eastAsia="Arial"/>
          <w:sz w:val="18"/>
          <w:szCs w:val="18"/>
          <w:color w:val="231F20"/>
          <w:spacing w:val="-4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9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8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  <w:tab/>
      </w:r>
      <w:r>
        <w:rPr>
          <w:rFonts w:ascii="Arial" w:hAnsi="Arial" w:cs="Arial" w:eastAsia="Arial"/>
          <w:sz w:val="18"/>
          <w:szCs w:val="18"/>
          <w:color w:val="231F20"/>
          <w:spacing w:val="-8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3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  <w:tab/>
      </w:r>
      <w:r>
        <w:rPr>
          <w:rFonts w:ascii="Arial" w:hAnsi="Arial" w:cs="Arial" w:eastAsia="Arial"/>
          <w:sz w:val="18"/>
          <w:szCs w:val="18"/>
          <w:color w:val="231F20"/>
          <w:spacing w:val="-8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3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00"/>
        </w:rPr>
        <w:t>6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  <w:tab/>
      </w:r>
      <w:r>
        <w:rPr>
          <w:rFonts w:ascii="Arial" w:hAnsi="Arial" w:cs="Arial" w:eastAsia="Arial"/>
          <w:sz w:val="18"/>
          <w:szCs w:val="18"/>
          <w:color w:val="231F20"/>
          <w:spacing w:val="-6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</w:rPr>
        <w:t>4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616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66.023842pt;margin-top:1.946077pt;width:69.232001pt;height:69.231pt;mso-position-horizontal-relative:page;mso-position-vertical-relative:paragraph;z-index:-3421" coordorigin="1320,39" coordsize="1385,1385">
            <v:group style="position:absolute;left:1332;top:51;width:1361;height:1361" coordorigin="1332,51" coordsize="1361,1361">
              <v:shape style="position:absolute;left:1332;top:51;width:1361;height:1361" coordorigin="1332,51" coordsize="1361,1361" path="m2013,51l2123,60,2228,86,2325,127,2415,182,2494,250,2562,329,2617,419,2658,516,2684,621,2693,731,2691,787,2673,895,2640,996,2591,1090,2529,1174,2456,1248,2371,1310,2278,1358,2176,1392,2069,1409,2013,1412,1957,1409,1849,1392,1748,1358,1654,1310,1570,1248,1496,1174,1434,1090,1386,996,1352,895,1335,787,1332,731,1335,675,1352,568,1386,466,1434,373,1496,288,1570,215,1654,153,1748,104,1849,71,1957,53,2013,51xe" filled="f" stroked="t" strokeweight=".6pt" strokecolor="#231F20">
                <v:path arrowok="t"/>
              </v:shape>
            </v:group>
            <v:group style="position:absolute;left:1332;top:51;width:1361;height:1361" coordorigin="1332,51" coordsize="1361,1361">
              <v:shape style="position:absolute;left:1332;top:51;width:1361;height:1361" coordorigin="1332,51" coordsize="1361,1361" path="m1332,51l2693,1412e" filled="f" stroked="t" strokeweight=".6pt" strokecolor="#231F20">
                <v:path arrowok="t"/>
              </v:shape>
            </v:group>
            <v:group style="position:absolute;left:1332;top:51;width:1361;height:1361" coordorigin="1332,51" coordsize="1361,1361">
              <v:shape style="position:absolute;left:1332;top:51;width:1361;height:1361" coordorigin="1332,51" coordsize="1361,1361" path="m1332,1412l2693,51e" filled="f" stroked="t" strokeweight=".6pt" strokecolor="#231F20">
                <v:path arrowok="t"/>
              </v:shape>
            </v:group>
            <v:group style="position:absolute;left:1332;top:51;width:1361;height:1361" coordorigin="1332,51" coordsize="1361,1361">
              <v:shape style="position:absolute;left:1332;top:51;width:1361;height:1361" coordorigin="1332,51" coordsize="1361,1361" path="m2693,51l1332,51,1332,1412,2693,1412,2693,51xe" filled="f" stroked="t" strokeweight="1.2pt" strokecolor="#0091AC">
                <v:path arrowok="t"/>
              </v:shape>
            </v:group>
            <v:group style="position:absolute;left:1532;top:251;width:961;height:961" coordorigin="1532,251" coordsize="961,961">
              <v:shape style="position:absolute;left:1532;top:251;width:961;height:961" coordorigin="1532,251" coordsize="961,961" path="m2493,251l1532,251,1532,1212,2493,1212,2493,251xe" filled="f" stroked="t" strokeweight="1.2pt" strokecolor="#0091AC">
                <v:path arrowok="t"/>
              </v:shape>
            </v:group>
            <v:group style="position:absolute;left:1332;top:51;width:1361;height:1361" coordorigin="1332,51" coordsize="1361,1361">
              <v:shape style="position:absolute;left:1332;top:51;width:1361;height:1361" coordorigin="1332,51" coordsize="1361,1361" path="m2013,51l2123,60,2228,86,2325,127,2415,182,2494,250,2562,329,2617,419,2658,516,2684,621,2693,731,2691,787,2673,895,2640,996,2591,1090,2529,1174,2456,1248,2371,1310,2278,1358,2176,1392,2069,1409,2013,1412,1957,1409,1849,1392,1748,1358,1654,1310,1570,1248,1496,1174,1434,1090,1386,996,1352,895,1335,787,1332,731,1335,675,1352,568,1386,466,1434,373,1496,288,1570,215,1654,153,1748,104,1849,71,1957,53,2013,51xe" filled="f" stroked="t" strokeweight=".6pt" strokecolor="#231F20">
                <v:path arrowok="t"/>
              </v:shape>
            </v:group>
            <v:group style="position:absolute;left:1332;top:51;width:1361;height:1361" coordorigin="1332,51" coordsize="1361,1361">
              <v:shape style="position:absolute;left:1332;top:51;width:1361;height:1361" coordorigin="1332,51" coordsize="1361,1361" path="m1332,51l2693,1412e" filled="f" stroked="t" strokeweight=".6pt" strokecolor="#231F20">
                <v:path arrowok="t"/>
              </v:shape>
            </v:group>
            <v:group style="position:absolute;left:1332;top:51;width:1361;height:1361" coordorigin="1332,51" coordsize="1361,1361">
              <v:shape style="position:absolute;left:1332;top:51;width:1361;height:1361" coordorigin="1332,51" coordsize="1361,1361" path="m1332,1412l2693,51e" filled="f" stroked="t" strokeweight=".6pt" strokecolor="#231F20">
                <v:path arrowok="t"/>
              </v:shape>
            </v:group>
            <v:group style="position:absolute;left:1332;top:51;width:1361;height:1361" coordorigin="1332,51" coordsize="1361,1361">
              <v:shape style="position:absolute;left:1332;top:51;width:1361;height:1361" coordorigin="1332,51" coordsize="1361,1361" path="m2693,51l1332,51,1332,1412,2693,1412,2693,51xe" filled="f" stroked="t" strokeweight="1.2pt" strokecolor="#0091AC">
                <v:path arrowok="t"/>
              </v:shape>
            </v:group>
            <v:group style="position:absolute;left:1532;top:251;width:961;height:961" coordorigin="1532,251" coordsize="961,961">
              <v:shape style="position:absolute;left:1532;top:251;width:961;height:961" coordorigin="1532,251" coordsize="961,961" path="m2493,251l1532,251,1532,1212,2493,1212,2493,251xe" filled="f" stroked="t" strokeweight="1.2pt" strokecolor="#0091AC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Flächeninhalt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oßen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Quadrats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2" w:after="0" w:line="240" w:lineRule="auto"/>
        <w:ind w:left="1616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3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m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6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23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  <w:position w:val="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7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  <w:position w:val="0"/>
        </w:rPr>
        <w:t>ößer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7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als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kleinen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6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0"/>
        </w:rPr>
        <w:t>Quadrats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40" w:lineRule="exact"/>
        <w:ind w:left="1616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  <w:position w:val="-1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0"/>
          <w:position w:val="-1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1"/>
          <w:w w:val="9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-1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17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-1"/>
        </w:rPr>
        <w:t>links).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3" w:after="0" w:line="240" w:lineRule="auto"/>
        <w:ind w:left="1616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echne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Seitenlänge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oßen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Quadrats!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1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elche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7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Eigenschaft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Diagonalen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2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1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9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eines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9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ecks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5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notwendig,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damit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seinen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3" w:after="0" w:line="243" w:lineRule="exact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211.785706pt;margin-top:10.387238pt;width:5.64310pt;height:.1pt;mso-position-horizontal-relative:page;mso-position-vertical-relative:paragraph;z-index:-3413" coordorigin="4236,208" coordsize="113,2">
            <v:shape style="position:absolute;left:4236;top:208;width:113;height:2" coordorigin="4236,208" coordsize="113,0" path="m4236,208l4349,208e" filled="f" stroked="t" strokeweight=".282155pt" strokecolor="#221E1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3"/>
        </w:rPr>
        <w:t>Flächeninhalt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3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-3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3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-3"/>
        </w:rPr>
        <w:t>Formel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6"/>
          <w:w w:val="123"/>
          <w:position w:val="-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3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  <w:position w:val="-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3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19"/>
          <w:w w:val="100"/>
          <w:position w:val="-3"/>
        </w:rPr>
        <w:t> 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6"/>
        </w:rPr>
        <w:t>1</w:t>
      </w:r>
      <w:r>
        <w:rPr>
          <w:rFonts w:ascii="Arial" w:hAnsi="Arial" w:cs="Arial" w:eastAsia="Arial"/>
          <w:sz w:val="14"/>
          <w:szCs w:val="14"/>
          <w:color w:val="231F20"/>
          <w:spacing w:val="29"/>
          <w:w w:val="100"/>
          <w:position w:val="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  <w:position w:val="-4"/>
        </w:rPr>
        <w:t>·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3"/>
          <w:position w:val="-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3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  <w:position w:val="-4"/>
        </w:rPr>
        <w:t>·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3"/>
          <w:position w:val="-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26"/>
          <w:position w:val="-3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-7"/>
          <w:w w:val="126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6"/>
          <w:position w:val="-3"/>
        </w:rPr>
        <w:t>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6"/>
          <w:position w:val="-3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6"/>
          <w:position w:val="-3"/>
        </w:rPr>
        <w:t>echnen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6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6"/>
          <w:position w:val="-3"/>
        </w:rPr>
        <w:t>kann?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14" w:lineRule="exact"/>
        <w:ind w:left="2902" w:right="4986"/>
        <w:jc w:val="center"/>
        <w:rPr>
          <w:rFonts w:ascii="Arial" w:hAnsi="Arial" w:cs="Arial" w:eastAsia="Arial"/>
          <w:sz w:val="14"/>
          <w:szCs w:val="14"/>
        </w:rPr>
      </w:pPr>
      <w:rPr/>
      <w:r>
        <w:rPr/>
        <w:pict>
          <v:group style="position:absolute;margin-left:65.523796pt;margin-top:5.195683pt;width:12.339pt;height:52.591pt;mso-position-horizontal-relative:page;mso-position-vertical-relative:paragraph;z-index:-3426" coordorigin="1310,104" coordsize="247,1052">
            <v:group style="position:absolute;left:1320;top:114;width:227;height:227" coordorigin="1320,114" coordsize="227,227">
              <v:shape style="position:absolute;left:1320;top:114;width:227;height:227" coordorigin="1320,114" coordsize="227,227" path="m1320,341l1547,341,1547,114,1320,114,1320,341e" filled="t" fillcolor="#C4E1E7" stroked="f">
                <v:path arrowok="t"/>
                <v:fill/>
              </v:shape>
            </v:group>
            <v:group style="position:absolute;left:1320;top:382;width:227;height:227" coordorigin="1320,382" coordsize="227,227">
              <v:shape style="position:absolute;left:1320;top:382;width:227;height:227" coordorigin="1320,382" coordsize="227,227" path="m1320,609l1547,609,1547,382,1320,382,1320,609e" filled="t" fillcolor="#C4E1E7" stroked="f">
                <v:path arrowok="t"/>
                <v:fill/>
              </v:shape>
            </v:group>
            <v:group style="position:absolute;left:1320;top:651;width:227;height:227" coordorigin="1320,651" coordsize="227,227">
              <v:shape style="position:absolute;left:1320;top:651;width:227;height:227" coordorigin="1320,651" coordsize="227,227" path="m1320,877l1547,877,1547,651,1320,651,1320,877e" filled="t" fillcolor="#C4E1E7" stroked="f">
                <v:path arrowok="t"/>
                <v:fill/>
              </v:shape>
            </v:group>
            <v:group style="position:absolute;left:1320;top:919;width:227;height:227" coordorigin="1320,919" coordsize="227,227">
              <v:shape style="position:absolute;left:1320;top:919;width:227;height:227" coordorigin="1320,919" coordsize="227,227" path="m1320,1146l1547,1146,1547,919,1320,919,1320,1146e" filled="t" fillcolor="#C4E1E7" stroked="f">
                <v:path arrowok="t"/>
                <v:fill/>
              </v:shape>
            </v:group>
            <w10:wrap type="none"/>
          </v:group>
        </w:pic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1"/>
        </w:rPr>
        <w:t>2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18" w:after="0" w:line="311" w:lineRule="auto"/>
        <w:ind w:left="277" w:right="4659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Diagonalen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sind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gleich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lang.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2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Diagonalen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halbie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einande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24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2" w:after="0" w:line="240" w:lineRule="auto"/>
        <w:ind w:left="277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Diagonalen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bilden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echten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19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4"/>
        </w:rPr>
        <w:t>inkel.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61" w:after="0" w:line="240" w:lineRule="auto"/>
        <w:ind w:left="277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19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enigstens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Diagonale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Symmetrale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02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ecks.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4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7" w:lineRule="exact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Gib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Aussage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für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Parallelogramme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5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5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95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5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9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richtig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5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oder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Allgemeinen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falsch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ist!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80" w:right="1380"/>
          <w:cols w:num="2" w:equalWidth="0">
            <w:col w:w="917" w:space="224"/>
            <w:col w:w="8059"/>
          </w:cols>
        </w:sectPr>
      </w:pPr>
      <w:rPr/>
    </w:p>
    <w:p>
      <w:pPr>
        <w:spacing w:before="90" w:after="0" w:line="240" w:lineRule="auto"/>
        <w:ind w:left="1100" w:right="471"/>
        <w:jc w:val="center"/>
        <w:tabs>
          <w:tab w:pos="380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71.44783pt;margin-top:12.375724pt;width:154.371005pt;height:57.893005pt;mso-position-horizontal-relative:page;mso-position-vertical-relative:paragraph;z-index:-3420" coordorigin="1429,248" coordsize="3087,1158">
            <v:group style="position:absolute;left:1991;top:1190;width:64;height:80" coordorigin="1991,1190" coordsize="64,80">
              <v:shape style="position:absolute;left:1991;top:1190;width:64;height:80" coordorigin="1991,1190" coordsize="64,80" path="m2055,1190l2031,1254,2023,1266,2018,1268,2011,1270,2007,1270,2001,1268,1995,1266,1993,1260,1991,1254,1991,1206,1993,1199,1996,1194,2001,1191,2007,1190,2012,1190,2018,1192,2023,1194,2026,1198,2027,1203,2047,1262,2051,1267,2055,1270e" filled="f" stroked="t" strokeweight=".7pt" strokecolor="#231F20">
                <v:path arrowok="t"/>
              </v:shape>
            </v:group>
            <v:group style="position:absolute;left:4262;top:1151;width:55;height:117" coordorigin="4262,1151" coordsize="55,117">
              <v:shape style="position:absolute;left:4262;top:1151;width:55;height:117" coordorigin="4262,1151" coordsize="55,117" path="m4262,1269l4262,1168,4264,1163,4267,1159,4271,1155,4274,1153,4279,1151,4300,1151,4317,1168,4317,1189,4296,1201,4303,1203,4308,1206,4312,1210,4315,1216,4317,1222,4317,1252,4315,1257,4313,1260,4308,1264,4303,1267,4296,1269e" filled="f" stroked="t" strokeweight=".7pt" strokecolor="#231F20">
                <v:path arrowok="t"/>
              </v:shape>
            </v:group>
            <v:group style="position:absolute;left:3888;top:359;width:72;height:120" coordorigin="3888,359" coordsize="72,120">
              <v:shape style="position:absolute;left:3888;top:359;width:72;height:120" coordorigin="3888,359" coordsize="72,120" path="m3888,359l3920,391,3932,411,3940,430,3944,447,3944,459,3924,479,3917,477,3917,410,3960,359e" filled="f" stroked="t" strokeweight=".7pt" strokecolor="#231F20">
                <v:path arrowok="t"/>
              </v:shape>
            </v:group>
            <v:group style="position:absolute;left:1953;top:1393;width:2551;height:2" coordorigin="1953,1393" coordsize="2551,2">
              <v:shape style="position:absolute;left:1953;top:1393;width:2551;height:2" coordorigin="1953,1393" coordsize="2551,0" path="m1953,1393l4504,1393e" filled="f" stroked="t" strokeweight="1.200003pt" strokecolor="#231F20">
                <v:path arrowok="t"/>
              </v:shape>
            </v:group>
            <v:group style="position:absolute;left:1441;top:260;width:2551;height:2" coordorigin="1441,260" coordsize="2551,2">
              <v:shape style="position:absolute;left:1441;top:260;width:2551;height:2" coordorigin="1441,260" coordsize="2551,0" path="m1441,260l3992,260e" filled="f" stroked="t" strokeweight="1.200003pt" strokecolor="#231F20">
                <v:path arrowok="t"/>
              </v:shape>
            </v:group>
            <v:group style="position:absolute;left:3992;top:260;width:512;height:1134" coordorigin="3992,260" coordsize="512,1134">
              <v:shape style="position:absolute;left:3992;top:260;width:512;height:1134" coordorigin="3992,260" coordsize="512,1134" path="m4504,1393l3992,260e" filled="f" stroked="t" strokeweight="1.2pt" strokecolor="#231F20">
                <v:path arrowok="t"/>
              </v:shape>
            </v:group>
            <v:group style="position:absolute;left:1606;top:373;width:55;height:117" coordorigin="1606,373" coordsize="55,117">
              <v:shape style="position:absolute;left:1606;top:373;width:55;height:117" coordorigin="1606,373" coordsize="55,117" path="m1661,373l1623,373,1615,375,1610,377,1606,381,1606,386,1608,391,1611,395,1652,419,1657,424,1660,430,1661,436,1661,470,1640,491,1627,491,1606,470,1606,436,1608,429,1611,423,1615,419,1631,407e" filled="f" stroked="t" strokeweight=".7pt" strokecolor="#231F20">
                <v:path arrowok="t"/>
              </v:shape>
            </v:group>
            <v:group style="position:absolute;left:1441;top:260;width:512;height:1134" coordorigin="1441,260" coordsize="512,1134">
              <v:shape style="position:absolute;left:1441;top:260;width:512;height:1134" coordorigin="1441,260" coordsize="512,1134" path="m1953,1393l1441,260e" filled="f" stroked="t" strokeweight="1.2pt" strokecolor="#231F20">
                <v:path arrowok="t"/>
              </v:shape>
            </v:group>
            <v:group style="position:absolute;left:1441;top:260;width:3063;height:1134" coordorigin="1441,260" coordsize="3063,1134">
              <v:shape style="position:absolute;left:1441;top:260;width:3063;height:1134" coordorigin="1441,260" coordsize="3063,1134" path="m1441,260l4504,1393e" filled="f" stroked="t" strokeweight=".6pt" strokecolor="#231F20">
                <v:path arrowok="t"/>
              </v:shape>
            </v:group>
            <v:group style="position:absolute;left:1953;top:260;width:2039;height:1134" coordorigin="1953,260" coordsize="2039,1134">
              <v:shape style="position:absolute;left:1953;top:260;width:2039;height:1134" coordorigin="1953,260" coordsize="2039,1134" path="m1953,1393l3992,260e" filled="f" stroked="t" strokeweight=".6pt" strokecolor="#231F20">
                <v:path arrowok="t"/>
              </v:shape>
            </v:group>
            <v:group style="position:absolute;left:1596;top:260;width:203;height:323" coordorigin="1596,260" coordsize="203,323">
              <v:shape style="position:absolute;left:1596;top:260;width:203;height:323" coordorigin="1596,260" coordsize="203,323" path="m1799,260l1793,325,1775,387,1748,443,1711,494,1667,537,1615,572,1596,582e" filled="f" stroked="t" strokeweight=".3pt" strokecolor="#231F20">
                <v:path arrowok="t"/>
              </v:shape>
            </v:group>
            <v:group style="position:absolute;left:3714;top:260;width:392;height:277" coordorigin="3714,260" coordsize="392,277">
              <v:shape style="position:absolute;left:3714;top:260;width:392;height:277" coordorigin="3714,260" coordsize="392,277" path="m4106,513l4030,535,4010,537,3984,536,3913,523,3851,495,3798,456,3757,406,3729,347,3715,282,3714,260e" filled="f" stroked="t" strokeweight=".3pt" strokecolor="#231F20">
                <v:path arrowok="t"/>
              </v:shape>
            </v:group>
            <v:group style="position:absolute;left:4125;top:1048;width:223;height:345" coordorigin="4125,1048" coordsize="223,345">
              <v:shape style="position:absolute;left:4125;top:1048;width:223;height:345" coordorigin="4125,1048" coordsize="223,345" path="m4125,1393l4131,1326,4149,1262,4176,1204,4213,1151,4258,1105,4310,1068,4329,1057,4348,1048e" filled="f" stroked="t" strokeweight=".3pt" strokecolor="#231F20">
                <v:path arrowok="t"/>
              </v:shape>
            </v:group>
            <v:group style="position:absolute;left:1836;top:1108;width:403;height:286" coordorigin="1836,1108" coordsize="403,286">
              <v:shape style="position:absolute;left:1836;top:1108;width:403;height:286" coordorigin="1836,1108" coordsize="403,286" path="m2239,1393l2230,1325,2207,1262,2170,1208,2122,1163,2064,1130,2000,1112,1953,1108,1932,1109,1912,1111,1892,1114,1873,1119,1854,1125,1836,1133e" filled="f" stroked="t" strokeweight=".3pt" strokecolor="#231F20">
                <v:path arrowok="t"/>
              </v:shape>
            </v:group>
            <v:group style="position:absolute;left:1991;top:1190;width:64;height:80" coordorigin="1991,1190" coordsize="64,80">
              <v:shape style="position:absolute;left:1991;top:1190;width:64;height:80" coordorigin="1991,1190" coordsize="64,80" path="m2055,1190l2031,1254,2023,1266,2018,1268,2011,1270,2007,1270,2001,1268,1995,1266,1993,1260,1991,1254,1991,1206,1993,1199,1996,1194,2001,1191,2007,1190,2012,1190,2018,1192,2023,1194,2026,1198,2027,1203,2047,1262,2051,1267,2055,1270e" filled="f" stroked="t" strokeweight=".7pt" strokecolor="#231F20">
                <v:path arrowok="t"/>
              </v:shape>
            </v:group>
            <v:group style="position:absolute;left:4262;top:1151;width:55;height:117" coordorigin="4262,1151" coordsize="55,117">
              <v:shape style="position:absolute;left:4262;top:1151;width:55;height:117" coordorigin="4262,1151" coordsize="55,117" path="m4262,1269l4262,1168,4264,1163,4267,1159,4271,1155,4274,1153,4279,1151,4300,1151,4317,1168,4317,1189,4296,1201,4303,1203,4308,1206,4312,1210,4315,1216,4317,1222,4317,1252,4315,1257,4313,1260,4308,1264,4303,1267,4296,1269e" filled="f" stroked="t" strokeweight=".7pt" strokecolor="#231F20">
                <v:path arrowok="t"/>
              </v:shape>
            </v:group>
            <v:group style="position:absolute;left:3888;top:359;width:72;height:120" coordorigin="3888,359" coordsize="72,120">
              <v:shape style="position:absolute;left:3888;top:359;width:72;height:120" coordorigin="3888,359" coordsize="72,120" path="m3888,359l3920,391,3932,411,3940,430,3944,447,3944,459,3924,479,3917,477,3917,410,3960,359e" filled="f" stroked="t" strokeweight=".7pt" strokecolor="#231F20">
                <v:path arrowok="t"/>
              </v:shape>
            </v:group>
            <v:group style="position:absolute;left:1606;top:373;width:55;height:117" coordorigin="1606,373" coordsize="55,117">
              <v:shape style="position:absolute;left:1606;top:373;width:55;height:117" coordorigin="1606,373" coordsize="55,117" path="m1661,373l1623,373,1615,375,1610,377,1606,381,1606,386,1608,391,1611,395,1652,419,1657,424,1660,430,1661,436,1661,470,1640,491,1627,491,1606,470,1606,436,1608,429,1611,423,1615,419,1631,407e" filled="f" stroked="t" strokeweight=".7pt" strokecolor="#231F20">
                <v:path arrowok="t"/>
              </v:shape>
            </v:group>
            <v:group style="position:absolute;left:3992;top:260;width:512;height:1134" coordorigin="3992,260" coordsize="512,1134">
              <v:shape style="position:absolute;left:3992;top:260;width:512;height:1134" coordorigin="3992,260" coordsize="512,1134" path="m4504,1393l3992,260e" filled="f" stroked="t" strokeweight="1.2pt" strokecolor="#231F20">
                <v:path arrowok="t"/>
              </v:shape>
            </v:group>
            <v:group style="position:absolute;left:1441;top:260;width:512;height:1134" coordorigin="1441,260" coordsize="512,1134">
              <v:shape style="position:absolute;left:1441;top:260;width:512;height:1134" coordorigin="1441,260" coordsize="512,1134" path="m1953,1393l1441,260e" filled="f" stroked="t" strokeweight="1.2pt" strokecolor="#231F20">
                <v:path arrowok="t"/>
              </v:shape>
            </v:group>
            <v:group style="position:absolute;left:1441;top:260;width:3063;height:1134" coordorigin="1441,260" coordsize="3063,1134">
              <v:shape style="position:absolute;left:1441;top:260;width:3063;height:1134" coordorigin="1441,260" coordsize="3063,1134" path="m1441,260l4504,1393e" filled="f" stroked="t" strokeweight=".6pt" strokecolor="#231F20">
                <v:path arrowok="t"/>
              </v:shape>
            </v:group>
            <v:group style="position:absolute;left:1953;top:260;width:2039;height:1134" coordorigin="1953,260" coordsize="2039,1134">
              <v:shape style="position:absolute;left:1953;top:260;width:2039;height:1134" coordorigin="1953,260" coordsize="2039,1134" path="m1953,1393l3992,260e" filled="f" stroked="t" strokeweight=".6pt" strokecolor="#231F20">
                <v:path arrowok="t"/>
              </v:shape>
            </v:group>
            <v:group style="position:absolute;left:1596;top:260;width:203;height:323" coordorigin="1596,260" coordsize="203,323">
              <v:shape style="position:absolute;left:1596;top:260;width:203;height:323" coordorigin="1596,260" coordsize="203,323" path="m1799,260l1793,325,1775,387,1748,443,1711,494,1667,537,1615,572,1596,582e" filled="f" stroked="t" strokeweight=".3pt" strokecolor="#231F20">
                <v:path arrowok="t"/>
              </v:shape>
            </v:group>
            <v:group style="position:absolute;left:3714;top:260;width:392;height:277" coordorigin="3714,260" coordsize="392,277">
              <v:shape style="position:absolute;left:3714;top:260;width:392;height:277" coordorigin="3714,260" coordsize="392,277" path="m4106,513l4030,535,4010,537,3984,536,3913,523,3851,495,3798,456,3757,406,3729,347,3715,282,3714,260e" filled="f" stroked="t" strokeweight=".3pt" strokecolor="#231F20">
                <v:path arrowok="t"/>
              </v:shape>
            </v:group>
            <v:group style="position:absolute;left:4125;top:1048;width:223;height:345" coordorigin="4125,1048" coordsize="223,345">
              <v:shape style="position:absolute;left:4125;top:1048;width:223;height:345" coordorigin="4125,1048" coordsize="223,345" path="m4125,1393l4131,1326,4149,1262,4176,1204,4213,1151,4258,1105,4310,1068,4329,1057,4348,1048e" filled="f" stroked="t" strokeweight=".3pt" strokecolor="#231F20">
                <v:path arrowok="t"/>
              </v:shape>
            </v:group>
            <v:group style="position:absolute;left:1836;top:1108;width:403;height:286" coordorigin="1836,1108" coordsize="403,286">
              <v:shape style="position:absolute;left:1836;top:1108;width:403;height:286" coordorigin="1836,1108" coordsize="403,286" path="m2239,1393l2230,1325,2207,1262,2170,1208,2122,1163,2064,1130,2000,1112,1953,1108,1932,1109,1912,1111,1892,1114,1873,1119,1854,1125,1836,1133e" filled="f" stroked="t" strokeweight=".3pt" strokecolor="#231F2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1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55"/>
          <w:position w:val="1"/>
        </w:rPr>
        <w:t>C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89" w:lineRule="auto"/>
        <w:ind w:left="3326" w:right="199" w:firstLine="793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1"/>
        </w:rPr>
        <w:t>f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141" w:lineRule="exact"/>
        <w:ind w:left="2446" w:right="1839"/>
        <w:jc w:val="center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3"/>
          <w:position w:val="1"/>
        </w:rPr>
        <w:t>e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669" w:right="-72"/>
        <w:jc w:val="left"/>
        <w:tabs>
          <w:tab w:pos="2900" w:val="left"/>
          <w:tab w:pos="434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4"/>
          <w:position w:val="1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3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α</w:t>
      </w:r>
      <w:r>
        <w:rPr>
          <w:rFonts w:ascii="Arial" w:hAnsi="Arial" w:cs="Arial" w:eastAsia="Arial"/>
          <w:sz w:val="19"/>
          <w:szCs w:val="19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11"/>
        </w:rPr>
        <w:t>γ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50" w:after="0" w:line="240" w:lineRule="auto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α</w:t>
      </w:r>
      <w:r>
        <w:rPr>
          <w:rFonts w:ascii="Arial" w:hAnsi="Arial" w:cs="Arial" w:eastAsia="Arial"/>
          <w:sz w:val="19"/>
          <w:szCs w:val="19"/>
          <w:color w:val="231F20"/>
          <w:spacing w:val="3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+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δ</w:t>
      </w:r>
      <w:r>
        <w:rPr>
          <w:rFonts w:ascii="Arial" w:hAnsi="Arial" w:cs="Arial" w:eastAsia="Arial"/>
          <w:sz w:val="19"/>
          <w:szCs w:val="19"/>
          <w:color w:val="231F20"/>
          <w:spacing w:val="-15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</w:rPr>
        <w:t>8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59" w:after="0" w:line="240" w:lineRule="auto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⊥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39"/>
        </w:rPr>
        <w:t>f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61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3"/>
          <w:w w:val="95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5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95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5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9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hat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Umk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eis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60" w:after="0" w:line="207" w:lineRule="exact"/>
        <w:ind w:right="-67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2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25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-5"/>
          <w:w w:val="12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</w:rPr>
        <w:t>halbie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5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</w:rPr>
        <w:t>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</w:rPr>
        <w:t>einander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0" w:after="0" w:line="240" w:lineRule="auto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0095AC"/>
          <w:spacing w:val="1"/>
          <w:b/>
          <w:bCs/>
        </w:rPr>
        <w:t>r</w:t>
      </w:r>
      <w:r>
        <w:rPr>
          <w:rFonts w:ascii="Arial" w:hAnsi="Arial" w:cs="Arial" w:eastAsia="Arial"/>
          <w:sz w:val="18"/>
          <w:szCs w:val="18"/>
          <w:color w:val="0095AC"/>
          <w:spacing w:val="1"/>
          <w:b/>
          <w:bCs/>
        </w:rPr>
        <w:t>i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79"/>
          <w:b/>
          <w:bCs/>
        </w:rPr>
        <w:t>c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100"/>
          <w:b/>
          <w:bCs/>
        </w:rPr>
        <w:t>h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116"/>
          <w:b/>
          <w:bCs/>
        </w:rPr>
        <w:t>t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100"/>
          <w:b/>
          <w:bCs/>
        </w:rPr>
        <w:t>i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  </w:t>
      </w:r>
      <w:r>
        <w:rPr>
          <w:rFonts w:ascii="Arial" w:hAnsi="Arial" w:cs="Arial" w:eastAsia="Arial"/>
          <w:sz w:val="18"/>
          <w:szCs w:val="18"/>
          <w:color w:val="0095AC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100"/>
          <w:b/>
          <w:bCs/>
        </w:rPr>
        <w:t>A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100"/>
          <w:b/>
          <w:bCs/>
        </w:rPr>
        <w:t>l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100"/>
          <w:b/>
          <w:bCs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.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-1"/>
          <w:w w:val="116"/>
          <w:b/>
          <w:bCs/>
        </w:rPr>
        <w:t>f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100"/>
          <w:b/>
          <w:bCs/>
        </w:rPr>
        <w:t>l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79"/>
          <w:b/>
          <w:bCs/>
        </w:rPr>
        <w:t>s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79"/>
          <w:b/>
          <w:bCs/>
        </w:rPr>
        <w:t>c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h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80" w:right="1380"/>
          <w:cols w:num="3" w:equalWidth="0">
            <w:col w:w="4445" w:space="324"/>
            <w:col w:w="2295" w:space="95"/>
            <w:col w:w="2041"/>
          </w:cols>
        </w:sectPr>
      </w:pPr>
      <w:rPr/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80" w:right="1380"/>
        </w:sectPr>
      </w:pPr>
      <w:rPr/>
    </w:p>
    <w:p>
      <w:pPr>
        <w:spacing w:before="40" w:after="0" w:line="240" w:lineRule="auto"/>
        <w:ind w:right="-20"/>
        <w:jc w:val="righ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0pt;margin-top:0pt;width:55.7518pt;height:741.495773pt;mso-position-horizontal-relative:page;mso-position-vertical-relative:page;z-index:-3434" coordorigin="0,0" coordsize="1115,14830">
            <v:group style="position:absolute;left:0;top:782;width:1094;height:14048" coordorigin="0,782" coordsize="1094,14048">
              <v:shape style="position:absolute;left:0;top:782;width:1094;height:14048" coordorigin="0,782" coordsize="1094,14048" path="m0,14830l1094,14830,1094,782,0,782,0,14830xe" filled="t" fillcolor="#EFEEE1" stroked="f">
                <v:path arrowok="t"/>
                <v:fill/>
              </v:shape>
            </v:group>
            <v:group style="position:absolute;left:0;top:0;width:1094;height:782" coordorigin="0,0" coordsize="1094,782">
              <v:shape style="position:absolute;left:0;top:0;width:1094;height:782" coordorigin="0,0" coordsize="1094,782" path="m0,782l1094,782,1094,0,0,0,0,782e" filled="t" fillcolor="#0095AC" stroked="f">
                <v:path arrowok="t"/>
                <v:fill/>
              </v:shape>
            </v:group>
            <v:group style="position:absolute;left:595;top:2251;width:510;height:227" coordorigin="595,2251" coordsize="510,227">
              <v:shape style="position:absolute;left:595;top:2251;width:510;height:227" coordorigin="595,2251" coordsize="510,227" path="m595,2478l1105,2478,1105,2251,595,2251,595,2478e" filled="t" fillcolor="#FFFFFF" stroked="f">
                <v:path arrowok="t"/>
                <v:fill/>
              </v:shape>
            </v:group>
            <v:group style="position:absolute;left:595;top:4652;width:510;height:227" coordorigin="595,4652" coordsize="510,227">
              <v:shape style="position:absolute;left:595;top:4652;width:510;height:227" coordorigin="595,4652" coordsize="510,227" path="m595,4879l1105,4879,1105,4652,595,4652,595,4879e" filled="t" fillcolor="#FFFFFF" stroked="f">
                <v:path arrowok="t"/>
                <v:fill/>
              </v:shape>
            </v:group>
            <v:group style="position:absolute;left:1094;top:5714;width:11;height:227" coordorigin="1094,5714" coordsize="11,227">
              <v:shape style="position:absolute;left:1094;top:5714;width:11;height:227" coordorigin="1094,5714" coordsize="11,227" path="m1094,5941l1105,5941,1105,5714,1094,5714,1094,5941xe" filled="t" fillcolor="#FFFFFF" stroked="f">
                <v:path arrowok="t"/>
                <v:fill/>
              </v:shape>
            </v:group>
            <v:group style="position:absolute;left:357;top:5714;width:11;height:227" coordorigin="357,5714" coordsize="11,227">
              <v:shape style="position:absolute;left:357;top:5714;width:11;height:227" coordorigin="357,5714" coordsize="11,227" path="m357,5941l368,5941,368,5714,357,5714,357,5941xe" filled="t" fillcolor="#0095AC" stroked="f">
                <v:path arrowok="t"/>
                <v:fill/>
              </v:shape>
            </v:group>
            <v:group style="position:absolute;left:392;top:5749;width:157;height:157" coordorigin="392,5749" coordsize="157,157">
              <v:shape style="position:absolute;left:392;top:5749;width:157;height:157" coordorigin="392,5749" coordsize="157,157" path="m483,5840l458,5840,458,5906,483,5906,483,5840e" filled="t" fillcolor="#FFFFFF" stroked="f">
                <v:path arrowok="t"/>
                <v:fill/>
              </v:shape>
              <v:shape style="position:absolute;left:392;top:5749;width:157;height:157" coordorigin="392,5749" coordsize="157,157" path="m548,5815l392,5815,392,5840,548,5840,548,5828,470,5828,548,5828,548,5815e" filled="t" fillcolor="#FFFFFF" stroked="f">
                <v:path arrowok="t"/>
                <v:fill/>
              </v:shape>
              <v:shape style="position:absolute;left:392;top:5749;width:157;height:157" coordorigin="392,5749" coordsize="157,157" path="m548,5828l470,5828,548,5828e" filled="t" fillcolor="#FFFFFF" stroked="f">
                <v:path arrowok="t"/>
                <v:fill/>
              </v:shape>
              <v:shape style="position:absolute;left:392;top:5749;width:157;height:157" coordorigin="392,5749" coordsize="157,157" path="m483,5749l458,5749,458,5815,483,5815,483,5749e" filled="t" fillcolor="#FFFFFF" stroked="f">
                <v:path arrowok="t"/>
                <v:fill/>
              </v:shape>
            </v:group>
            <v:group style="position:absolute;left:1094;top:5714;width:11;height:227" coordorigin="1094,5714" coordsize="11,227">
              <v:shape style="position:absolute;left:1094;top:5714;width:11;height:227" coordorigin="1094,5714" coordsize="11,227" path="m1094,5941l1105,5941,1105,5714,1094,5714,1094,5941xe" filled="t" fillcolor="#FFFFFF" stroked="f">
                <v:path arrowok="t"/>
                <v:fill/>
              </v:shape>
            </v:group>
            <v:group style="position:absolute;left:357;top:5714;width:227;height:227" coordorigin="357,5714" coordsize="227,227">
              <v:shape style="position:absolute;left:357;top:5714;width:227;height:227" coordorigin="357,5714" coordsize="227,227" path="m357,5941l583,5941,583,5714,357,5714,357,5941e" filled="t" fillcolor="#0095AC" stroked="f">
                <v:path arrowok="t"/>
                <v:fill/>
              </v:shape>
            </v:group>
            <v:group style="position:absolute;left:583;top:5714;width:510;height:227" coordorigin="583,5714" coordsize="510,227">
              <v:shape style="position:absolute;left:583;top:5714;width:510;height:227" coordorigin="583,5714" coordsize="510,227" path="m583,5941l1094,5941,1094,5714,583,5714,583,5941e" filled="t" fillcolor="#FFFFFF" stroked="f">
                <v:path arrowok="t"/>
                <v:fill/>
              </v:shape>
            </v:group>
            <v:group style="position:absolute;left:392;top:5749;width:157;height:157" coordorigin="392,5749" coordsize="157,157">
              <v:shape style="position:absolute;left:392;top:5749;width:157;height:157" coordorigin="392,5749" coordsize="157,157" path="m483,5840l458,5840,458,5906,483,5906,483,5840e" filled="t" fillcolor="#FFFFFF" stroked="f">
                <v:path arrowok="t"/>
                <v:fill/>
              </v:shape>
              <v:shape style="position:absolute;left:392;top:5749;width:157;height:157" coordorigin="392,5749" coordsize="157,157" path="m548,5815l392,5815,392,5840,548,5840,548,5828,470,5828,548,5828,548,5815e" filled="t" fillcolor="#FFFFFF" stroked="f">
                <v:path arrowok="t"/>
                <v:fill/>
              </v:shape>
              <v:shape style="position:absolute;left:392;top:5749;width:157;height:157" coordorigin="392,5749" coordsize="157,157" path="m548,5828l470,5828,548,5828e" filled="t" fillcolor="#FFFFFF" stroked="f">
                <v:path arrowok="t"/>
                <v:fill/>
              </v:shape>
              <v:shape style="position:absolute;left:392;top:5749;width:157;height:157" coordorigin="392,5749" coordsize="157,157" path="m483,5749l458,5749,458,5815,483,5815,483,5749e" filled="t" fillcolor="#FFFFFF" stroked="f">
                <v:path arrowok="t"/>
                <v:fill/>
              </v:shape>
            </v:group>
            <v:group style="position:absolute;left:1094;top:7096;width:11;height:227" coordorigin="1094,7096" coordsize="11,227">
              <v:shape style="position:absolute;left:1094;top:7096;width:11;height:227" coordorigin="1094,7096" coordsize="11,227" path="m1094,7322l1105,7322,1105,7096,1094,7096,1094,7322xe" filled="t" fillcolor="#FFFFFF" stroked="f">
                <v:path arrowok="t"/>
                <v:fill/>
              </v:shape>
            </v:group>
            <v:group style="position:absolute;left:357;top:7096;width:11;height:227" coordorigin="357,7096" coordsize="11,227">
              <v:shape style="position:absolute;left:357;top:7096;width:11;height:227" coordorigin="357,7096" coordsize="11,227" path="m357,7322l368,7322,368,7096,357,7096,357,7322xe" filled="t" fillcolor="#0095AC" stroked="f">
                <v:path arrowok="t"/>
                <v:fill/>
              </v:shape>
            </v:group>
            <v:group style="position:absolute;left:367;top:7126;width:205;height:166" coordorigin="367,7126" coordsize="205,166">
              <v:shape style="position:absolute;left:367;top:7126;width:205;height:166" coordorigin="367,7126" coordsize="205,166" path="m498,7180l475,7180,456,7188,442,7202,434,7220,435,7242,442,7262,454,7278,471,7289,497,7292,517,7290,533,7285,546,7274,497,7274,474,7267,460,7253,454,7234,461,7211,476,7200,523,7200,516,7190,498,7180e" filled="t" fillcolor="#FFFFFF" stroked="f">
                <v:path arrowok="t"/>
                <v:fill/>
              </v:shape>
              <v:shape style="position:absolute;left:367;top:7126;width:205;height:166" coordorigin="367,7126" coordsize="205,166" path="m538,7144l479,7144,503,7149,521,7157,535,7169,546,7187,552,7206,553,7224,546,7244,534,7260,515,7271,497,7274,546,7274,552,7269,564,7252,571,7236,572,7213,570,7193,564,7176,554,7160,540,7145,538,7144e" filled="t" fillcolor="#FFFFFF" stroked="f">
                <v:path arrowok="t"/>
                <v:fill/>
              </v:shape>
              <v:shape style="position:absolute;left:367;top:7126;width:205;height:166" coordorigin="367,7126" coordsize="205,166" path="m523,7200l476,7200,502,7206,510,7221,509,7235,528,7237,530,7227,527,7206,523,7200e" filled="t" fillcolor="#FFFFFF" stroked="f">
                <v:path arrowok="t"/>
                <v:fill/>
              </v:shape>
              <v:shape style="position:absolute;left:367;top:7126;width:205;height:166" coordorigin="367,7126" coordsize="205,166" path="m480,7126l420,7142,372,7202,367,7221,387,7225,389,7215,396,7195,439,7153,479,7144,538,7144,523,7134,504,7127,480,7126e" filled="t" fillcolor="#FFFFFF" stroked="f">
                <v:path arrowok="t"/>
                <v:fill/>
              </v:shape>
            </v:group>
            <v:group style="position:absolute;left:1094;top:7096;width:11;height:227" coordorigin="1094,7096" coordsize="11,227">
              <v:shape style="position:absolute;left:1094;top:7096;width:11;height:227" coordorigin="1094,7096" coordsize="11,227" path="m1094,7322l1105,7322,1105,7096,1094,7096,1094,7322xe" filled="t" fillcolor="#FFFFFF" stroked="f">
                <v:path arrowok="t"/>
                <v:fill/>
              </v:shape>
            </v:group>
            <v:group style="position:absolute;left:357;top:7096;width:227;height:227" coordorigin="357,7096" coordsize="227,227">
              <v:shape style="position:absolute;left:357;top:7096;width:227;height:227" coordorigin="357,7096" coordsize="227,227" path="m357,7322l583,7322,583,7096,357,7096,357,7322e" filled="t" fillcolor="#0095AC" stroked="f">
                <v:path arrowok="t"/>
                <v:fill/>
              </v:shape>
            </v:group>
            <v:group style="position:absolute;left:583;top:7096;width:510;height:227" coordorigin="583,7096" coordsize="510,227">
              <v:shape style="position:absolute;left:583;top:7096;width:510;height:227" coordorigin="583,7096" coordsize="510,227" path="m583,7322l1094,7322,1094,7096,583,7096,583,7322e" filled="t" fillcolor="#FFFFFF" stroked="f">
                <v:path arrowok="t"/>
                <v:fill/>
              </v:shape>
            </v:group>
            <v:group style="position:absolute;left:367;top:7126;width:205;height:166" coordorigin="367,7126" coordsize="205,166">
              <v:shape style="position:absolute;left:367;top:7126;width:205;height:166" coordorigin="367,7126" coordsize="205,166" path="m498,7180l475,7180,456,7188,442,7202,434,7220,435,7242,442,7262,454,7278,471,7289,497,7292,517,7290,533,7285,546,7274,497,7274,474,7267,460,7253,454,7234,461,7211,476,7200,523,7200,516,7190,498,7180e" filled="t" fillcolor="#FFFFFF" stroked="f">
                <v:path arrowok="t"/>
                <v:fill/>
              </v:shape>
              <v:shape style="position:absolute;left:367;top:7126;width:205;height:166" coordorigin="367,7126" coordsize="205,166" path="m538,7144l479,7144,503,7149,521,7157,535,7169,546,7187,552,7206,553,7224,546,7244,534,7260,515,7271,497,7274,546,7274,552,7269,564,7252,571,7236,572,7213,570,7193,564,7176,554,7160,540,7145,538,7144e" filled="t" fillcolor="#FFFFFF" stroked="f">
                <v:path arrowok="t"/>
                <v:fill/>
              </v:shape>
              <v:shape style="position:absolute;left:367;top:7126;width:205;height:166" coordorigin="367,7126" coordsize="205,166" path="m523,7200l476,7200,502,7206,510,7221,509,7235,528,7237,530,7227,527,7206,523,7200e" filled="t" fillcolor="#FFFFFF" stroked="f">
                <v:path arrowok="t"/>
                <v:fill/>
              </v:shape>
              <v:shape style="position:absolute;left:367;top:7126;width:205;height:166" coordorigin="367,7126" coordsize="205,166" path="m480,7126l420,7142,372,7202,367,7221,387,7225,389,7215,396,7195,439,7153,479,7144,538,7144,523,7134,504,7127,480,7126e" filled="t" fillcolor="#FFFFFF" stroked="f">
                <v:path arrowok="t"/>
                <v:fill/>
              </v:shape>
            </v:group>
            <v:group style="position:absolute;left:595;top:8186;width:510;height:227" coordorigin="595,8186" coordsize="510,227">
              <v:shape style="position:absolute;left:595;top:8186;width:510;height:227" coordorigin="595,8186" coordsize="510,227" path="m595,8413l1105,8413,1105,8186,595,8186,595,8413e" filled="t" fillcolor="#FFFFFF" stroked="f">
                <v:path arrowok="t"/>
                <v:fill/>
              </v:shape>
            </v:group>
            <v:group style="position:absolute;left:595;top:10013;width:510;height:227" coordorigin="595,10013" coordsize="510,227">
              <v:shape style="position:absolute;left:595;top:10013;width:510;height:227" coordorigin="595,10013" coordsize="510,227" path="m595,10240l1105,10240,1105,10013,595,10013,595,10240e" filled="t" fillcolor="#FFFFFF" stroked="f">
                <v:path arrowok="t"/>
                <v:fill/>
              </v:shape>
            </v:group>
            <v:group style="position:absolute;left:595;top:12017;width:510;height:227" coordorigin="595,12017" coordsize="510,227">
              <v:shape style="position:absolute;left:595;top:12017;width:510;height:227" coordorigin="595,12017" coordsize="510,227" path="m595,12243l1105,12243,1105,12017,595,12017,595,12243e" filled="t" fillcolor="#FFFFFF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74.212799pt;margin-top:0pt;width:63.188979pt;height:39.093974pt;mso-position-horizontal-relative:page;mso-position-vertical-relative:page;z-index:-3433" coordorigin="9484,0" coordsize="1264,782">
            <v:shape style="position:absolute;left:9484;top:0;width:1264;height:782" coordorigin="9484,0" coordsize="1264,782" path="m9484,782l10748,782,10748,0,9484,0,9484,782e" filled="t" fillcolor="#0095AC" stroked="f">
              <v:path arrowok="t"/>
              <v:fill/>
            </v:shape>
          </v:group>
          <w10:wrap type="none"/>
        </w:pict>
      </w:r>
      <w:r>
        <w:rPr/>
        <w:pict>
          <v:group style="position:absolute;margin-left:374.499786pt;margin-top:-78.156319pt;width:12.339pt;height:66.008pt;mso-position-horizontal-relative:page;mso-position-vertical-relative:paragraph;z-index:-3425" coordorigin="7490,-1563" coordsize="247,1320">
            <v:group style="position:absolute;left:7500;top:-1553;width:227;height:227" coordorigin="7500,-1553" coordsize="227,227">
              <v:shape style="position:absolute;left:7500;top:-1553;width:227;height:227" coordorigin="7500,-1553" coordsize="227,227" path="m7500,-1326l7727,-1326,7727,-1553,7500,-1553,7500,-1326e" filled="t" fillcolor="#C4E1E7" stroked="f">
                <v:path arrowok="t"/>
                <v:fill/>
              </v:shape>
            </v:group>
            <v:group style="position:absolute;left:7500;top:-1285;width:227;height:227" coordorigin="7500,-1285" coordsize="227,227">
              <v:shape style="position:absolute;left:7500;top:-1285;width:227;height:227" coordorigin="7500,-1285" coordsize="227,227" path="m7500,-1058l7727,-1058,7727,-1285,7500,-1285,7500,-1058e" filled="t" fillcolor="#C4E1E7" stroked="f">
                <v:path arrowok="t"/>
                <v:fill/>
              </v:shape>
            </v:group>
            <v:group style="position:absolute;left:7500;top:-1016;width:227;height:227" coordorigin="7500,-1016" coordsize="227,227">
              <v:shape style="position:absolute;left:7500;top:-1016;width:227;height:227" coordorigin="7500,-1016" coordsize="227,227" path="m7500,-790l7727,-790,7727,-1016,7500,-1016,7500,-790e" filled="t" fillcolor="#C4E1E7" stroked="f">
                <v:path arrowok="t"/>
                <v:fill/>
              </v:shape>
            </v:group>
            <v:group style="position:absolute;left:7500;top:-748;width:227;height:227" coordorigin="7500,-748" coordsize="227,227">
              <v:shape style="position:absolute;left:7500;top:-748;width:227;height:227" coordorigin="7500,-748" coordsize="227,227" path="m7500,-521l7727,-521,7727,-748,7500,-748,7500,-521e" filled="t" fillcolor="#C4E1E7" stroked="f">
                <v:path arrowok="t"/>
                <v:fill/>
              </v:shape>
            </v:group>
            <v:group style="position:absolute;left:7500;top:-480;width:227;height:227" coordorigin="7500,-480" coordsize="227,227">
              <v:shape style="position:absolute;left:7500;top:-480;width:227;height:227" coordorigin="7500,-480" coordsize="227,227" path="m7500,-253l7727,-253,7727,-480,7500,-480,7500,-253e" filled="t" fillcolor="#C4E1E7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25.523804pt;margin-top:-78.156319pt;width:12.339pt;height:66.008pt;mso-position-horizontal-relative:page;mso-position-vertical-relative:paragraph;z-index:-3424" coordorigin="8510,-1563" coordsize="247,1320">
            <v:group style="position:absolute;left:8520;top:-1553;width:227;height:227" coordorigin="8520,-1553" coordsize="227,227">
              <v:shape style="position:absolute;left:8520;top:-1553;width:227;height:227" coordorigin="8520,-1553" coordsize="227,227" path="m8520,-1326l8747,-1326,8747,-1553,8520,-1553,8520,-1326e" filled="t" fillcolor="#C4E1E7" stroked="f">
                <v:path arrowok="t"/>
                <v:fill/>
              </v:shape>
            </v:group>
            <v:group style="position:absolute;left:8520;top:-1285;width:227;height:227" coordorigin="8520,-1285" coordsize="227,227">
              <v:shape style="position:absolute;left:8520;top:-1285;width:227;height:227" coordorigin="8520,-1285" coordsize="227,227" path="m8520,-1058l8747,-1058,8747,-1285,8520,-1285,8520,-1058e" filled="t" fillcolor="#C4E1E7" stroked="f">
                <v:path arrowok="t"/>
                <v:fill/>
              </v:shape>
            </v:group>
            <v:group style="position:absolute;left:8520;top:-1016;width:227;height:227" coordorigin="8520,-1016" coordsize="227,227">
              <v:shape style="position:absolute;left:8520;top:-1016;width:227;height:227" coordorigin="8520,-1016" coordsize="227,227" path="m8520,-790l8747,-790,8747,-1016,8520,-1016,8520,-790e" filled="t" fillcolor="#C4E1E7" stroked="f">
                <v:path arrowok="t"/>
                <v:fill/>
              </v:shape>
            </v:group>
            <v:group style="position:absolute;left:8520;top:-748;width:227;height:227" coordorigin="8520,-748" coordsize="227,227">
              <v:shape style="position:absolute;left:8520;top:-748;width:227;height:227" coordorigin="8520,-748" coordsize="227,227" path="m8520,-521l8747,-521,8747,-748,8520,-748,8520,-521e" filled="t" fillcolor="#C4E1E7" stroked="f">
                <v:path arrowok="t"/>
                <v:fill/>
              </v:shape>
            </v:group>
            <v:group style="position:absolute;left:8520;top:-480;width:227;height:227" coordorigin="8520,-480" coordsize="227,227">
              <v:shape style="position:absolute;left:8520;top:-480;width:227;height:227" coordorigin="8520,-480" coordsize="227,227" path="m8520,-253l8747,-253,8747,-480,8520,-480,8520,-253e" filled="t" fillcolor="#C4E1E7" stroked="f">
                <v:path arrowok="t"/>
                <v:fill/>
              </v:shape>
            </v:group>
            <w10:wrap type="none"/>
          </v:group>
        </w:pic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234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60" w:after="0" w:line="240" w:lineRule="auto"/>
        <w:ind w:right="-20"/>
        <w:jc w:val="left"/>
        <w:rPr>
          <w:rFonts w:ascii="PoloMatheAustria1Halbfett" w:hAnsi="PoloMatheAustria1Halbfett" w:cs="PoloMatheAustria1Halbfett" w:eastAsia="PoloMatheAustria1Halbfett"/>
          <w:sz w:val="20"/>
          <w:szCs w:val="20"/>
        </w:rPr>
      </w:pPr>
      <w:rPr/>
      <w:r>
        <w:rPr/>
        <w:br w:type="column"/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Seiten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aus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Das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ist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Mathematik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4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(Verlag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öbv,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ISBN: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978-3-209-07328-0)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80" w:right="1380"/>
          <w:cols w:num="2" w:equalWidth="0">
            <w:col w:w="1475" w:space="687"/>
            <w:col w:w="7038"/>
          </w:cols>
        </w:sectPr>
      </w:pPr>
      <w:rPr/>
    </w:p>
    <w:p>
      <w:pPr>
        <w:spacing w:before="27" w:after="0" w:line="506" w:lineRule="exact"/>
        <w:ind w:left="687" w:right="-20"/>
        <w:jc w:val="left"/>
        <w:tabs>
          <w:tab w:pos="9120" w:val="left"/>
        </w:tabs>
        <w:rPr>
          <w:rFonts w:ascii="Arial" w:hAnsi="Arial" w:cs="Arial" w:eastAsia="Arial"/>
          <w:sz w:val="44"/>
          <w:szCs w:val="44"/>
        </w:rPr>
      </w:pPr>
      <w:rPr/>
      <w:r>
        <w:rPr/>
        <w:pict>
          <v:group style="position:absolute;margin-left:485.550812pt;margin-top:-7.187232pt;width:51.850979pt;height:39.093974pt;mso-position-horizontal-relative:page;mso-position-vertical-relative:paragraph;z-index:-3409" coordorigin="9711,-144" coordsize="1037,782">
            <v:shape style="position:absolute;left:9711;top:-144;width:1037;height:782" coordorigin="9711,-144" coordsize="1037,782" path="m9711,638l10748,638,10748,-144,9711,-144,9711,638e" filled="t" fillcolor="#0095AC" stroked="f">
              <v:path arrowok="t"/>
              <v:fill/>
            </v:shape>
          </v:group>
          <w10:wrap type="none"/>
        </w:pic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4"/>
          <w:b/>
          <w:bCs/>
          <w:position w:val="-1"/>
        </w:rPr>
        <w:t>ERWEITERUN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b/>
          <w:bCs/>
          <w:position w:val="-1"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18"/>
          <w:w w:val="84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4"/>
          <w:b/>
          <w:bCs/>
          <w:position w:val="-1"/>
        </w:rPr>
        <w:t>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b/>
          <w:bCs/>
          <w:position w:val="-1"/>
        </w:rPr>
        <w:t>D</w:t>
      </w:r>
      <w:r>
        <w:rPr>
          <w:rFonts w:ascii="Arial" w:hAnsi="Arial" w:cs="Arial" w:eastAsia="Arial"/>
          <w:sz w:val="18"/>
          <w:szCs w:val="18"/>
          <w:color w:val="0095AC"/>
          <w:spacing w:val="30"/>
          <w:w w:val="84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4"/>
          <w:b/>
          <w:bCs/>
          <w:position w:val="-1"/>
        </w:rPr>
        <w:t>VERTIEFUN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b/>
          <w:bCs/>
          <w:position w:val="-1"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0"/>
          <w:w w:val="84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Bew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i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4"/>
          <w:position w:val="-1"/>
        </w:rPr>
        <w:t>s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position w:val="-1"/>
        </w:rPr>
        <w:t>n</w:t>
      </w:r>
      <w:r>
        <w:rPr>
          <w:rFonts w:ascii="Arial" w:hAnsi="Arial" w:cs="Arial" w:eastAsia="Arial"/>
          <w:sz w:val="18"/>
          <w:szCs w:val="18"/>
          <w:color w:val="0095AC"/>
          <w:spacing w:val="-7"/>
          <w:w w:val="84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i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position w:val="-1"/>
        </w:rPr>
        <w:t>n</w:t>
      </w:r>
      <w:r>
        <w:rPr>
          <w:rFonts w:ascii="Arial" w:hAnsi="Arial" w:cs="Arial" w:eastAsia="Arial"/>
          <w:sz w:val="18"/>
          <w:szCs w:val="18"/>
          <w:color w:val="0095AC"/>
          <w:spacing w:val="10"/>
          <w:w w:val="84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de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position w:val="-1"/>
        </w:rPr>
        <w:t>r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4"/>
          <w:position w:val="-1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ome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4"/>
          <w:position w:val="-1"/>
        </w:rPr>
        <w:t>t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4"/>
          <w:position w:val="-1"/>
        </w:rPr>
        <w:t>ri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4"/>
          <w:position w:val="-1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-36"/>
          <w:w w:val="84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position w:val="-1"/>
        </w:rPr>
      </w:r>
      <w:r>
        <w:rPr>
          <w:rFonts w:ascii="Arial" w:hAnsi="Arial" w:cs="Arial" w:eastAsia="Arial"/>
          <w:sz w:val="44"/>
          <w:szCs w:val="44"/>
          <w:color w:val="FFFFFF"/>
          <w:spacing w:val="18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44"/>
          <w:szCs w:val="44"/>
          <w:color w:val="FFFFFF"/>
          <w:spacing w:val="0"/>
          <w:w w:val="100"/>
          <w:position w:val="-1"/>
        </w:rPr>
        <w:t>1</w:t>
      </w:r>
      <w:r>
        <w:rPr>
          <w:rFonts w:ascii="Arial" w:hAnsi="Arial" w:cs="Arial" w:eastAsia="Arial"/>
          <w:sz w:val="44"/>
          <w:szCs w:val="44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40" w:lineRule="auto"/>
        <w:ind w:left="687" w:right="-20"/>
        <w:jc w:val="left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color w:val="0095AC"/>
          <w:spacing w:val="-4"/>
          <w:w w:val="100"/>
        </w:rPr>
        <w:t>1.</w:t>
      </w:r>
      <w:r>
        <w:rPr>
          <w:rFonts w:ascii="Arial" w:hAnsi="Arial" w:cs="Arial" w:eastAsia="Arial"/>
          <w:sz w:val="28"/>
          <w:szCs w:val="28"/>
          <w:color w:val="0095AC"/>
          <w:spacing w:val="0"/>
          <w:w w:val="100"/>
        </w:rPr>
        <w:t>5</w:t>
      </w:r>
      <w:r>
        <w:rPr>
          <w:rFonts w:ascii="Arial" w:hAnsi="Arial" w:cs="Arial" w:eastAsia="Arial"/>
          <w:sz w:val="28"/>
          <w:szCs w:val="28"/>
          <w:color w:val="0095AC"/>
          <w:spacing w:val="0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095AC"/>
          <w:spacing w:val="2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095AC"/>
          <w:spacing w:val="-4"/>
          <w:w w:val="100"/>
        </w:rPr>
        <w:t>Kreissehnen</w:t>
      </w:r>
      <w:r>
        <w:rPr>
          <w:rFonts w:ascii="Arial" w:hAnsi="Arial" w:cs="Arial" w:eastAsia="Arial"/>
          <w:sz w:val="28"/>
          <w:szCs w:val="28"/>
          <w:color w:val="000000"/>
          <w:spacing w:val="0"/>
          <w:w w:val="100"/>
        </w:rPr>
      </w:r>
    </w:p>
    <w:p>
      <w:pPr>
        <w:spacing w:before="3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52" w:lineRule="exact"/>
        <w:ind w:left="687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1.0788pt;margin-top:23.025845pt;width:25.512pt;height:11.339pt;mso-position-horizontal-relative:page;mso-position-vertical-relative:paragraph;z-index:-3412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166" w:right="-56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3"/>
                      <w:w w:val="110"/>
                      <w:b/>
                      <w:bCs/>
                    </w:rPr>
                    <w:t>9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87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22"/>
          <w:szCs w:val="22"/>
          <w:color w:val="0095AC"/>
          <w:spacing w:val="0"/>
          <w:w w:val="110"/>
          <w:b/>
          <w:bCs/>
        </w:rPr>
        <w:t>Aufgaben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7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jc w:val="left"/>
        <w:spacing w:after="0"/>
        <w:sectPr>
          <w:pgSz w:w="10760" w:h="14840"/>
          <w:pgMar w:top="140" w:bottom="280" w:left="860" w:right="120"/>
        </w:sectPr>
      </w:pPr>
      <w:rPr/>
    </w:p>
    <w:p>
      <w:pPr>
        <w:spacing w:before="43" w:after="0" w:line="240" w:lineRule="auto"/>
        <w:ind w:left="128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3"/>
          <w:w w:val="110"/>
          <w:b/>
          <w:bCs/>
        </w:rPr>
        <w:t>9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87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23" w:after="0" w:line="240" w:lineRule="exact"/>
        <w:ind w:right="-57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Zeichne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1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einem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chmesser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2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errichte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normal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zum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chmesser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stehende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Sehne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91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1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9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1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1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3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echts)!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Beweise,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Sehne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vom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chmesser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halbiert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wi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3"/>
        </w:rPr>
        <w:t>d!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2" w:after="0" w:line="198" w:lineRule="exact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  <w:position w:val="-1"/>
        </w:rPr>
        <w:t>b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-1"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38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1"/>
        </w:rPr>
        <w:t>Benenne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1"/>
        </w:rPr>
        <w:t>Abschnitte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-1"/>
        </w:rPr>
        <w:t>Sehne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-1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-1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  <w:position w:val="-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-1"/>
        </w:rPr>
        <w:t>chmesser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2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wie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-1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46" w:after="0" w:line="200" w:lineRule="exact"/>
        <w:ind w:right="1743" w:firstLine="814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55"/>
        </w:rPr>
        <w:t>C</w:t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5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4"/>
        </w:rPr>
        <w:t>A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63" w:lineRule="exact"/>
        <w:ind w:left="111" w:right="-20"/>
        <w:jc w:val="left"/>
        <w:tabs>
          <w:tab w:pos="600" w:val="left"/>
          <w:tab w:pos="144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1AC"/>
          <w:spacing w:val="0"/>
          <w:w w:val="80"/>
          <w:position w:val="-2"/>
        </w:rPr>
        <w:t>y</w:t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80"/>
          <w:position w:val="8"/>
        </w:rPr>
        <w:t>x</w:t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100"/>
          <w:position w:val="8"/>
        </w:rPr>
        <w:tab/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100"/>
          <w:position w:val="8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  <w:position w:val="1"/>
        </w:rPr>
        <w:t>k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189" w:lineRule="exact"/>
        <w:ind w:left="92" w:right="-20"/>
        <w:jc w:val="left"/>
        <w:tabs>
          <w:tab w:pos="70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1AC"/>
          <w:spacing w:val="0"/>
          <w:w w:val="71"/>
          <w:position w:val="-2"/>
        </w:rPr>
        <w:t>x</w:t>
      </w:r>
      <w:r>
        <w:rPr>
          <w:rFonts w:ascii="Arial" w:hAnsi="Arial" w:cs="Arial" w:eastAsia="Arial"/>
          <w:sz w:val="18"/>
          <w:szCs w:val="18"/>
          <w:color w:val="0091AC"/>
          <w:spacing w:val="-35"/>
          <w:w w:val="71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100"/>
          <w:position w:val="-2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1"/>
          <w:position w:val="-4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  <w:cols w:num="3" w:equalWidth="0">
            <w:col w:w="461" w:space="226"/>
            <w:col w:w="5805" w:space="596"/>
            <w:col w:w="2692"/>
          </w:cols>
        </w:sectPr>
      </w:pPr>
      <w:rPr/>
    </w:p>
    <w:p>
      <w:pPr>
        <w:spacing w:before="0" w:after="0" w:line="316" w:lineRule="exact"/>
        <w:ind w:left="942" w:right="-20"/>
        <w:jc w:val="left"/>
        <w:tabs>
          <w:tab w:pos="6760" w:val="left"/>
          <w:tab w:pos="774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387.670776pt;margin-top:-41.177185pt;width:86.239012pt;height:86.239015pt;mso-position-horizontal-relative:page;mso-position-vertical-relative:paragraph;z-index:-3407" coordorigin="7753,-824" coordsize="1725,1725">
            <v:group style="position:absolute;left:8062;top:-607;width:1107;height:1291" coordorigin="8062,-607" coordsize="1107,1291">
              <v:shape style="position:absolute;left:8062;top:-607;width:1107;height:1291" coordorigin="8062,-607" coordsize="1107,1291" path="m9169,685l8062,-607e" filled="f" stroked="t" strokeweight=".6pt" strokecolor="#0091AC">
                <v:path arrowok="t"/>
              </v:shape>
            </v:group>
            <v:group style="position:absolute;left:7766;top:-799;width:996;height:854" coordorigin="7766,-799" coordsize="996,854">
              <v:shape style="position:absolute;left:7766;top:-799;width:996;height:854" coordorigin="7766,-799" coordsize="996,854" path="m8762,-799l7766,55e" filled="f" stroked="t" strokeweight="1.2pt" strokecolor="#0091AC">
                <v:path arrowok="t"/>
              </v:shape>
            </v:group>
            <v:group style="position:absolute;left:8587;top:11;width:57;height:57" coordorigin="8587,11" coordsize="57,57">
              <v:shape style="position:absolute;left:8587;top:11;width:57;height:57" coordorigin="8587,11" coordsize="57,57" path="m8616,11l8596,19,8587,39,8596,59,8616,67,8636,59,8644,39,8644,39,8636,19,8616,11e" filled="t" fillcolor="#231F20" stroked="f">
                <v:path arrowok="t"/>
                <v:fill/>
              </v:shape>
            </v:group>
            <v:group style="position:absolute;left:8185;top:-512;width:186;height:50" coordorigin="8185,-512" coordsize="186,50">
              <v:shape style="position:absolute;left:8185;top:-512;width:186;height:50" coordorigin="8185,-512" coordsize="186,50" path="m8371,-462l8322,-499,8260,-512,8239,-510,8219,-505,8202,-499,8185,-490e" filled="f" stroked="t" strokeweight=".3pt" strokecolor="#0091AC">
                <v:path arrowok="t"/>
              </v:shape>
            </v:group>
            <v:group style="position:absolute;left:8255;top:-480;width:32;height:32" coordorigin="8255,-480" coordsize="32,32">
              <v:shape style="position:absolute;left:8255;top:-480;width:32;height:32" coordorigin="8255,-480" coordsize="32,32" path="m8267,-480l8255,-470,8255,-461,8265,-449,8274,-448,8286,-459,8286,-467,8276,-479,8267,-480e" filled="t" fillcolor="#0091AC" stroked="f">
                <v:path arrowok="t"/>
                <v:fill/>
              </v:shape>
            </v:group>
            <v:group style="position:absolute;left:7765;top:-812;width:1701;height:1701" coordorigin="7765,-812" coordsize="1701,1701">
              <v:shape style="position:absolute;left:7765;top:-812;width:1701;height:1701" coordorigin="7765,-812" coordsize="1701,1701" path="m7765,39l7768,-31,7777,-99,7790,-166,7809,-230,7832,-292,7860,-352,7893,-409,7929,-463,7970,-515,8014,-562,8062,-607,8114,-647,8168,-684,8225,-717,8285,-745,8347,-768,8411,-787,8478,-800,8546,-809,8616,-812,8686,-809,8754,-800,8820,-787,8885,-768,8947,-745,9007,-717,9064,-684,9118,-647,9169,-607,9217,-562,9261,-515,9302,-463,9339,-409,9371,-352,9399,-292,9423,-230,9441,-166,9455,-99,9463,-31,9466,39,9463,109,9455,177,9441,243,9423,308,9399,370,9371,430,9339,487,9302,541,9261,592,9217,640,9169,685,9118,725,9064,762,9007,794,8947,822,8885,846,8820,865,8754,878,8686,886,8616,889,8546,886,8478,878,8411,865,8347,846,8285,822,8225,794,8168,762,8114,725,8062,685,8014,640,7970,592,7929,541,7893,487,7860,430,7832,370,7809,308,7790,243,7777,177,7768,109,7765,39xe" filled="f" stroked="t" strokeweight="1.2pt" strokecolor="#231F20">
                <v:path arrowok="t"/>
              </v:shape>
            </v:group>
            <v:group style="position:absolute;left:8062;top:-607;width:1107;height:1291" coordorigin="8062,-607" coordsize="1107,1291">
              <v:shape style="position:absolute;left:8062;top:-607;width:1107;height:1291" coordorigin="8062,-607" coordsize="1107,1291" path="m9169,685l8062,-607e" filled="f" stroked="t" strokeweight=".6pt" strokecolor="#0091AC">
                <v:path arrowok="t"/>
              </v:shape>
            </v:group>
            <v:group style="position:absolute;left:7766;top:-799;width:996;height:854" coordorigin="7766,-799" coordsize="996,854">
              <v:shape style="position:absolute;left:7766;top:-799;width:996;height:854" coordorigin="7766,-799" coordsize="996,854" path="m8762,-799l7766,55e" filled="f" stroked="t" strokeweight="1.2pt" strokecolor="#0091AC">
                <v:path arrowok="t"/>
              </v:shape>
            </v:group>
            <v:group style="position:absolute;left:8587;top:11;width:57;height:57" coordorigin="8587,11" coordsize="57,57">
              <v:shape style="position:absolute;left:8587;top:11;width:57;height:57" coordorigin="8587,11" coordsize="57,57" path="m8616,11l8596,19,8587,39,8596,59,8616,67,8636,59,8644,39,8644,39,8636,19,8616,11e" filled="t" fillcolor="#231F20" stroked="f">
                <v:path arrowok="t"/>
                <v:fill/>
              </v:shape>
            </v:group>
            <v:group style="position:absolute;left:8185;top:-512;width:186;height:50" coordorigin="8185,-512" coordsize="186,50">
              <v:shape style="position:absolute;left:8185;top:-512;width:186;height:50" coordorigin="8185,-512" coordsize="186,50" path="m8371,-462l8322,-499,8260,-512,8239,-510,8219,-505,8202,-499,8185,-490e" filled="f" stroked="t" strokeweight=".3pt" strokecolor="#0091AC">
                <v:path arrowok="t"/>
              </v:shape>
            </v:group>
            <v:group style="position:absolute;left:8255;top:-480;width:32;height:32" coordorigin="8255,-480" coordsize="32,32">
              <v:shape style="position:absolute;left:8255;top:-480;width:32;height:32" coordorigin="8255,-480" coordsize="32,32" path="m8267,-480l8255,-470,8255,-461,8265,-449,8274,-448,8286,-459,8286,-467,8276,-479,8267,-480e" filled="t" fillcolor="#0091AC" stroked="f">
                <v:path arrowok="t"/>
                <v:fill/>
              </v:shape>
            </v:group>
            <v:group style="position:absolute;left:7765;top:-812;width:1701;height:1701" coordorigin="7765,-812" coordsize="1701,1701">
              <v:shape style="position:absolute;left:7765;top:-812;width:1701;height:1701" coordorigin="7765,-812" coordsize="1701,1701" path="m7765,39l7768,-31,7777,-99,7790,-166,7809,-230,7832,-292,7860,-352,7893,-409,7929,-463,7970,-515,8014,-562,8062,-607,8114,-647,8168,-684,8225,-717,8285,-745,8347,-768,8411,-787,8478,-800,8546,-809,8616,-812,8686,-809,8754,-800,8820,-787,8885,-768,8947,-745,9007,-717,9064,-684,9118,-647,9169,-607,9217,-562,9261,-515,9302,-463,9339,-409,9371,-352,9399,-292,9423,-230,9441,-166,9455,-99,9463,-31,9466,39,9463,109,9455,177,9441,243,9423,308,9399,370,9371,430,9339,487,9302,541,9261,592,9217,640,9169,685,9118,725,9064,762,9007,794,8947,822,8885,846,8820,865,8754,878,8686,886,8616,889,8546,886,8478,878,8411,865,8347,846,8285,822,8225,794,8168,762,8114,725,8062,685,8014,640,7970,592,7929,541,7893,487,7860,430,7832,370,7809,308,7790,243,7777,177,7768,109,7765,39xe" filled="f" stroked="t" strokeweight="1.2pt" strokecolor="#231F2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4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2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4"/>
        </w:rPr>
        <w:t>Figur!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2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4"/>
        </w:rPr>
        <w:t>Beweise,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4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4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2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4"/>
        </w:rPr>
        <w:t>Zusammenhang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2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100"/>
          <w:position w:val="4"/>
        </w:rPr>
        <w:t>x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10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23"/>
          <w:w w:val="100"/>
          <w:position w:val="1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y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  <w:position w:val="3"/>
        </w:rPr>
        <w:t>·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3"/>
          <w:position w:val="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z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gilt!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72"/>
          <w:position w:val="11"/>
        </w:rPr>
        <w:t>D</w:t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100"/>
          <w:position w:val="11"/>
        </w:rPr>
        <w:tab/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72"/>
          <w:position w:val="-3"/>
        </w:rPr>
        <w:t>z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44" w:after="0" w:line="240" w:lineRule="auto"/>
        <w:ind w:left="687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  <w:b/>
          <w:bCs/>
        </w:rPr>
        <w:t>Anleitung: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9"/>
          <w:w w:val="12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Fasse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den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Du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chmesser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12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4"/>
          <w:w w:val="100"/>
        </w:rPr>
        <w:t>A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6"/>
          <w:szCs w:val="16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als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Hypotenuse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eines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39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echtwinkligen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36" w:after="0" w:line="265" w:lineRule="exact"/>
        <w:ind w:left="687" w:right="-20"/>
        <w:jc w:val="left"/>
        <w:tabs>
          <w:tab w:pos="832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7"/>
          <w:position w:val="6"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7"/>
          <w:position w:val="6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7"/>
          <w:position w:val="6"/>
        </w:rPr>
        <w:t>eiecks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17"/>
          <w:position w:val="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6"/>
        </w:rPr>
        <w:t>auf!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7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6"/>
        </w:rPr>
        <w:t>Der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  <w:position w:val="6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8"/>
          <w:position w:val="6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  <w:position w:val="6"/>
        </w:rPr>
        <w:t>eis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9"/>
          <w:w w:val="118"/>
          <w:position w:val="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  <w:position w:val="6"/>
        </w:rPr>
        <w:t>entspricht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8"/>
          <w:w w:val="118"/>
          <w:position w:val="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  <w:position w:val="6"/>
        </w:rPr>
        <w:t>dann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9"/>
          <w:w w:val="118"/>
          <w:position w:val="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  <w:position w:val="6"/>
        </w:rPr>
        <w:t>dem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118"/>
          <w:position w:val="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  <w:position w:val="6"/>
        </w:rPr>
        <w:t>Thales-K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8"/>
          <w:position w:val="6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  <w:position w:val="6"/>
        </w:rPr>
        <w:t>eis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6"/>
          <w:w w:val="118"/>
          <w:position w:val="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  <w:position w:val="6"/>
        </w:rPr>
        <w:t>und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1"/>
          <w:w w:val="118"/>
          <w:position w:val="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  <w:position w:val="6"/>
        </w:rPr>
        <w:t>der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5"/>
          <w:w w:val="118"/>
          <w:position w:val="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  <w:position w:val="6"/>
        </w:rPr>
        <w:t>Sehnen-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6"/>
          <w:w w:val="118"/>
          <w:position w:val="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6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6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-4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38" w:lineRule="exact"/>
        <w:ind w:left="687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  <w:position w:val="1"/>
        </w:rPr>
        <w:t>abschnitt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5"/>
          <w:w w:val="123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1"/>
        </w:rPr>
        <w:t>x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  <w:position w:val="1"/>
        </w:rPr>
        <w:t>der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122"/>
          <w:position w:val="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  <w:position w:val="1"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2"/>
          <w:position w:val="1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  <w:position w:val="1"/>
        </w:rPr>
        <w:t>eieckshöhe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3"/>
          <w:w w:val="122"/>
          <w:position w:val="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1"/>
        </w:rPr>
        <w:t>auf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1"/>
        </w:rPr>
        <w:t>die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  <w:position w:val="1"/>
        </w:rPr>
        <w:t>Hypotenuse.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3" w:after="0" w:line="240" w:lineRule="auto"/>
        <w:ind w:left="857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87"/>
          <w:b/>
          <w:bCs/>
        </w:rPr>
        <w:t>Die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7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7"/>
          <w:b/>
          <w:bCs/>
        </w:rPr>
        <w:t>Aufwölbung</w:t>
      </w:r>
      <w:r>
        <w:rPr>
          <w:rFonts w:ascii="Arial" w:hAnsi="Arial" w:cs="Arial" w:eastAsia="Arial"/>
          <w:sz w:val="18"/>
          <w:szCs w:val="18"/>
          <w:color w:val="231F20"/>
          <w:spacing w:val="14"/>
          <w:w w:val="87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7"/>
          <w:b/>
          <w:bCs/>
        </w:rPr>
        <w:t>von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7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Seen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78" w:lineRule="auto"/>
        <w:ind w:left="857" w:right="4840" w:firstLine="-1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12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G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6"/>
          <w:b/>
          <w:bCs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6"/>
          <w:b/>
          <w:bCs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6"/>
          <w:b/>
          <w:bCs/>
        </w:rPr>
        <w:t>g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6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6"/>
          <w:b/>
          <w:bCs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6"/>
          <w:b/>
          <w:bCs/>
        </w:rPr>
        <w:t>g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6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6"/>
          <w:b/>
          <w:bCs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86"/>
          <w:b/>
          <w:bCs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6"/>
          <w:b/>
          <w:bCs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6"/>
          <w:b/>
          <w:bCs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6"/>
          <w:b/>
          <w:bCs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20"/>
          <w:w w:val="86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6"/>
          <w:b/>
          <w:bCs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6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6"/>
          <w:b/>
          <w:bCs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86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6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6"/>
          <w:b/>
          <w:bCs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6"/>
          <w:b/>
          <w:bCs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6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-9"/>
          <w:w w:val="86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</w:rPr>
        <w:t>si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</w:rPr>
        <w:t>di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76"/>
        </w:rPr>
        <w:t>O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3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83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3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91"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ä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4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5"/>
        </w:rPr>
        <w:t>v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5"/>
        </w:rPr>
        <w:t>o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22"/>
          <w:w w:val="7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5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5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–</w:t>
      </w:r>
      <w:r>
        <w:rPr>
          <w:rFonts w:ascii="Arial" w:hAnsi="Arial" w:cs="Arial" w:eastAsia="Arial"/>
          <w:sz w:val="18"/>
          <w:szCs w:val="18"/>
          <w:color w:val="231F20"/>
          <w:spacing w:val="-1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11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</w:rPr>
        <w:t>na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ü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25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</w:rPr>
        <w:t>di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–</w:t>
      </w:r>
      <w:r>
        <w:rPr>
          <w:rFonts w:ascii="Arial" w:hAnsi="Arial" w:cs="Arial" w:eastAsia="Arial"/>
          <w:sz w:val="18"/>
          <w:szCs w:val="18"/>
          <w:color w:val="231F20"/>
          <w:spacing w:val="-1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3"/>
        </w:rPr>
        <w:t>ni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3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8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9"/>
        </w:rPr>
        <w:t>w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1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3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5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2"/>
        </w:rPr>
        <w:t>li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2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7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,</w:t>
      </w:r>
      <w:r>
        <w:rPr>
          <w:rFonts w:ascii="Arial" w:hAnsi="Arial" w:cs="Arial" w:eastAsia="Arial"/>
          <w:sz w:val="18"/>
          <w:szCs w:val="18"/>
          <w:color w:val="231F20"/>
          <w:spacing w:val="18"/>
          <w:w w:val="7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7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7"/>
        </w:rPr>
        <w:t>o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7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7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25"/>
          <w:w w:val="7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7"/>
        </w:rPr>
        <w:t>g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77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7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ü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7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7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.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8"/>
          <w:w w:val="7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7"/>
        </w:rPr>
        <w:t>Si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-7"/>
          <w:w w:val="7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w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7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7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22"/>
          <w:w w:val="7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7"/>
        </w:rPr>
        <w:t>ei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1"/>
          <w:w w:val="7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7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o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7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7"/>
        </w:rPr>
        <w:t>g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7"/>
        </w:rPr>
        <w:t>nannt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36"/>
          <w:w w:val="7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  <w:b/>
          <w:bCs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-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8"/>
          <w:b/>
          <w:bCs/>
        </w:rPr>
        <w:t>wö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8"/>
          <w:b/>
          <w:bCs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8"/>
          <w:b/>
          <w:bCs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88"/>
          <w:b/>
          <w:bCs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8"/>
          <w:b/>
          <w:bCs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8"/>
          <w:b/>
          <w:bCs/>
        </w:rPr>
        <w:t>g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8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93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6"/>
        </w:rPr>
        <w:t>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80" w:after="0" w:line="278" w:lineRule="auto"/>
        <w:ind w:left="857" w:right="4876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gur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un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9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22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9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4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0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-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ei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1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1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1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7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20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-7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0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44"/>
        </w:rPr>
        <w:t>„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69"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ä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3"/>
        </w:rPr>
        <w:t>g</w:t>
      </w:r>
      <w:r>
        <w:rPr>
          <w:rFonts w:ascii="Arial" w:hAnsi="Arial" w:cs="Arial" w:eastAsia="Arial"/>
          <w:sz w:val="18"/>
          <w:szCs w:val="18"/>
          <w:color w:val="231F20"/>
          <w:spacing w:val="-6"/>
          <w:w w:val="76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44"/>
        </w:rPr>
        <w:t>“</w:t>
      </w:r>
      <w:r>
        <w:rPr>
          <w:rFonts w:ascii="Arial" w:hAnsi="Arial" w:cs="Arial" w:eastAsia="Arial"/>
          <w:sz w:val="18"/>
          <w:szCs w:val="18"/>
          <w:color w:val="231F20"/>
          <w:spacing w:val="-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3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ei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-3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17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zei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-10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81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w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ö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ung</w:t>
      </w:r>
      <w:r>
        <w:rPr>
          <w:rFonts w:ascii="Arial" w:hAnsi="Arial" w:cs="Arial" w:eastAsia="Arial"/>
          <w:sz w:val="18"/>
          <w:szCs w:val="18"/>
          <w:color w:val="231F20"/>
          <w:spacing w:val="37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v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rein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2"/>
        </w:rPr>
        <w:t>dar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2"/>
        </w:rPr>
        <w:t>g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6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0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7"/>
        </w:rPr>
        <w:t>tel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7"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6"/>
        </w:rPr>
        <w:t>.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91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91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1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-3"/>
          <w:w w:val="9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9"/>
        </w:rPr>
        <w:t>Hi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3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9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11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9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9"/>
        </w:rPr>
        <w:t>fg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22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9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79"/>
        </w:rPr>
        <w:t>8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7</w:t>
      </w:r>
      <w:r>
        <w:rPr>
          <w:rFonts w:ascii="Arial" w:hAnsi="Arial" w:cs="Arial" w:eastAsia="Arial"/>
          <w:sz w:val="18"/>
          <w:szCs w:val="18"/>
          <w:color w:val="231F20"/>
          <w:spacing w:val="23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w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12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o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3"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ä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0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0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-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5"/>
        </w:rPr>
        <w:t>si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5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h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1" w:after="0" w:line="240" w:lineRule="auto"/>
        <w:ind w:left="857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die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81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wölbung</w:t>
      </w:r>
      <w:r>
        <w:rPr>
          <w:rFonts w:ascii="Arial" w:hAnsi="Arial" w:cs="Arial" w:eastAsia="Arial"/>
          <w:sz w:val="18"/>
          <w:szCs w:val="18"/>
          <w:color w:val="231F20"/>
          <w:spacing w:val="39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folgende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ß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en</w:t>
      </w:r>
      <w:r>
        <w:rPr>
          <w:rFonts w:ascii="Arial" w:hAnsi="Arial" w:cs="Arial" w:eastAsia="Arial"/>
          <w:sz w:val="18"/>
          <w:szCs w:val="18"/>
          <w:color w:val="231F20"/>
          <w:spacing w:val="-3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3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4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ne</w:t>
      </w:r>
      <w:r>
        <w:rPr>
          <w:rFonts w:ascii="Arial" w:hAnsi="Arial" w:cs="Arial" w:eastAsia="Arial"/>
          <w:sz w:val="18"/>
          <w:szCs w:val="18"/>
          <w:color w:val="231F20"/>
          <w:spacing w:val="-3"/>
          <w:w w:val="81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6"/>
        </w:rPr>
        <w:t>: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59" w:after="0" w:line="17" w:lineRule="exact"/>
        <w:ind w:left="1091" w:right="-20"/>
        <w:jc w:val="left"/>
        <w:rPr>
          <w:rFonts w:ascii="Arial" w:hAnsi="Arial" w:cs="Arial" w:eastAsia="Arial"/>
          <w:sz w:val="11"/>
          <w:szCs w:val="11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6.9757pt;margin-top:3.799953pt;width:6.53304pt;height:16.895592pt;mso-position-horizontal-relative:page;mso-position-vertical-relative:paragraph;z-index:-3402" type="#_x0000_t202" filled="f" stroked="f">
            <v:textbox inset="0,0,0,0">
              <w:txbxContent>
                <w:p>
                  <w:pPr>
                    <w:spacing w:before="0" w:after="0" w:line="336" w:lineRule="exact"/>
                    <w:ind w:right="-91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Pr/>
                  <w:r>
                    <w:rPr>
                      <w:rFonts w:ascii="Arial" w:hAnsi="Arial" w:cs="Arial" w:eastAsia="Arial"/>
                      <w:sz w:val="31"/>
                      <w:szCs w:val="31"/>
                      <w:color w:val="231F20"/>
                      <w:w w:val="36"/>
                    </w:rPr>
                    <w:t>(</w:t>
                  </w:r>
                  <w:r>
                    <w:rPr>
                      <w:rFonts w:ascii="Arial" w:hAnsi="Arial" w:cs="Arial" w:eastAsia="Arial"/>
                      <w:sz w:val="31"/>
                      <w:szCs w:val="31"/>
                      <w:color w:val="231F20"/>
                      <w:spacing w:val="-42"/>
                      <w:w w:val="100"/>
                    </w:rPr>
                    <w:t> 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231F20"/>
                      <w:spacing w:val="0"/>
                      <w:w w:val="70"/>
                      <w:position w:val="16"/>
                    </w:rPr>
                    <w:t>s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6"/>
          <w:position w:val="-9"/>
        </w:rPr>
        <w:t>2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33" w:after="0" w:line="190" w:lineRule="exact"/>
        <w:ind w:left="1197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95.692902pt;margin-top:.975821pt;width:1.8765pt;height:15.8817pt;mso-position-horizontal-relative:page;mso-position-vertical-relative:paragraph;z-index:-3399" type="#_x0000_t202" filled="f" stroked="f">
            <v:textbox inset="0,0,0,0">
              <w:txbxContent>
                <w:p>
                  <w:pPr>
                    <w:spacing w:before="0" w:after="0" w:line="316" w:lineRule="exact"/>
                    <w:ind w:right="-88"/>
                    <w:jc w:val="left"/>
                    <w:rPr>
                      <w:rFonts w:ascii="Arial" w:hAnsi="Arial" w:cs="Arial" w:eastAsia="Arial"/>
                      <w:sz w:val="31"/>
                      <w:szCs w:val="31"/>
                    </w:rPr>
                  </w:pPr>
                  <w:rPr/>
                  <w:r>
                    <w:rPr>
                      <w:rFonts w:ascii="Arial" w:hAnsi="Arial" w:cs="Arial" w:eastAsia="Arial"/>
                      <w:sz w:val="31"/>
                      <w:szCs w:val="31"/>
                      <w:color w:val="231F20"/>
                      <w:spacing w:val="0"/>
                      <w:w w:val="36"/>
                    </w:rPr>
                    <w:t>)</w:t>
                  </w:r>
                  <w:r>
                    <w:rPr>
                      <w:rFonts w:ascii="Arial" w:hAnsi="Arial" w:cs="Arial" w:eastAsia="Arial"/>
                      <w:sz w:val="31"/>
                      <w:szCs w:val="31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2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-7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  <w:position w:val="-2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  <w:position w:val="-3"/>
        </w:rPr>
        <w:t>·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  <w:position w:val="-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77"/>
          <w:position w:val="-2"/>
        </w:rPr>
        <w:t>(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6"/>
          <w:position w:val="-2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-29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69"/>
          <w:position w:val="-2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69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2"/>
        </w:rPr>
        <w:t>–</w:t>
      </w:r>
      <w:r>
        <w:rPr>
          <w:rFonts w:ascii="Arial" w:hAnsi="Arial" w:cs="Arial" w:eastAsia="Arial"/>
          <w:sz w:val="18"/>
          <w:szCs w:val="18"/>
          <w:color w:val="231F20"/>
          <w:spacing w:val="-20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83"/>
          <w:position w:val="-2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  <w:position w:val="-2"/>
        </w:rPr>
        <w:t>)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13" w:lineRule="exact"/>
        <w:ind w:left="952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1"/>
        </w:rPr>
        <w:t>2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240" w:lineRule="exact"/>
        <w:ind w:left="1044" w:right="-20"/>
        <w:jc w:val="left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4"/>
          <w:szCs w:val="14"/>
          <w:color w:val="231F20"/>
          <w:spacing w:val="1"/>
          <w:w w:val="77"/>
          <w:position w:val="7"/>
        </w:rPr>
        <w:t>s</w:t>
      </w:r>
      <w:r>
        <w:rPr>
          <w:rFonts w:ascii="Arial" w:hAnsi="Arial" w:cs="Arial" w:eastAsia="Arial"/>
          <w:sz w:val="9"/>
          <w:szCs w:val="9"/>
          <w:color w:val="231F20"/>
          <w:spacing w:val="0"/>
          <w:w w:val="77"/>
          <w:position w:val="11"/>
        </w:rPr>
        <w:t>2</w:t>
      </w:r>
      <w:r>
        <w:rPr>
          <w:rFonts w:ascii="Arial" w:hAnsi="Arial" w:cs="Arial" w:eastAsia="Arial"/>
          <w:sz w:val="9"/>
          <w:szCs w:val="9"/>
          <w:color w:val="231F20"/>
          <w:spacing w:val="0"/>
          <w:w w:val="77"/>
          <w:position w:val="11"/>
        </w:rPr>
        <w:t>  </w:t>
      </w:r>
      <w:r>
        <w:rPr>
          <w:rFonts w:ascii="Arial" w:hAnsi="Arial" w:cs="Arial" w:eastAsia="Arial"/>
          <w:sz w:val="9"/>
          <w:szCs w:val="9"/>
          <w:color w:val="231F20"/>
          <w:spacing w:val="2"/>
          <w:w w:val="77"/>
          <w:position w:val="1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3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-7"/>
          <w:w w:val="100"/>
          <w:position w:val="-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  <w:position w:val="-3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  <w:position w:val="-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  <w:position w:val="-4"/>
        </w:rPr>
        <w:t>·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  <w:position w:val="-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6"/>
          <w:position w:val="-3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-29"/>
          <w:w w:val="100"/>
          <w:position w:val="-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69"/>
          <w:position w:val="-3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69"/>
          <w:position w:val="-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3"/>
        </w:rPr>
        <w:t>–</w:t>
      </w:r>
      <w:r>
        <w:rPr>
          <w:rFonts w:ascii="Arial" w:hAnsi="Arial" w:cs="Arial" w:eastAsia="Arial"/>
          <w:sz w:val="18"/>
          <w:szCs w:val="18"/>
          <w:color w:val="231F20"/>
          <w:spacing w:val="-20"/>
          <w:w w:val="100"/>
          <w:position w:val="-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83"/>
          <w:position w:val="-3"/>
        </w:rPr>
        <w:t>h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91"/>
          <w:position w:val="3"/>
        </w:rPr>
        <w:t>2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0" w:after="0" w:line="109" w:lineRule="exact"/>
        <w:ind w:left="1058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</w:rPr>
        <w:t>4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0" w:after="0" w:line="230" w:lineRule="exact"/>
        <w:ind w:left="856" w:right="-20"/>
        <w:jc w:val="left"/>
        <w:tabs>
          <w:tab w:pos="656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  <w:position w:val="-1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  <w:position w:val="-1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-3"/>
          <w:w w:val="8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  <w:position w:val="-1"/>
        </w:rPr>
        <w:t>di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  <w:position w:val="-1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8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  <w:position w:val="-1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  <w:position w:val="-1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80"/>
          <w:position w:val="-1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  <w:position w:val="-1"/>
        </w:rPr>
        <w:t>w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  <w:position w:val="-1"/>
        </w:rPr>
        <w:t>ö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  <w:position w:val="-1"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  <w:position w:val="-1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  <w:position w:val="-1"/>
        </w:rPr>
        <w:t>ung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8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  <w:position w:val="-1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8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  <w:position w:val="-1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  <w:position w:val="-1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8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80"/>
          <w:position w:val="-1"/>
        </w:rPr>
        <w:t>V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  <w:position w:val="-1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  <w:position w:val="-1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  <w:position w:val="-1"/>
        </w:rPr>
        <w:t>hä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  <w:position w:val="-1"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  <w:position w:val="-1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  <w:position w:val="-1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  <w:position w:val="-1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  <w:position w:val="-1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1"/>
          <w:w w:val="8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  <w:position w:val="-1"/>
        </w:rPr>
        <w:t>z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  <w:position w:val="-1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  <w:position w:val="-1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  <w:b/>
          <w:bCs/>
          <w:position w:val="-1"/>
        </w:rPr>
        <w:t>Er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0"/>
          <w:b/>
          <w:bCs/>
          <w:position w:val="-1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  <w:b/>
          <w:bCs/>
          <w:position w:val="-1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0"/>
          <w:b/>
          <w:bCs/>
          <w:position w:val="-1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  <w:b/>
          <w:bCs/>
          <w:position w:val="-1"/>
        </w:rPr>
        <w:t>di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0"/>
          <w:b/>
          <w:bCs/>
          <w:position w:val="-1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  <w:b/>
          <w:bCs/>
          <w:position w:val="-1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  <w:position w:val="-1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1"/>
        </w:rPr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80"/>
          <w:position w:val="4"/>
        </w:rPr>
        <w:t>s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3" w:after="0" w:line="240" w:lineRule="auto"/>
        <w:ind w:left="858" w:right="-20"/>
        <w:jc w:val="left"/>
        <w:rPr>
          <w:rFonts w:ascii="Arial" w:hAnsi="Arial" w:cs="Arial" w:eastAsia="Arial"/>
          <w:sz w:val="11"/>
          <w:szCs w:val="11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18.348633pt;margin-top:10.64388pt;width:11pt;height:5.897pt;mso-position-horizontal-relative:page;mso-position-vertical-relative:paragraph;z-index:-3401" type="#_x0000_t202" filled="f" stroked="f">
            <v:textbox style="layout-flow:vertical;mso-layout-flow-alt:bottom-to-top" inset="0,0,0,0">
              <w:txbxContent>
                <w:p>
                  <w:pPr>
                    <w:spacing w:before="0" w:after="0" w:line="204" w:lineRule="exact"/>
                    <w:ind w:left="20" w:right="-47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F7941D"/>
                      <w:spacing w:val="0"/>
                      <w:w w:val="77"/>
                    </w:rPr>
                    <w:t>h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83"/>
        </w:rPr>
        <w:t>(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3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83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w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8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6"/>
        </w:rPr>
        <w:t>6</w:t>
      </w:r>
      <w:r>
        <w:rPr>
          <w:rFonts w:ascii="Arial" w:hAnsi="Arial" w:cs="Arial" w:eastAsia="Arial"/>
          <w:sz w:val="18"/>
          <w:szCs w:val="18"/>
          <w:color w:val="231F20"/>
          <w:spacing w:val="-2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81"/>
        </w:rPr>
        <w:t>3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81"/>
        </w:rPr>
        <w:t>7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15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1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-3"/>
          <w:w w:val="81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)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-10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ei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1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,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kan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ma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8"/>
        </w:rPr>
        <w:t>di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8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8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8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8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7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8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8"/>
        </w:rPr>
        <w:t>o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8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8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8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8"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7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h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91"/>
          <w:position w:val="6"/>
        </w:rPr>
        <w:t>2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33" w:after="0" w:line="240" w:lineRule="auto"/>
        <w:ind w:left="857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w w:val="78"/>
        </w:rPr>
        <w:t>ve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8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3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7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5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5"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ä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5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sigen.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857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-1"/>
          <w:w w:val="77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ü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7"/>
        </w:rPr>
        <w:t>di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3"/>
          <w:w w:val="7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8"/>
          <w:b/>
          <w:bCs/>
        </w:rPr>
        <w:t>Au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88"/>
          <w:b/>
          <w:bCs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8"/>
          <w:b/>
          <w:bCs/>
        </w:rPr>
        <w:t>w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8"/>
          <w:b/>
          <w:bCs/>
        </w:rPr>
        <w:t>ölbun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8"/>
          <w:b/>
          <w:bCs/>
        </w:rPr>
        <w:t>g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88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  <w:b/>
          <w:bCs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81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(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1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o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81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)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1"/>
          <w:b/>
          <w:bCs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1"/>
          <w:b/>
          <w:bCs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1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  <w:b/>
          <w:bCs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23"/>
          <w:w w:val="81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  <w:b/>
          <w:bCs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-3"/>
          <w:w w:val="81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1"/>
          <w:b/>
          <w:bCs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  <w:b/>
          <w:bCs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23"/>
          <w:w w:val="81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</w:rPr>
        <w:t>g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3" w:after="0" w:line="240" w:lineRule="auto"/>
        <w:ind w:left="857" w:right="-20"/>
        <w:jc w:val="left"/>
        <w:tabs>
          <w:tab w:pos="664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 style="position:absolute;margin-left:344.665192pt;margin-top:11.535129pt;width:4.707292pt;height:8.999965pt;mso-position-horizontal-relative:page;mso-position-vertical-relative:paragraph;z-index:-3400;rotation:332" type="#_x0000_t136" fillcolor="#231F20" stroked="f">
            <o:extrusion v:ext="view" autorotationcenter="t"/>
            <v:textpath style="font-family:&amp;quot;Arial&amp;quot;;font-size:9pt;v-text-kern:t;mso-text-shadow:auto" string="R"/>
          </v:shape>
        </w:pic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79"/>
          <w:b/>
          <w:bCs/>
        </w:rPr>
        <w:t>See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  <w:b/>
          <w:bCs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1"/>
          <w:w w:val="79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9"/>
        </w:rPr>
        <w:t>gib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24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9"/>
        </w:rPr>
        <w:t>si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-3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9"/>
        </w:rPr>
        <w:t>mn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9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o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g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23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9"/>
        </w:rPr>
        <w:t>Nä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ung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79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o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79"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:</w:t>
      </w:r>
      <w:r>
        <w:rPr>
          <w:rFonts w:ascii="Arial" w:hAnsi="Arial" w:cs="Arial" w:eastAsia="Arial"/>
          <w:sz w:val="18"/>
          <w:szCs w:val="18"/>
          <w:color w:val="231F20"/>
          <w:spacing w:val="-6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  <w:position w:val="-4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10" w:after="0" w:line="223" w:lineRule="exact"/>
        <w:ind w:left="857" w:right="-20"/>
        <w:jc w:val="left"/>
        <w:tabs>
          <w:tab w:pos="1660" w:val="left"/>
        </w:tabs>
        <w:rPr>
          <w:rFonts w:ascii="Arial" w:hAnsi="Arial" w:cs="Arial" w:eastAsia="Arial"/>
          <w:sz w:val="9"/>
          <w:szCs w:val="9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84"/>
          <w:b/>
          <w:bCs/>
          <w:position w:val="-5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84"/>
          <w:b/>
          <w:bCs/>
          <w:position w:val="-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-5"/>
        </w:rPr>
        <w:t>≈</w:t>
      </w:r>
      <w:r>
        <w:rPr>
          <w:rFonts w:ascii="Arial" w:hAnsi="Arial" w:cs="Arial" w:eastAsia="Arial"/>
          <w:sz w:val="18"/>
          <w:szCs w:val="18"/>
          <w:color w:val="231F20"/>
          <w:spacing w:val="39"/>
          <w:w w:val="100"/>
          <w:b/>
          <w:bCs/>
          <w:position w:val="-5"/>
        </w:rPr>
        <w:t> </w:t>
      </w:r>
      <w:r>
        <w:rPr>
          <w:rFonts w:ascii="Arial" w:hAnsi="Arial" w:cs="Arial" w:eastAsia="Arial"/>
          <w:sz w:val="14"/>
          <w:szCs w:val="14"/>
          <w:color w:val="231F20"/>
          <w:spacing w:val="2"/>
          <w:w w:val="81"/>
          <w:b/>
          <w:bCs/>
          <w:position w:val="4"/>
        </w:rPr>
        <w:t>s</w:t>
      </w:r>
      <w:r>
        <w:rPr>
          <w:rFonts w:ascii="Arial" w:hAnsi="Arial" w:cs="Arial" w:eastAsia="Arial"/>
          <w:sz w:val="9"/>
          <w:szCs w:val="9"/>
          <w:color w:val="231F20"/>
          <w:spacing w:val="0"/>
          <w:w w:val="81"/>
          <w:b/>
          <w:bCs/>
          <w:position w:val="9"/>
        </w:rPr>
        <w:t>2</w:t>
      </w:r>
      <w:r>
        <w:rPr>
          <w:rFonts w:ascii="Arial" w:hAnsi="Arial" w:cs="Arial" w:eastAsia="Arial"/>
          <w:sz w:val="9"/>
          <w:szCs w:val="9"/>
          <w:color w:val="231F20"/>
          <w:spacing w:val="0"/>
          <w:w w:val="81"/>
          <w:b/>
          <w:bCs/>
          <w:position w:val="9"/>
        </w:rPr>
        <w:t>   </w:t>
      </w:r>
      <w:r>
        <w:rPr>
          <w:rFonts w:ascii="Arial" w:hAnsi="Arial" w:cs="Arial" w:eastAsia="Arial"/>
          <w:sz w:val="9"/>
          <w:szCs w:val="9"/>
          <w:color w:val="231F20"/>
          <w:spacing w:val="14"/>
          <w:w w:val="81"/>
          <w:b/>
          <w:bCs/>
          <w:position w:val="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-5"/>
        </w:rPr>
        <w:t>≈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-5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-5"/>
        </w:rPr>
      </w:r>
      <w:r>
        <w:rPr>
          <w:rFonts w:ascii="Arial" w:hAnsi="Arial" w:cs="Arial" w:eastAsia="Arial"/>
          <w:sz w:val="14"/>
          <w:szCs w:val="14"/>
          <w:color w:val="231F20"/>
          <w:spacing w:val="2"/>
          <w:w w:val="73"/>
          <w:b/>
          <w:bCs/>
          <w:position w:val="4"/>
        </w:rPr>
        <w:t>s</w:t>
      </w:r>
      <w:r>
        <w:rPr>
          <w:rFonts w:ascii="Arial" w:hAnsi="Arial" w:cs="Arial" w:eastAsia="Arial"/>
          <w:sz w:val="9"/>
          <w:szCs w:val="9"/>
          <w:color w:val="231F20"/>
          <w:spacing w:val="0"/>
          <w:w w:val="94"/>
          <w:b/>
          <w:bCs/>
          <w:position w:val="9"/>
        </w:rPr>
        <w:t>2</w:t>
      </w:r>
      <w:r>
        <w:rPr>
          <w:rFonts w:ascii="Arial" w:hAnsi="Arial" w:cs="Arial" w:eastAsia="Arial"/>
          <w:sz w:val="9"/>
          <w:szCs w:val="9"/>
          <w:color w:val="000000"/>
          <w:spacing w:val="0"/>
          <w:w w:val="100"/>
          <w:position w:val="0"/>
        </w:rPr>
      </w:r>
    </w:p>
    <w:p>
      <w:pPr>
        <w:spacing w:before="0" w:after="0" w:line="140" w:lineRule="exact"/>
        <w:ind w:left="1155" w:right="-20"/>
        <w:jc w:val="left"/>
        <w:tabs>
          <w:tab w:pos="154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231F20"/>
          <w:w w:val="93"/>
          <w:b/>
          <w:bCs/>
        </w:rPr>
        <w:t>8</w:t>
      </w:r>
      <w:r>
        <w:rPr>
          <w:rFonts w:ascii="Arial" w:hAnsi="Arial" w:cs="Arial" w:eastAsia="Arial"/>
          <w:sz w:val="14"/>
          <w:szCs w:val="14"/>
          <w:color w:val="231F20"/>
          <w:spacing w:val="-23"/>
          <w:w w:val="100"/>
          <w:b/>
          <w:bCs/>
        </w:rPr>
        <w:t> 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77"/>
          <w:b/>
          <w:bCs/>
        </w:rPr>
        <w:t>R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4"/>
          <w:szCs w:val="14"/>
          <w:color w:val="231F20"/>
          <w:spacing w:val="2"/>
          <w:w w:val="93"/>
          <w:b/>
          <w:bCs/>
        </w:rPr>
        <w:t>5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93"/>
          <w:b/>
          <w:bCs/>
        </w:rPr>
        <w:t>0</w:t>
      </w:r>
      <w:r>
        <w:rPr>
          <w:rFonts w:ascii="Arial" w:hAnsi="Arial" w:cs="Arial" w:eastAsia="Arial"/>
          <w:sz w:val="14"/>
          <w:szCs w:val="14"/>
          <w:color w:val="231F20"/>
          <w:spacing w:val="-23"/>
          <w:w w:val="100"/>
          <w:b/>
          <w:bCs/>
        </w:rPr>
        <w:t> </w:t>
      </w:r>
      <w:r>
        <w:rPr>
          <w:rFonts w:ascii="Arial" w:hAnsi="Arial" w:cs="Arial" w:eastAsia="Arial"/>
          <w:sz w:val="14"/>
          <w:szCs w:val="14"/>
          <w:color w:val="231F20"/>
          <w:spacing w:val="4"/>
          <w:w w:val="100"/>
          <w:b/>
          <w:bCs/>
        </w:rPr>
        <w:t>000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5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</w:sectPr>
      </w:pPr>
      <w:rPr/>
    </w:p>
    <w:p>
      <w:pPr>
        <w:spacing w:before="33" w:after="0" w:line="240" w:lineRule="auto"/>
        <w:ind w:left="119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76.861801pt;margin-top:-300.701324pt;width:397.85pt;height:270.291pt;mso-position-horizontal-relative:page;mso-position-vertical-relative:paragraph;z-index:-3406" coordorigin="1537,-6014" coordsize="7957,5406">
            <v:group style="position:absolute;left:1547;top:-6004;width:7937;height:5386" coordorigin="1547,-6004" coordsize="7937,5386">
              <v:shape style="position:absolute;left:1547;top:-6004;width:7937;height:5386" coordorigin="1547,-6004" coordsize="7937,5386" path="m1547,-618l9484,-618,9484,-6004,1547,-6004,1547,-618e" filled="t" fillcolor="#EFEEE1" stroked="f">
                <v:path arrowok="t"/>
                <v:fill/>
              </v:shape>
              <v:shape style="position:absolute;left:5913;top:-5515;width:3402;height:2551" type="#_x0000_t75">
                <v:imagedata r:id="rId8" o:title=""/>
              </v:shape>
            </v:group>
            <v:group style="position:absolute;left:6588;top:-2471;width:1701;height:1701" coordorigin="6588,-2471" coordsize="1701,1701">
              <v:shape style="position:absolute;left:6588;top:-2471;width:1701;height:1701" coordorigin="6588,-2471" coordsize="1701,1701" path="m6588,-1621l6591,-1690,6599,-1758,6613,-1825,6631,-1889,6655,-1952,6683,-2011,6715,-2068,6752,-2123,6793,-2174,6837,-2222,6885,-2266,6936,-2307,6990,-2343,7047,-2376,7107,-2404,7170,-2428,7234,-2446,7300,-2460,7369,-2468,7438,-2471,7508,-2468,7576,-2460,7643,-2446,7707,-2428,7769,-2404,7829,-2376,7886,-2343,7941,-2307,7992,-2266,8040,-2222,8084,-2174,8125,-2123,8161,-2068,8194,-2011,8222,-1952,8245,-1889,8264,-1825,8278,-1758,8286,-1690,8289,-1621,8286,-1551,8278,-1483,8264,-1416,8245,-1352,8222,-1289,8194,-1230,8161,-1173,8125,-1118,8084,-1067,8040,-1019,7992,-975,7941,-934,7886,-898,7829,-865,7769,-837,7707,-813,7643,-795,7576,-781,7508,-773,7438,-770,7369,-773,7300,-781,7234,-795,7170,-813,7107,-837,7047,-865,6990,-898,6936,-934,6885,-975,6837,-1019,6793,-1067,6752,-1118,6715,-1173,6683,-1230,6655,-1289,6631,-1352,6613,-1416,6599,-1483,6591,-1551,6588,-1621xe" filled="f" stroked="t" strokeweight="1.2pt" strokecolor="#231F20">
                <v:path arrowok="t"/>
              </v:shape>
            </v:group>
            <v:group style="position:absolute;left:7438;top:-2187;width:2;height:1417" coordorigin="7438,-2187" coordsize="2,1417">
              <v:shape style="position:absolute;left:7438;top:-2187;width:2;height:1417" coordorigin="7438,-2187" coordsize="0,1417" path="m7438,-2187l7438,-770e" filled="f" stroked="t" strokeweight=".300009pt" strokecolor="#231F20">
                <v:path arrowok="t"/>
              </v:shape>
            </v:group>
            <v:group style="position:absolute;left:6804;top:-2187;width:1268;height:2" coordorigin="6804,-2187" coordsize="1268,2">
              <v:shape style="position:absolute;left:6804;top:-2187;width:1268;height:2" coordorigin="6804,-2187" coordsize="1268,0" path="m6804,-2187l8072,-2187e" filled="f" stroked="t" strokeweight=".600005pt" strokecolor="#0091AC">
                <v:path arrowok="t"/>
              </v:shape>
            </v:group>
            <v:group style="position:absolute;left:7959;top:-2661;width:113;height:40" coordorigin="7959,-2661" coordsize="113,40">
              <v:shape style="position:absolute;left:7959;top:-2661;width:113;height:40" coordorigin="7959,-2661" coordsize="113,40" path="m7959,-2661l7959,-2621,8072,-2641,7959,-2661e" filled="t" fillcolor="#0091AC" stroked="f">
                <v:path arrowok="t"/>
                <v:fill/>
              </v:shape>
            </v:group>
            <v:group style="position:absolute;left:6804;top:-2661;width:113;height:40" coordorigin="6804,-2661" coordsize="113,40">
              <v:shape style="position:absolute;left:6804;top:-2661;width:113;height:40" coordorigin="6804,-2661" coordsize="113,40" path="m6918,-2661l6804,-2641,6918,-2621,6918,-2661e" filled="t" fillcolor="#0091AC" stroked="f">
                <v:path arrowok="t"/>
                <v:fill/>
              </v:shape>
            </v:group>
            <v:group style="position:absolute;left:6906;top:-2641;width:1064;height:2" coordorigin="6906,-2641" coordsize="1064,2">
              <v:shape style="position:absolute;left:6906;top:-2641;width:1064;height:2" coordorigin="6906,-2641" coordsize="1064,0" path="m6906,-2641l7970,-2641e" filled="f" stroked="t" strokeweight=".300005pt" strokecolor="#0091AC">
                <v:path arrowok="t"/>
              </v:shape>
            </v:group>
            <v:group style="position:absolute;left:8072;top:-2698;width:2;height:510" coordorigin="8072,-2698" coordsize="2,510">
              <v:shape style="position:absolute;left:8072;top:-2698;width:2;height:510" coordorigin="8072,-2698" coordsize="0,510" path="m8072,-2698l8072,-2187e" filled="f" stroked="t" strokeweight=".300009pt" strokecolor="#0091AC">
                <v:path arrowok="t"/>
              </v:shape>
            </v:group>
            <v:group style="position:absolute;left:6804;top:-2698;width:2;height:510" coordorigin="6804,-2698" coordsize="2,510">
              <v:shape style="position:absolute;left:6804;top:-2698;width:2;height:510" coordorigin="6804,-2698" coordsize="0,510" path="m6804,-2698l6804,-2187e" filled="f" stroked="t" strokeweight=".300009pt" strokecolor="#0091AC">
                <v:path arrowok="t"/>
              </v:shape>
            </v:group>
            <v:group style="position:absolute;left:7410;top:-1649;width:57;height:57" coordorigin="7410,-1649" coordsize="57,57">
              <v:shape style="position:absolute;left:7410;top:-1649;width:57;height:57" coordorigin="7410,-1649" coordsize="57,57" path="m7438,-1649l7418,-1641,7410,-1621,7418,-1601,7438,-1592,7458,-1600,7467,-1620,7467,-1621,7458,-1641,7438,-1649e" filled="t" fillcolor="#231F20" stroked="f">
                <v:path arrowok="t"/>
                <v:fill/>
              </v:shape>
            </v:group>
            <v:group style="position:absolute;left:6682;top:-1301;width:110;height:70" coordorigin="6682,-1301" coordsize="110,70">
              <v:shape style="position:absolute;left:6682;top:-1301;width:110;height:70" coordorigin="6682,-1301" coordsize="110,70" path="m6774,-1301l6682,-1231,6792,-1265,6774,-1301e" filled="t" fillcolor="#231F20" stroked="f">
                <v:path arrowok="t"/>
                <v:fill/>
              </v:shape>
            </v:group>
            <v:group style="position:absolute;left:6773;top:-1621;width:665;height:342" coordorigin="6773,-1621" coordsize="665,342">
              <v:shape style="position:absolute;left:6773;top:-1621;width:665;height:342" coordorigin="6773,-1621" coordsize="665,342" path="m7438,-1621l6773,-1278e" filled="f" stroked="t" strokeweight=".3pt" strokecolor="#231F20">
                <v:path arrowok="t"/>
              </v:shape>
            </v:group>
            <v:group style="position:absolute;left:7297;top:-2187;width:126;height:141" coordorigin="7297,-2187" coordsize="126,141">
              <v:shape style="position:absolute;left:7297;top:-2187;width:126;height:141" coordorigin="7297,-2187" coordsize="126,141" path="m7297,-2187l7310,-2127,7350,-2078,7405,-2050,7423,-2046e" filled="f" stroked="t" strokeweight=".3pt" strokecolor="#0091AC">
                <v:path arrowok="t"/>
              </v:shape>
            </v:group>
            <v:group style="position:absolute;left:7358;top:-2135;width:28;height:28" coordorigin="7358,-2135" coordsize="28,28">
              <v:shape style="position:absolute;left:7358;top:-2135;width:28;height:28" coordorigin="7358,-2135" coordsize="28,28" path="m7380,-2135l7364,-2135,7358,-2129,7358,-2113,7364,-2107,7380,-2107,7386,-2113,7386,-2129,7380,-2135e" filled="t" fillcolor="#0091AC" stroked="f">
                <v:path arrowok="t"/>
                <v:fill/>
              </v:shape>
            </v:group>
            <v:group style="position:absolute;left:8572;top:-2085;width:2;height:181" coordorigin="8572,-2085" coordsize="2,181">
              <v:shape style="position:absolute;left:8572;top:-2085;width:2;height:181" coordorigin="8572,-2085" coordsize="0,181" path="m8572,-2085l8572,-1904e" filled="f" stroked="t" strokeweight=".300009pt" strokecolor="#F7941D">
                <v:path arrowok="t"/>
              </v:shape>
            </v:group>
            <v:group style="position:absolute;left:8572;top:-2754;width:2;height:181" coordorigin="8572,-2754" coordsize="2,181">
              <v:shape style="position:absolute;left:8572;top:-2754;width:2;height:181" coordorigin="8572,-2754" coordsize="0,181" path="m8572,-2754l8572,-2573e" filled="f" stroked="t" strokeweight=".300009pt" strokecolor="#F7941D">
                <v:path arrowok="t"/>
              </v:shape>
            </v:group>
            <v:group style="position:absolute;left:7438;top:-2471;width:1191;height:2" coordorigin="7438,-2471" coordsize="1191,2">
              <v:shape style="position:absolute;left:7438;top:-2471;width:1191;height:2" coordorigin="7438,-2471" coordsize="1191,0" path="m7438,-2471l8629,-2471e" filled="f" stroked="t" strokeweight=".300005pt" strokecolor="#F7941D">
                <v:path arrowok="t"/>
              </v:shape>
            </v:group>
            <v:group style="position:absolute;left:8072;top:-2187;width:557;height:2" coordorigin="8072,-2187" coordsize="557,2">
              <v:shape style="position:absolute;left:8072;top:-2187;width:557;height:2" coordorigin="8072,-2187" coordsize="557,0" path="m8072,-2187l8629,-2187e" filled="f" stroked="t" strokeweight=".300005pt" strokecolor="#F7941D">
                <v:path arrowok="t"/>
              </v:shape>
            </v:group>
            <v:group style="position:absolute;left:8572;top:-2471;width:2;height:283" coordorigin="8572,-2471" coordsize="2,283">
              <v:shape style="position:absolute;left:8572;top:-2471;width:2;height:283" coordorigin="8572,-2471" coordsize="0,283" path="m8572,-2471l8572,-2187e" filled="f" stroked="t" strokeweight=".300009pt" strokecolor="#F7941D">
                <v:path arrowok="t"/>
              </v:shape>
            </v:group>
            <v:group style="position:absolute;left:8552;top:-2187;width:40;height:113" coordorigin="8552,-2187" coordsize="40,113">
              <v:shape style="position:absolute;left:8552;top:-2187;width:40;height:113" coordorigin="8552,-2187" coordsize="40,113" path="m8572,-2187l8552,-2074,8592,-2074,8572,-2187e" filled="t" fillcolor="#F7941D" stroked="f">
                <v:path arrowok="t"/>
                <v:fill/>
              </v:shape>
            </v:group>
            <v:group style="position:absolute;left:8552;top:-2584;width:40;height:113" coordorigin="8552,-2584" coordsize="40,113">
              <v:shape style="position:absolute;left:8552;top:-2584;width:40;height:113" coordorigin="8552,-2584" coordsize="40,113" path="m8592,-2584l8552,-2584,8572,-2471,8592,-2584e" filled="t" fillcolor="#F7941D" stroked="f">
                <v:path arrowok="t"/>
                <v:fill/>
              </v:shape>
            </v:group>
            <v:group style="position:absolute;left:7438;top:-2471;width:2;height:283" coordorigin="7438,-2471" coordsize="2,283">
              <v:shape style="position:absolute;left:7438;top:-2471;width:2;height:283" coordorigin="7438,-2471" coordsize="0,283" path="m7438,-2471l7438,-2187e" filled="f" stroked="t" strokeweight="1.200009pt" strokecolor="#F7941D">
                <v:path arrowok="t"/>
              </v:shape>
            </v:group>
            <v:group style="position:absolute;left:6588;top:-2471;width:1701;height:1701" coordorigin="6588,-2471" coordsize="1701,1701">
              <v:shape style="position:absolute;left:6588;top:-2471;width:1701;height:1701" coordorigin="6588,-2471" coordsize="1701,1701" path="m6588,-1621l6591,-1690,6599,-1758,6613,-1825,6631,-1889,6655,-1952,6683,-2011,6715,-2068,6752,-2123,6793,-2174,6837,-2222,6885,-2266,6936,-2307,6990,-2343,7047,-2376,7107,-2404,7170,-2428,7234,-2446,7300,-2460,7369,-2468,7438,-2471,7508,-2468,7576,-2460,7643,-2446,7707,-2428,7769,-2404,7829,-2376,7886,-2343,7941,-2307,7992,-2266,8040,-2222,8084,-2174,8125,-2123,8161,-2068,8194,-2011,8222,-1952,8245,-1889,8264,-1825,8278,-1758,8286,-1690,8289,-1621,8286,-1551,8278,-1483,8264,-1416,8245,-1352,8222,-1289,8194,-1230,8161,-1173,8125,-1118,8084,-1067,8040,-1019,7992,-975,7941,-934,7886,-898,7829,-865,7769,-837,7707,-813,7643,-795,7576,-781,7508,-773,7438,-770,7369,-773,7300,-781,7234,-795,7170,-813,7107,-837,7047,-865,6990,-898,6936,-934,6885,-975,6837,-1019,6793,-1067,6752,-1118,6715,-1173,6683,-1230,6655,-1289,6631,-1352,6613,-1416,6599,-1483,6591,-1551,6588,-1621xe" filled="f" stroked="t" strokeweight="1.2pt" strokecolor="#231F20">
                <v:path arrowok="t"/>
              </v:shape>
            </v:group>
            <v:group style="position:absolute;left:7959;top:-2661;width:113;height:40" coordorigin="7959,-2661" coordsize="113,40">
              <v:shape style="position:absolute;left:7959;top:-2661;width:113;height:40" coordorigin="7959,-2661" coordsize="113,40" path="m7959,-2661l7959,-2621,8072,-2641,7959,-2661e" filled="t" fillcolor="#0091AC" stroked="f">
                <v:path arrowok="t"/>
                <v:fill/>
              </v:shape>
            </v:group>
            <v:group style="position:absolute;left:6804;top:-2661;width:113;height:40" coordorigin="6804,-2661" coordsize="113,40">
              <v:shape style="position:absolute;left:6804;top:-2661;width:113;height:40" coordorigin="6804,-2661" coordsize="113,40" path="m6918,-2661l6804,-2641,6918,-2621,6918,-2661e" filled="t" fillcolor="#0091AC" stroked="f">
                <v:path arrowok="t"/>
                <v:fill/>
              </v:shape>
            </v:group>
            <v:group style="position:absolute;left:7410;top:-1649;width:57;height:57" coordorigin="7410,-1649" coordsize="57,57">
              <v:shape style="position:absolute;left:7410;top:-1649;width:57;height:57" coordorigin="7410,-1649" coordsize="57,57" path="m7438,-1649l7418,-1641,7410,-1621,7418,-1601,7438,-1592,7458,-1600,7467,-1620,7467,-1621,7458,-1641,7438,-1649e" filled="t" fillcolor="#231F20" stroked="f">
                <v:path arrowok="t"/>
                <v:fill/>
              </v:shape>
            </v:group>
            <v:group style="position:absolute;left:6682;top:-1301;width:110;height:70" coordorigin="6682,-1301" coordsize="110,70">
              <v:shape style="position:absolute;left:6682;top:-1301;width:110;height:70" coordorigin="6682,-1301" coordsize="110,70" path="m6774,-1301l6682,-1231,6792,-1265,6774,-1301e" filled="t" fillcolor="#231F20" stroked="f">
                <v:path arrowok="t"/>
                <v:fill/>
              </v:shape>
            </v:group>
            <v:group style="position:absolute;left:6773;top:-1621;width:665;height:342" coordorigin="6773,-1621" coordsize="665,342">
              <v:shape style="position:absolute;left:6773;top:-1621;width:665;height:342" coordorigin="6773,-1621" coordsize="665,342" path="m7438,-1621l6773,-1278e" filled="f" stroked="t" strokeweight=".3pt" strokecolor="#231F20">
                <v:path arrowok="t"/>
              </v:shape>
            </v:group>
            <v:group style="position:absolute;left:7297;top:-2187;width:126;height:141" coordorigin="7297,-2187" coordsize="126,141">
              <v:shape style="position:absolute;left:7297;top:-2187;width:126;height:141" coordorigin="7297,-2187" coordsize="126,141" path="m7297,-2187l7310,-2127,7350,-2078,7405,-2050,7423,-2046e" filled="f" stroked="t" strokeweight=".3pt" strokecolor="#0091AC">
                <v:path arrowok="t"/>
              </v:shape>
            </v:group>
            <v:group style="position:absolute;left:7358;top:-2135;width:28;height:28" coordorigin="7358,-2135" coordsize="28,28">
              <v:shape style="position:absolute;left:7358;top:-2135;width:28;height:28" coordorigin="7358,-2135" coordsize="28,28" path="m7380,-2135l7364,-2135,7358,-2129,7358,-2113,7364,-2107,7380,-2107,7386,-2113,7386,-2129,7380,-2135e" filled="t" fillcolor="#0091AC" stroked="f">
                <v:path arrowok="t"/>
                <v:fill/>
              </v:shape>
            </v:group>
            <v:group style="position:absolute;left:8552;top:-2187;width:40;height:113" coordorigin="8552,-2187" coordsize="40,113">
              <v:shape style="position:absolute;left:8552;top:-2187;width:40;height:113" coordorigin="8552,-2187" coordsize="40,113" path="m8572,-2187l8552,-2074,8592,-2074,8572,-2187e" filled="t" fillcolor="#F7941D" stroked="f">
                <v:path arrowok="t"/>
                <v:fill/>
              </v:shape>
            </v:group>
            <v:group style="position:absolute;left:8552;top:-2584;width:40;height:113" coordorigin="8552,-2584" coordsize="40,113">
              <v:shape style="position:absolute;left:8552;top:-2584;width:40;height:113" coordorigin="8552,-2584" coordsize="40,113" path="m8592,-2584l8552,-2584,8572,-2471,8592,-2584e" filled="t" fillcolor="#F7941D" stroked="f">
                <v:path arrowok="t"/>
                <v:fill/>
              </v:shape>
            </v:group>
            <v:group style="position:absolute;left:1794;top:-3360;width:101;height:2" coordorigin="1794,-3360" coordsize="101,2">
              <v:shape style="position:absolute;left:1794;top:-3360;width:101;height:2" coordorigin="1794,-3360" coordsize="101,0" path="m1794,-3360l1896,-3360e" filled="f" stroked="t" strokeweight=".256285pt" strokecolor="#221E1F">
                <v:path arrowok="t"/>
              </v:shape>
            </v:group>
            <v:group style="position:absolute;left:1888;top:-3004;width:127;height:2" coordorigin="1888,-3004" coordsize="127,2">
              <v:shape style="position:absolute;left:1888;top:-3004;width:127;height:2" coordorigin="1888,-3004" coordsize="127,0" path="m1888,-3004l2015,-3004e" filled="f" stroked="t" strokeweight=".32037pt" strokecolor="#221E1F">
                <v:path arrowok="t"/>
              </v:shape>
            </v:group>
            <v:group style="position:absolute;left:1997;top:-1325;width:201;height:2" coordorigin="1997,-1325" coordsize="201,2">
              <v:shape style="position:absolute;left:1997;top:-1325;width:201;height:2" coordorigin="1997,-1325" coordsize="201,0" path="m1997,-1325l2199,-1325e" filled="f" stroked="t" strokeweight=".33891pt" strokecolor="#221E1F">
                <v:path arrowok="t"/>
              </v:shape>
            </v:group>
            <v:group style="position:absolute;left:2386;top:-1322;width:413;height:2" coordorigin="2386,-1322" coordsize="413,2">
              <v:shape style="position:absolute;left:2386;top:-1322;width:413;height:2" coordorigin="2386,-1322" coordsize="413,0" path="m2386,-1322l2799,-1322e" filled="f" stroked="t" strokeweight=".417345pt" strokecolor="#221E1F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988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5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1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erwendet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Informationstext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echnet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Aufwölbung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3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angegebenen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Seen!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62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77.361801pt;margin-top:1.276688pt;width:36.85pt;height:10pt;mso-position-horizontal-relative:page;mso-position-vertical-relative:paragraph;z-index:-3408" coordorigin="1547,26" coordsize="737,200">
            <v:shape style="position:absolute;left:1547;top:26;width:737;height:200" coordorigin="1547,26" coordsize="737,200" path="m1547,226l2284,226,2284,26,1547,26,1547,226xe" filled="t" fillcolor="#F3703A" stroked="f">
              <v:path arrowok="t"/>
              <v:fill/>
            </v:shape>
          </v:group>
          <w10:wrap type="none"/>
        </w:pict>
      </w:r>
      <w:r>
        <w:rPr>
          <w:rFonts w:ascii="Arial" w:hAnsi="Arial" w:cs="Arial" w:eastAsia="Arial"/>
          <w:sz w:val="16"/>
          <w:szCs w:val="16"/>
          <w:color w:val="FFFFFF"/>
          <w:spacing w:val="5"/>
          <w:w w:val="100"/>
          <w:b/>
          <w:bCs/>
        </w:rPr>
        <w:t>Beispie</w:t>
      </w:r>
      <w:r>
        <w:rPr>
          <w:rFonts w:ascii="Arial" w:hAnsi="Arial" w:cs="Arial" w:eastAsia="Arial"/>
          <w:sz w:val="16"/>
          <w:szCs w:val="16"/>
          <w:color w:val="FFFFFF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16"/>
          <w:szCs w:val="16"/>
          <w:color w:val="FFFFFF"/>
          <w:spacing w:val="0"/>
          <w:w w:val="100"/>
          <w:b/>
          <w:bCs/>
        </w:rPr>
        <w:t>  </w:t>
      </w:r>
      <w:r>
        <w:rPr>
          <w:rFonts w:ascii="Arial" w:hAnsi="Arial" w:cs="Arial" w:eastAsia="Arial"/>
          <w:sz w:val="16"/>
          <w:szCs w:val="16"/>
          <w:color w:val="FFFFFF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Ossiacher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See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(Kärnten):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1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2"/>
          <w:w w:val="7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≈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11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6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83" w:after="0" w:line="247" w:lineRule="exact"/>
        <w:ind w:right="-20"/>
        <w:jc w:val="left"/>
        <w:tabs>
          <w:tab w:pos="460" w:val="left"/>
        </w:tabs>
        <w:rPr>
          <w:rFonts w:ascii="Arial" w:hAnsi="Arial" w:cs="Arial" w:eastAsia="Arial"/>
          <w:sz w:val="9"/>
          <w:szCs w:val="9"/>
        </w:rPr>
      </w:pPr>
      <w:rPr/>
      <w:r>
        <w:rPr/>
        <w:pict>
          <v:group style="position:absolute;margin-left:93.047798pt;margin-top:13.562252pt;width:22.133001pt;height:.1pt;mso-position-horizontal-relative:page;mso-position-vertical-relative:paragraph;z-index:-3405" coordorigin="1861,271" coordsize="443,2">
            <v:shape style="position:absolute;left:1861;top:271;width:443;height:2" coordorigin="1861,271" coordsize="443,0" path="m1861,271l2304,271e" filled="f" stroked="t" strokeweight=".44266pt" strokecolor="#221E1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3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100"/>
          <w:position w:val="-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3"/>
        </w:rPr>
        <w:t>≈</w:t>
      </w:r>
      <w:r>
        <w:rPr>
          <w:rFonts w:ascii="Arial" w:hAnsi="Arial" w:cs="Arial" w:eastAsia="Arial"/>
          <w:sz w:val="18"/>
          <w:szCs w:val="18"/>
          <w:color w:val="231F20"/>
          <w:spacing w:val="-49"/>
          <w:w w:val="100"/>
          <w:position w:val="-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3"/>
        </w:rPr>
      </w:r>
      <w:r>
        <w:rPr>
          <w:rFonts w:ascii="Arial" w:hAnsi="Arial" w:cs="Arial" w:eastAsia="Arial"/>
          <w:sz w:val="14"/>
          <w:szCs w:val="14"/>
          <w:color w:val="231F20"/>
          <w:spacing w:val="4"/>
          <w:w w:val="78"/>
          <w:position w:val="6"/>
        </w:rPr>
        <w:t>s</w:t>
      </w:r>
      <w:r>
        <w:rPr>
          <w:rFonts w:ascii="Arial" w:hAnsi="Arial" w:cs="Arial" w:eastAsia="Arial"/>
          <w:sz w:val="9"/>
          <w:szCs w:val="9"/>
          <w:color w:val="231F20"/>
          <w:spacing w:val="0"/>
          <w:w w:val="101"/>
          <w:position w:val="11"/>
        </w:rPr>
        <w:t>2</w:t>
      </w:r>
      <w:r>
        <w:rPr>
          <w:rFonts w:ascii="Arial" w:hAnsi="Arial" w:cs="Arial" w:eastAsia="Arial"/>
          <w:sz w:val="9"/>
          <w:szCs w:val="9"/>
          <w:color w:val="000000"/>
          <w:spacing w:val="0"/>
          <w:w w:val="100"/>
          <w:position w:val="0"/>
        </w:rPr>
      </w:r>
    </w:p>
    <w:p>
      <w:pPr>
        <w:spacing w:before="0" w:after="0" w:line="117" w:lineRule="exact"/>
        <w:ind w:left="331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231F20"/>
          <w:spacing w:val="3"/>
          <w:position w:val="1"/>
        </w:rPr>
        <w:t>5</w:t>
      </w:r>
      <w:r>
        <w:rPr>
          <w:rFonts w:ascii="Arial" w:hAnsi="Arial" w:cs="Arial" w:eastAsia="Arial"/>
          <w:sz w:val="14"/>
          <w:szCs w:val="14"/>
          <w:color w:val="231F20"/>
          <w:spacing w:val="0"/>
          <w:position w:val="1"/>
        </w:rPr>
        <w:t>0</w:t>
      </w:r>
      <w:r>
        <w:rPr>
          <w:rFonts w:ascii="Arial" w:hAnsi="Arial" w:cs="Arial" w:eastAsia="Arial"/>
          <w:sz w:val="14"/>
          <w:szCs w:val="14"/>
          <w:color w:val="231F20"/>
          <w:spacing w:val="-21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231F20"/>
          <w:spacing w:val="6"/>
          <w:w w:val="100"/>
          <w:position w:val="1"/>
        </w:rPr>
        <w:t>000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  <w:cols w:num="2" w:equalWidth="0">
            <w:col w:w="450" w:space="238"/>
            <w:col w:w="9092"/>
          </w:cols>
        </w:sectPr>
      </w:pPr>
      <w:rPr/>
    </w:p>
    <w:p>
      <w:pPr>
        <w:spacing w:before="21" w:after="0" w:line="240" w:lineRule="auto"/>
        <w:ind w:right="88"/>
        <w:jc w:val="right"/>
        <w:rPr>
          <w:rFonts w:ascii="Arial" w:hAnsi="Arial" w:cs="Arial" w:eastAsia="Arial"/>
          <w:sz w:val="14"/>
          <w:szCs w:val="14"/>
        </w:rPr>
      </w:pPr>
      <w:rPr/>
      <w:r>
        <w:rPr/>
        <w:pict>
          <v:group style="position:absolute;margin-left:93.063896pt;margin-top:10.261248pt;width:22.133001pt;height:.1pt;mso-position-horizontal-relative:page;mso-position-vertical-relative:paragraph;z-index:-3404" coordorigin="1861,205" coordsize="443,2">
            <v:shape style="position:absolute;left:1861;top:205;width:443;height:2" coordorigin="1861,205" coordsize="443,0" path="m1861,205l2304,205e" filled="f" stroked="t" strokeweight=".44266pt" strokecolor="#221E1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4"/>
          <w:szCs w:val="14"/>
          <w:color w:val="231F20"/>
          <w:spacing w:val="-2"/>
          <w:w w:val="100"/>
        </w:rPr>
        <w:t>1</w:t>
      </w:r>
      <w:r>
        <w:rPr>
          <w:rFonts w:ascii="Arial" w:hAnsi="Arial" w:cs="Arial" w:eastAsia="Arial"/>
          <w:sz w:val="14"/>
          <w:szCs w:val="14"/>
          <w:color w:val="231F20"/>
          <w:spacing w:val="6"/>
          <w:w w:val="100"/>
        </w:rPr>
        <w:t>0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</w:rPr>
        <w:t>0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38" w:after="0" w:line="240" w:lineRule="auto"/>
        <w:ind w:right="-20"/>
        <w:jc w:val="righ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231F20"/>
          <w:spacing w:val="3"/>
        </w:rPr>
        <w:t>5</w:t>
      </w:r>
      <w:r>
        <w:rPr>
          <w:rFonts w:ascii="Arial" w:hAnsi="Arial" w:cs="Arial" w:eastAsia="Arial"/>
          <w:sz w:val="14"/>
          <w:szCs w:val="14"/>
          <w:color w:val="231F20"/>
          <w:spacing w:val="0"/>
        </w:rPr>
        <w:t>0</w:t>
      </w:r>
      <w:r>
        <w:rPr>
          <w:rFonts w:ascii="Arial" w:hAnsi="Arial" w:cs="Arial" w:eastAsia="Arial"/>
          <w:sz w:val="14"/>
          <w:szCs w:val="14"/>
          <w:color w:val="231F20"/>
          <w:spacing w:val="-21"/>
        </w:rPr>
        <w:t> </w:t>
      </w:r>
      <w:r>
        <w:rPr>
          <w:rFonts w:ascii="Arial" w:hAnsi="Arial" w:cs="Arial" w:eastAsia="Arial"/>
          <w:sz w:val="14"/>
          <w:szCs w:val="14"/>
          <w:color w:val="231F20"/>
          <w:spacing w:val="6"/>
          <w:w w:val="100"/>
        </w:rPr>
        <w:t>000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23" w:after="0" w:line="239" w:lineRule="exact"/>
        <w:ind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3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47"/>
          <w:w w:val="100"/>
          <w:position w:val="-3"/>
        </w:rPr>
        <w:t> 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6"/>
        </w:rPr>
        <w:t>1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120" w:lineRule="exact"/>
        <w:ind w:left="175" w:right="-61"/>
        <w:jc w:val="left"/>
        <w:rPr>
          <w:rFonts w:ascii="Arial" w:hAnsi="Arial" w:cs="Arial" w:eastAsia="Arial"/>
          <w:sz w:val="14"/>
          <w:szCs w:val="14"/>
        </w:rPr>
      </w:pPr>
      <w:rPr/>
      <w:r>
        <w:rPr/>
        <w:pict>
          <v:group style="position:absolute;margin-left:126.376701pt;margin-top:-2.794991pt;width:13.4493pt;height:.1pt;mso-position-horizontal-relative:page;mso-position-vertical-relative:paragraph;z-index:-3403" coordorigin="2528,-56" coordsize="269,2">
            <v:shape style="position:absolute;left:2528;top:-56;width:269;height:2" coordorigin="2528,-56" coordsize="269,0" path="m2528,-56l2797,-56e" filled="f" stroked="t" strokeweight=".44831pt" strokecolor="#221E1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4"/>
          <w:szCs w:val="14"/>
          <w:color w:val="231F20"/>
          <w:spacing w:val="3"/>
          <w:w w:val="100"/>
          <w:position w:val="1"/>
        </w:rPr>
        <w:t>5</w:t>
      </w:r>
      <w:r>
        <w:rPr>
          <w:rFonts w:ascii="Arial" w:hAnsi="Arial" w:cs="Arial" w:eastAsia="Arial"/>
          <w:sz w:val="14"/>
          <w:szCs w:val="14"/>
          <w:color w:val="231F20"/>
          <w:spacing w:val="6"/>
          <w:w w:val="100"/>
          <w:position w:val="1"/>
        </w:rPr>
        <w:t>0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1"/>
        </w:rPr>
        <w:t>0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80" w:after="0" w:line="240" w:lineRule="auto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F3703A"/>
          <w:spacing w:val="2"/>
          <w:w w:val="100"/>
          <w:b/>
          <w:bCs/>
        </w:rPr>
        <w:t>0,</w:t>
      </w:r>
      <w:r>
        <w:rPr>
          <w:rFonts w:ascii="Arial" w:hAnsi="Arial" w:cs="Arial" w:eastAsia="Arial"/>
          <w:sz w:val="18"/>
          <w:szCs w:val="18"/>
          <w:color w:val="F3703A"/>
          <w:spacing w:val="6"/>
          <w:w w:val="100"/>
          <w:b/>
          <w:bCs/>
        </w:rPr>
        <w:t>0</w:t>
      </w:r>
      <w:r>
        <w:rPr>
          <w:rFonts w:ascii="Arial" w:hAnsi="Arial" w:cs="Arial" w:eastAsia="Arial"/>
          <w:sz w:val="18"/>
          <w:szCs w:val="18"/>
          <w:color w:val="F3703A"/>
          <w:spacing w:val="1"/>
          <w:w w:val="100"/>
          <w:b/>
          <w:bCs/>
        </w:rPr>
        <w:t>0</w:t>
      </w:r>
      <w:r>
        <w:rPr>
          <w:rFonts w:ascii="Arial" w:hAnsi="Arial" w:cs="Arial" w:eastAsia="Arial"/>
          <w:sz w:val="18"/>
          <w:szCs w:val="18"/>
          <w:color w:val="F3703A"/>
          <w:spacing w:val="0"/>
          <w:w w:val="100"/>
          <w:b/>
          <w:bCs/>
        </w:rPr>
        <w:t>2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  <w:cols w:num="3" w:equalWidth="0">
            <w:col w:w="1449" w:space="61"/>
            <w:col w:w="420" w:space="67"/>
            <w:col w:w="7783"/>
          </w:cols>
        </w:sectPr>
      </w:pPr>
      <w:rPr/>
    </w:p>
    <w:p>
      <w:pPr>
        <w:spacing w:before="18" w:after="0" w:line="240" w:lineRule="auto"/>
        <w:ind w:left="687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F3703A"/>
          <w:spacing w:val="0"/>
          <w:w w:val="100"/>
          <w:b/>
          <w:bCs/>
        </w:rPr>
        <w:t>h</w:t>
      </w:r>
      <w:r>
        <w:rPr>
          <w:rFonts w:ascii="Arial" w:hAnsi="Arial" w:cs="Arial" w:eastAsia="Arial"/>
          <w:sz w:val="18"/>
          <w:szCs w:val="18"/>
          <w:color w:val="F3703A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F3703A"/>
          <w:spacing w:val="0"/>
          <w:w w:val="100"/>
          <w:b/>
          <w:bCs/>
        </w:rPr>
        <w:t>≈</w:t>
      </w:r>
      <w:r>
        <w:rPr>
          <w:rFonts w:ascii="Arial" w:hAnsi="Arial" w:cs="Arial" w:eastAsia="Arial"/>
          <w:sz w:val="18"/>
          <w:szCs w:val="18"/>
          <w:color w:val="F3703A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F3703A"/>
          <w:spacing w:val="2"/>
          <w:w w:val="100"/>
          <w:b/>
          <w:bCs/>
        </w:rPr>
        <w:t>0</w:t>
      </w:r>
      <w:r>
        <w:rPr>
          <w:rFonts w:ascii="Arial" w:hAnsi="Arial" w:cs="Arial" w:eastAsia="Arial"/>
          <w:sz w:val="18"/>
          <w:szCs w:val="18"/>
          <w:color w:val="F3703A"/>
          <w:spacing w:val="2"/>
          <w:w w:val="100"/>
          <w:b/>
          <w:bCs/>
        </w:rPr>
        <w:t>,</w:t>
      </w:r>
      <w:r>
        <w:rPr>
          <w:rFonts w:ascii="Arial" w:hAnsi="Arial" w:cs="Arial" w:eastAsia="Arial"/>
          <w:sz w:val="18"/>
          <w:szCs w:val="18"/>
          <w:color w:val="F3703A"/>
          <w:spacing w:val="6"/>
          <w:w w:val="100"/>
          <w:b/>
          <w:bCs/>
        </w:rPr>
        <w:t>0</w:t>
      </w:r>
      <w:r>
        <w:rPr>
          <w:rFonts w:ascii="Arial" w:hAnsi="Arial" w:cs="Arial" w:eastAsia="Arial"/>
          <w:sz w:val="18"/>
          <w:szCs w:val="18"/>
          <w:color w:val="F3703A"/>
          <w:spacing w:val="1"/>
          <w:w w:val="100"/>
          <w:b/>
          <w:bCs/>
        </w:rPr>
        <w:t>0</w:t>
      </w:r>
      <w:r>
        <w:rPr>
          <w:rFonts w:ascii="Arial" w:hAnsi="Arial" w:cs="Arial" w:eastAsia="Arial"/>
          <w:sz w:val="18"/>
          <w:szCs w:val="18"/>
          <w:color w:val="F3703A"/>
          <w:spacing w:val="0"/>
          <w:w w:val="100"/>
          <w:b/>
          <w:bCs/>
        </w:rPr>
        <w:t>2</w:t>
      </w:r>
      <w:r>
        <w:rPr>
          <w:rFonts w:ascii="Arial" w:hAnsi="Arial" w:cs="Arial" w:eastAsia="Arial"/>
          <w:sz w:val="18"/>
          <w:szCs w:val="18"/>
          <w:color w:val="F3703A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F3703A"/>
          <w:spacing w:val="2"/>
          <w:w w:val="100"/>
          <w:b/>
          <w:bCs/>
        </w:rPr>
        <w:t>k</w:t>
      </w:r>
      <w:r>
        <w:rPr>
          <w:rFonts w:ascii="Arial" w:hAnsi="Arial" w:cs="Arial" w:eastAsia="Arial"/>
          <w:sz w:val="18"/>
          <w:szCs w:val="18"/>
          <w:color w:val="F3703A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18"/>
          <w:szCs w:val="18"/>
          <w:color w:val="F3703A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F3703A"/>
          <w:spacing w:val="0"/>
          <w:w w:val="100"/>
          <w:b/>
          <w:bCs/>
        </w:rPr>
        <w:t>=</w:t>
      </w:r>
      <w:r>
        <w:rPr>
          <w:rFonts w:ascii="Arial" w:hAnsi="Arial" w:cs="Arial" w:eastAsia="Arial"/>
          <w:sz w:val="18"/>
          <w:szCs w:val="18"/>
          <w:color w:val="F3703A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F3703A"/>
          <w:spacing w:val="0"/>
          <w:w w:val="100"/>
          <w:b/>
          <w:bCs/>
        </w:rPr>
        <w:t>2</w:t>
      </w:r>
      <w:r>
        <w:rPr>
          <w:rFonts w:ascii="Arial" w:hAnsi="Arial" w:cs="Arial" w:eastAsia="Arial"/>
          <w:sz w:val="18"/>
          <w:szCs w:val="18"/>
          <w:color w:val="F3703A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F3703A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687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Aufwölbung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3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Ossiachersees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beträgt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3703A"/>
          <w:spacing w:val="0"/>
          <w:w w:val="121"/>
          <w:b/>
          <w:bCs/>
        </w:rPr>
        <w:t>rund</w:t>
      </w:r>
      <w:r>
        <w:rPr>
          <w:rFonts w:ascii="Times New Roman" w:hAnsi="Times New Roman" w:cs="Times New Roman" w:eastAsia="Times New Roman"/>
          <w:sz w:val="18"/>
          <w:szCs w:val="18"/>
          <w:color w:val="F3703A"/>
          <w:spacing w:val="-16"/>
          <w:w w:val="121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F3703A"/>
          <w:spacing w:val="0"/>
          <w:w w:val="100"/>
          <w:b/>
          <w:bCs/>
        </w:rPr>
        <w:t>2</w:t>
      </w:r>
      <w:r>
        <w:rPr>
          <w:rFonts w:ascii="Arial" w:hAnsi="Arial" w:cs="Arial" w:eastAsia="Arial"/>
          <w:sz w:val="18"/>
          <w:szCs w:val="18"/>
          <w:color w:val="F3703A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F3703A"/>
          <w:spacing w:val="2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687" w:right="-20"/>
        <w:jc w:val="left"/>
        <w:tabs>
          <w:tab w:pos="474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a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5"/>
        </w:rPr>
        <w:t>Erlaufse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5"/>
        </w:rPr>
        <w:t>(Niede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15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5"/>
        </w:rPr>
        <w:t>öster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15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5"/>
        </w:rPr>
        <w:t>eich)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7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≈</w:t>
      </w:r>
      <w:r>
        <w:rPr>
          <w:rFonts w:ascii="Arial" w:hAnsi="Arial" w:cs="Arial" w:eastAsia="Arial"/>
          <w:sz w:val="18"/>
          <w:szCs w:val="18"/>
          <w:color w:val="231F20"/>
          <w:spacing w:val="-5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-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-3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5AC"/>
          <w:spacing w:val="-5"/>
          <w:w w:val="100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1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1"/>
        </w:rPr>
        <w:t>örtherse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2"/>
        </w:rPr>
        <w:t>(Kärnten)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2"/>
        </w:rPr>
        <w:t>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1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7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≈</w:t>
      </w:r>
      <w:r>
        <w:rPr>
          <w:rFonts w:ascii="Arial" w:hAnsi="Arial" w:cs="Arial" w:eastAsia="Arial"/>
          <w:sz w:val="18"/>
          <w:szCs w:val="18"/>
          <w:color w:val="231F20"/>
          <w:spacing w:val="-5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6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6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7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3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2" w:after="0" w:line="240" w:lineRule="auto"/>
        <w:ind w:left="687" w:right="-20"/>
        <w:jc w:val="left"/>
        <w:tabs>
          <w:tab w:pos="474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5"/>
          <w:w w:val="100"/>
          <w:b/>
          <w:bCs/>
        </w:rPr>
        <w:t>b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3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Zelle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2"/>
        </w:rPr>
        <w:t>(Salzbu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2"/>
        </w:rPr>
        <w:t>g)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2"/>
        </w:rPr>
        <w:t>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1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7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≈</w:t>
      </w:r>
      <w:r>
        <w:rPr>
          <w:rFonts w:ascii="Arial" w:hAnsi="Arial" w:cs="Arial" w:eastAsia="Arial"/>
          <w:sz w:val="18"/>
          <w:szCs w:val="18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4</w:t>
      </w:r>
      <w:r>
        <w:rPr>
          <w:rFonts w:ascii="Arial" w:hAnsi="Arial" w:cs="Arial" w:eastAsia="Arial"/>
          <w:sz w:val="18"/>
          <w:szCs w:val="18"/>
          <w:color w:val="231F20"/>
          <w:spacing w:val="-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-3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5AC"/>
          <w:spacing w:val="5"/>
          <w:w w:val="100"/>
          <w:b/>
          <w:bCs/>
        </w:rPr>
        <w:t>f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6"/>
        </w:rPr>
        <w:t>Atterse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6"/>
        </w:rPr>
        <w:t>(Obe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1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6"/>
        </w:rPr>
        <w:t>öster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1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6"/>
        </w:rPr>
        <w:t>eich)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7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≈</w:t>
      </w:r>
      <w:r>
        <w:rPr>
          <w:rFonts w:ascii="Arial" w:hAnsi="Arial" w:cs="Arial" w:eastAsia="Arial"/>
          <w:sz w:val="18"/>
          <w:szCs w:val="18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7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3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2" w:after="0" w:line="240" w:lineRule="auto"/>
        <w:ind w:left="687" w:right="-20"/>
        <w:jc w:val="left"/>
        <w:tabs>
          <w:tab w:pos="474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2"/>
          <w:w w:val="100"/>
          <w:b/>
          <w:bCs/>
        </w:rPr>
        <w:t>c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5"/>
        </w:rPr>
        <w:t>Grundlse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5"/>
        </w:rPr>
        <w:t>(Steiermark)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1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7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≈</w:t>
      </w:r>
      <w:r>
        <w:rPr>
          <w:rFonts w:ascii="Arial" w:hAnsi="Arial" w:cs="Arial" w:eastAsia="Arial"/>
          <w:sz w:val="18"/>
          <w:szCs w:val="18"/>
          <w:color w:val="231F20"/>
          <w:spacing w:val="-5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6</w:t>
      </w:r>
      <w:r>
        <w:rPr>
          <w:rFonts w:ascii="Arial" w:hAnsi="Arial" w:cs="Arial" w:eastAsia="Arial"/>
          <w:sz w:val="18"/>
          <w:szCs w:val="18"/>
          <w:color w:val="231F20"/>
          <w:spacing w:val="-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-3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5AC"/>
          <w:spacing w:val="-3"/>
          <w:w w:val="100"/>
          <w:b/>
          <w:bCs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3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6"/>
        </w:rPr>
        <w:t>Neusiedle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3"/>
        </w:rPr>
        <w:t>(Bu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3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3"/>
        </w:rPr>
        <w:t>genland)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3"/>
        </w:rPr>
        <w:t>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1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7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≈</w:t>
      </w:r>
      <w:r>
        <w:rPr>
          <w:rFonts w:ascii="Arial" w:hAnsi="Arial" w:cs="Arial" w:eastAsia="Arial"/>
          <w:sz w:val="18"/>
          <w:szCs w:val="18"/>
          <w:color w:val="231F20"/>
          <w:spacing w:val="-5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3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7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3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2" w:after="0" w:line="207" w:lineRule="exact"/>
        <w:ind w:left="687" w:right="-20"/>
        <w:jc w:val="left"/>
        <w:tabs>
          <w:tab w:pos="474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2"/>
          <w:w w:val="100"/>
          <w:b/>
          <w:bCs/>
        </w:rPr>
        <w:t>d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3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6"/>
        </w:rPr>
        <w:t>Achense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ol)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7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≈</w:t>
      </w:r>
      <w:r>
        <w:rPr>
          <w:rFonts w:ascii="Arial" w:hAnsi="Arial" w:cs="Arial" w:eastAsia="Arial"/>
          <w:sz w:val="18"/>
          <w:szCs w:val="18"/>
          <w:color w:val="231F20"/>
          <w:spacing w:val="-5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9</w:t>
      </w:r>
      <w:r>
        <w:rPr>
          <w:rFonts w:ascii="Arial" w:hAnsi="Arial" w:cs="Arial" w:eastAsia="Arial"/>
          <w:sz w:val="18"/>
          <w:szCs w:val="18"/>
          <w:color w:val="231F20"/>
          <w:spacing w:val="-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-3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h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3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5"/>
        </w:rPr>
        <w:t>Bodense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5"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15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5"/>
        </w:rPr>
        <w:t>orarlbe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15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5"/>
        </w:rPr>
        <w:t>g)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1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7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≈</w:t>
      </w:r>
      <w:r>
        <w:rPr>
          <w:rFonts w:ascii="Arial" w:hAnsi="Arial" w:cs="Arial" w:eastAsia="Arial"/>
          <w:sz w:val="18"/>
          <w:szCs w:val="18"/>
          <w:color w:val="231F20"/>
          <w:spacing w:val="-5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00"/>
        </w:rPr>
        <w:t>6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5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7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3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</w:sectPr>
      </w:pPr>
      <w:rPr/>
    </w:p>
    <w:p>
      <w:pPr>
        <w:spacing w:before="60" w:after="0" w:line="240" w:lineRule="auto"/>
        <w:ind w:left="1481" w:right="-70"/>
        <w:jc w:val="left"/>
        <w:rPr>
          <w:rFonts w:ascii="PoloMatheAustria1Halbfett" w:hAnsi="PoloMatheAustria1Halbfett" w:cs="PoloMatheAustria1Halbfett" w:eastAsia="PoloMatheAustria1Halbfett"/>
          <w:sz w:val="20"/>
          <w:szCs w:val="20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546.388977pt;width:36.85pt;height:11.339pt;mso-position-horizontal-relative:page;mso-position-vertical-relative:page;z-index:-3411" type="#_x0000_t202" filled="f" stroked="f">
            <v:textbox inset="0,0,0,0">
              <w:txbxContent>
                <w:p>
                  <w:pPr>
                    <w:spacing w:before="14" w:after="0" w:line="240" w:lineRule="auto"/>
                    <w:ind w:left="384" w:right="-44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988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v:group style="position:absolute;margin-left:0pt;margin-top:0pt;width:67.0908pt;height:741.495773pt;mso-position-horizontal-relative:page;mso-position-vertical-relative:page;z-index:-3410" coordorigin="0,0" coordsize="1342,14830">
            <v:group style="position:absolute;left:8;top:0;width:2;height:782" coordorigin="8,0" coordsize="2,782">
              <v:shape style="position:absolute;left:8;top:0;width:2;height:782" coordorigin="8,0" coordsize="0,782" path="m8,0l8,782e" filled="f" stroked="t" strokeweight=".9268pt" strokecolor="#0095AC">
                <v:path arrowok="t"/>
              </v:shape>
            </v:group>
            <v:group style="position:absolute;left:17;top:782;width:1304;height:14048" coordorigin="17,782" coordsize="1304,14048">
              <v:shape style="position:absolute;left:17;top:782;width:1304;height:14048" coordorigin="17,782" coordsize="1304,14048" path="m17,14830l1320,14830,1320,782,17,782,17,14830xe" filled="t" fillcolor="#EFEEE1" stroked="f">
                <v:path arrowok="t"/>
                <v:fill/>
              </v:shape>
            </v:group>
            <v:group style="position:absolute;left:17;top:0;width:1304;height:782" coordorigin="17,0" coordsize="1304,782">
              <v:shape style="position:absolute;left:17;top:0;width:1304;height:782" coordorigin="17,0" coordsize="1304,782" path="m17,782l1320,782,1320,0,17,0,17,782e" filled="t" fillcolor="#0095AC" stroked="f">
                <v:path arrowok="t"/>
                <v:fill/>
              </v:shape>
            </v:group>
            <v:group style="position:absolute;left:822;top:2251;width:510;height:227" coordorigin="822,2251" coordsize="510,227">
              <v:shape style="position:absolute;left:822;top:2251;width:510;height:227" coordorigin="822,2251" coordsize="510,227" path="m822,2478l1332,2478,1332,2251,822,2251,822,2478e" filled="t" fillcolor="#FFFFFF" stroked="f">
                <v:path arrowok="t"/>
                <v:fill/>
              </v:shape>
            </v:group>
            <v:group style="position:absolute;left:1129;top:3086;width:157;height:157" coordorigin="1129,3086" coordsize="157,157">
              <v:shape style="position:absolute;left:1129;top:3086;width:157;height:157" coordorigin="1129,3086" coordsize="157,157" path="m1220,3177l1195,3177,1195,3243,1220,3243,1220,3177e" filled="t" fillcolor="#FFFFFF" stroked="f">
                <v:path arrowok="t"/>
                <v:fill/>
              </v:shape>
              <v:shape style="position:absolute;left:1129;top:3086;width:157;height:157" coordorigin="1129,3086" coordsize="157,157" path="m1285,3151l1129,3151,1129,3177,1285,3177,1285,3164,1207,3164,1285,3164,1285,3151e" filled="t" fillcolor="#FFFFFF" stroked="f">
                <v:path arrowok="t"/>
                <v:fill/>
              </v:shape>
              <v:shape style="position:absolute;left:1129;top:3086;width:157;height:157" coordorigin="1129,3086" coordsize="157,157" path="m1285,3164l1207,3164,1285,3164e" filled="t" fillcolor="#FFFFFF" stroked="f">
                <v:path arrowok="t"/>
                <v:fill/>
              </v:shape>
              <v:shape style="position:absolute;left:1129;top:3086;width:157;height:157" coordorigin="1129,3086" coordsize="157,157" path="m1220,3086l1195,3086,1195,3151,1220,3151,1220,3086e" filled="t" fillcolor="#FFFFFF" stroked="f">
                <v:path arrowok="t"/>
                <v:fill/>
              </v:shape>
            </v:group>
            <v:group style="position:absolute;left:1094;top:3051;width:227;height:227" coordorigin="1094,3051" coordsize="227,227">
              <v:shape style="position:absolute;left:1094;top:3051;width:227;height:227" coordorigin="1094,3051" coordsize="227,227" path="m1094,3278l1320,3278,1320,3051,1094,3051,1094,3278e" filled="t" fillcolor="#0095AC" stroked="f">
                <v:path arrowok="t"/>
                <v:fill/>
              </v:shape>
            </v:group>
            <v:group style="position:absolute;left:1129;top:3086;width:157;height:157" coordorigin="1129,3086" coordsize="157,157">
              <v:shape style="position:absolute;left:1129;top:3086;width:157;height:157" coordorigin="1129,3086" coordsize="157,157" path="m1220,3177l1195,3177,1195,3243,1220,3243,1220,3177e" filled="t" fillcolor="#FFFFFF" stroked="f">
                <v:path arrowok="t"/>
                <v:fill/>
              </v:shape>
              <v:shape style="position:absolute;left:1129;top:3086;width:157;height:157" coordorigin="1129,3086" coordsize="157,157" path="m1285,3151l1129,3151,1129,3177,1285,3177,1285,3164,1207,3164,1285,3164,1285,3151e" filled="t" fillcolor="#FFFFFF" stroked="f">
                <v:path arrowok="t"/>
                <v:fill/>
              </v:shape>
              <v:shape style="position:absolute;left:1129;top:3086;width:157;height:157" coordorigin="1129,3086" coordsize="157,157" path="m1285,3164l1207,3164,1285,3164e" filled="t" fillcolor="#FFFFFF" stroked="f">
                <v:path arrowok="t"/>
                <v:fill/>
              </v:shape>
              <v:shape style="position:absolute;left:1129;top:3086;width:157;height:157" coordorigin="1129,3086" coordsize="157,157" path="m1220,3086l1195,3086,1195,3151,1220,3151,1220,3086e" filled="t" fillcolor="#FFFFFF" stroked="f">
                <v:path arrowok="t"/>
                <v:fill/>
              </v:shape>
            </v:group>
            <v:group style="position:absolute;left:1320;top:10928;width:11;height:227" coordorigin="1320,10928" coordsize="11,227">
              <v:shape style="position:absolute;left:1320;top:10928;width:11;height:227" coordorigin="1320,10928" coordsize="11,227" path="m1320,11155l1332,11155,1332,10928,1320,10928,1320,11155xe" filled="t" fillcolor="#FFFFFF" stroked="f">
                <v:path arrowok="t"/>
                <v:fill/>
              </v:shape>
            </v:group>
            <v:group style="position:absolute;left:583;top:10928;width:11;height:227" coordorigin="583,10928" coordsize="11,227">
              <v:shape style="position:absolute;left:583;top:10928;width:11;height:227" coordorigin="583,10928" coordsize="11,227" path="m583,11155l595,11155,595,10928,583,10928,583,11155xe" filled="t" fillcolor="#0095AC" stroked="f">
                <v:path arrowok="t"/>
                <v:fill/>
              </v:shape>
            </v:group>
            <v:group style="position:absolute;left:617;top:10963;width:159;height:156" coordorigin="617,10963" coordsize="159,156">
              <v:shape style="position:absolute;left:617;top:10963;width:159;height:156" coordorigin="617,10963" coordsize="159,156" path="m777,11041l750,11100,711,11120,685,11117,630,11084,617,11046,620,11022,629,11001,642,10984,659,10971,679,10963,706,10965,762,10997,777,11041xe" filled="f" stroked="t" strokeweight="1pt" strokecolor="#FFFFFF">
                <v:path arrowok="t"/>
              </v:shape>
            </v:group>
            <v:group style="position:absolute;left:1320;top:10928;width:11;height:227" coordorigin="1320,10928" coordsize="11,227">
              <v:shape style="position:absolute;left:1320;top:10928;width:11;height:227" coordorigin="1320,10928" coordsize="11,227" path="m1320,11155l1332,11155,1332,10928,1320,10928,1320,11155xe" filled="t" fillcolor="#FFFFFF" stroked="f">
                <v:path arrowok="t"/>
                <v:fill/>
              </v:shape>
            </v:group>
            <v:group style="position:absolute;left:583;top:10928;width:227;height:227" coordorigin="583,10928" coordsize="227,227">
              <v:shape style="position:absolute;left:583;top:10928;width:227;height:227" coordorigin="583,10928" coordsize="227,227" path="m583,11155l810,11155,810,10928,583,10928,583,11155e" filled="t" fillcolor="#0095AC" stroked="f">
                <v:path arrowok="t"/>
                <v:fill/>
              </v:shape>
            </v:group>
            <v:group style="position:absolute;left:810;top:10928;width:510;height:227" coordorigin="810,10928" coordsize="510,227">
              <v:shape style="position:absolute;left:810;top:10928;width:510;height:227" coordorigin="810,10928" coordsize="510,227" path="m810,11155l1320,11155,1320,10928,810,10928,810,11155e" filled="t" fillcolor="#FFFFFF" stroked="f">
                <v:path arrowok="t"/>
                <v:fill/>
              </v:shape>
            </v:group>
            <v:group style="position:absolute;left:617;top:10963;width:159;height:156" coordorigin="617,10963" coordsize="159,156">
              <v:shape style="position:absolute;left:617;top:10963;width:159;height:156" coordorigin="617,10963" coordsize="159,156" path="m777,11041l750,11100,711,11120,685,11117,630,11084,617,11046,620,11022,629,11001,642,10984,659,10971,679,10963,706,10965,762,10997,777,11041xe" filled="f" stroked="t" strokeweight="1pt" strokecolor="#FFFFFF">
                <v:path arrowok="t"/>
              </v:shape>
            </v:group>
            <w10:wrap type="none"/>
          </v:group>
        </w:pic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Seiten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aus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Das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ist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Mathematik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4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(Verlag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öbv,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ISBN: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978-3-209-07328-0)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000000"/>
          <w:spacing w:val="0"/>
          <w:w w:val="100"/>
        </w:rPr>
      </w:r>
    </w:p>
    <w:p>
      <w:pPr>
        <w:spacing w:before="40" w:after="0" w:line="240" w:lineRule="auto"/>
        <w:ind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br w:type="column"/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235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  <w:cols w:num="2" w:equalWidth="0">
            <w:col w:w="7547" w:space="743"/>
            <w:col w:w="1490"/>
          </w:cols>
        </w:sectPr>
      </w:pPr>
      <w:rPr/>
    </w:p>
    <w:p>
      <w:pPr>
        <w:spacing w:before="27" w:after="0" w:line="506" w:lineRule="exact"/>
        <w:ind w:left="229" w:right="-20"/>
        <w:jc w:val="left"/>
        <w:tabs>
          <w:tab w:pos="126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44"/>
          <w:szCs w:val="44"/>
          <w:color w:val="FFFFFF"/>
          <w:spacing w:val="18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44"/>
          <w:szCs w:val="44"/>
          <w:color w:val="FFFFFF"/>
          <w:spacing w:val="0"/>
          <w:w w:val="100"/>
          <w:position w:val="-1"/>
        </w:rPr>
        <w:t>2</w:t>
        <w:tab/>
      </w:r>
      <w:r>
        <w:rPr>
          <w:rFonts w:ascii="Arial" w:hAnsi="Arial" w:cs="Arial" w:eastAsia="Arial"/>
          <w:sz w:val="44"/>
          <w:szCs w:val="44"/>
          <w:color w:val="FFFFFF"/>
          <w:spacing w:val="0"/>
          <w:w w:val="100"/>
          <w:position w:val="-1"/>
        </w:rPr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6"/>
          <w:b/>
          <w:bCs/>
          <w:position w:val="-1"/>
        </w:rPr>
        <w:t>ERWEITERUN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6"/>
          <w:b/>
          <w:bCs/>
          <w:position w:val="-1"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-10"/>
          <w:w w:val="86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6"/>
          <w:b/>
          <w:bCs/>
          <w:position w:val="-1"/>
        </w:rPr>
        <w:t>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6"/>
          <w:b/>
          <w:bCs/>
          <w:position w:val="-1"/>
        </w:rPr>
        <w:t>D</w:t>
      </w:r>
      <w:r>
        <w:rPr>
          <w:rFonts w:ascii="Arial" w:hAnsi="Arial" w:cs="Arial" w:eastAsia="Arial"/>
          <w:sz w:val="18"/>
          <w:szCs w:val="18"/>
          <w:color w:val="0095AC"/>
          <w:spacing w:val="21"/>
          <w:w w:val="86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6"/>
          <w:b/>
          <w:bCs/>
          <w:position w:val="-1"/>
        </w:rPr>
        <w:t>VERTIEFUN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6"/>
          <w:b/>
          <w:bCs/>
          <w:position w:val="-1"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6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4"/>
          <w:w w:val="86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75"/>
          <w:position w:val="-1"/>
        </w:rPr>
        <w:t>P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75"/>
          <w:position w:val="-1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8"/>
          <w:position w:val="-1"/>
        </w:rPr>
        <w:t>r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100"/>
          <w:position w:val="-1"/>
        </w:rPr>
        <w:t>i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6"/>
          <w:position w:val="-1"/>
        </w:rPr>
        <w:t>p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6"/>
          <w:position w:val="-1"/>
        </w:rPr>
        <w:t>h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79"/>
          <w:position w:val="-1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8"/>
          <w:position w:val="-1"/>
        </w:rPr>
        <w:t>r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90"/>
          <w:position w:val="-1"/>
        </w:rPr>
        <w:t>ie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90"/>
          <w:position w:val="-1"/>
        </w:rPr>
        <w:t>w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100"/>
          <w:position w:val="-1"/>
        </w:rPr>
        <w:t>i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7"/>
          <w:position w:val="-1"/>
        </w:rPr>
        <w:t>n</w:t>
      </w:r>
      <w:r>
        <w:rPr>
          <w:rFonts w:ascii="Arial" w:hAnsi="Arial" w:cs="Arial" w:eastAsia="Arial"/>
          <w:sz w:val="18"/>
          <w:szCs w:val="18"/>
          <w:color w:val="0095AC"/>
          <w:spacing w:val="-3"/>
          <w:w w:val="87"/>
          <w:position w:val="-1"/>
        </w:rPr>
        <w:t>k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5"/>
          <w:position w:val="-1"/>
        </w:rPr>
        <w:t>el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5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Sz w:w="10760" w:h="14840"/>
          <w:pgMar w:top="140" w:bottom="280" w:left="60" w:right="1400"/>
        </w:sectPr>
      </w:pPr>
      <w:rPr/>
    </w:p>
    <w:p>
      <w:pPr>
        <w:spacing w:before="91" w:after="0" w:line="240" w:lineRule="auto"/>
        <w:ind w:left="85" w:right="-52"/>
        <w:jc w:val="center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023E88"/>
          <w:spacing w:val="0"/>
          <w:w w:val="89"/>
          <w:b/>
          <w:bCs/>
        </w:rPr>
        <w:t>Arbeitsheft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19" w:after="0" w:line="240" w:lineRule="auto"/>
        <w:ind w:left="270" w:right="-50"/>
        <w:jc w:val="center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023E88"/>
          <w:spacing w:val="0"/>
          <w:w w:val="88"/>
          <w:b/>
          <w:bCs/>
        </w:rPr>
        <w:t>Seite</w:t>
      </w:r>
      <w:r>
        <w:rPr>
          <w:rFonts w:ascii="Arial" w:hAnsi="Arial" w:cs="Arial" w:eastAsia="Arial"/>
          <w:sz w:val="14"/>
          <w:szCs w:val="14"/>
          <w:color w:val="023E88"/>
          <w:spacing w:val="2"/>
          <w:w w:val="88"/>
          <w:b/>
          <w:bCs/>
        </w:rPr>
        <w:t> </w:t>
      </w:r>
      <w:r>
        <w:rPr>
          <w:rFonts w:ascii="Arial" w:hAnsi="Arial" w:cs="Arial" w:eastAsia="Arial"/>
          <w:sz w:val="14"/>
          <w:szCs w:val="14"/>
          <w:color w:val="023E88"/>
          <w:spacing w:val="0"/>
          <w:w w:val="93"/>
          <w:b/>
          <w:bCs/>
        </w:rPr>
        <w:t>59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0" w:after="0" w:line="464" w:lineRule="exact"/>
        <w:ind w:right="-20"/>
        <w:jc w:val="left"/>
        <w:tabs>
          <w:tab w:pos="540" w:val="left"/>
        </w:tabs>
        <w:rPr>
          <w:rFonts w:ascii="Arial" w:hAnsi="Arial" w:cs="Arial" w:eastAsia="Arial"/>
          <w:sz w:val="44"/>
          <w:szCs w:val="44"/>
        </w:rPr>
      </w:pPr>
      <w:rPr/>
      <w:r>
        <w:rPr/>
        <w:br w:type="column"/>
      </w:r>
      <w:r>
        <w:rPr>
          <w:rFonts w:ascii="Arial" w:hAnsi="Arial" w:cs="Arial" w:eastAsia="Arial"/>
          <w:sz w:val="44"/>
          <w:szCs w:val="44"/>
          <w:color w:val="0095AC"/>
          <w:spacing w:val="0"/>
          <w:w w:val="100"/>
          <w:position w:val="-4"/>
        </w:rPr>
        <w:t>2</w:t>
        <w:tab/>
      </w:r>
      <w:r>
        <w:rPr>
          <w:rFonts w:ascii="Arial" w:hAnsi="Arial" w:cs="Arial" w:eastAsia="Arial"/>
          <w:sz w:val="44"/>
          <w:szCs w:val="44"/>
          <w:color w:val="0095AC"/>
          <w:spacing w:val="-7"/>
          <w:w w:val="107"/>
          <w:position w:val="-4"/>
        </w:rPr>
        <w:t>Peripheriewinkel</w:t>
      </w:r>
      <w:r>
        <w:rPr>
          <w:rFonts w:ascii="Arial" w:hAnsi="Arial" w:cs="Arial" w:eastAsia="Arial"/>
          <w:sz w:val="44"/>
          <w:szCs w:val="44"/>
          <w:color w:val="000000"/>
          <w:spacing w:val="0"/>
          <w:w w:val="100"/>
          <w:position w:val="0"/>
        </w:rPr>
      </w:r>
    </w:p>
    <w:p>
      <w:pPr>
        <w:spacing w:before="0" w:after="0" w:line="228" w:lineRule="exact"/>
        <w:ind w:right="279"/>
        <w:jc w:val="right"/>
        <w:tabs>
          <w:tab w:pos="128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1AC"/>
          <w:w w:val="71"/>
          <w:position w:val="7"/>
        </w:rPr>
        <w:t>D</w:t>
      </w:r>
      <w:r>
        <w:rPr>
          <w:rFonts w:ascii="Arial" w:hAnsi="Arial" w:cs="Arial" w:eastAsia="Arial"/>
          <w:sz w:val="18"/>
          <w:szCs w:val="18"/>
          <w:color w:val="0091AC"/>
          <w:w w:val="100"/>
          <w:position w:val="7"/>
        </w:rPr>
        <w:tab/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55"/>
          <w:position w:val="-1"/>
        </w:rPr>
        <w:t>C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86" w:after="0" w:line="240" w:lineRule="auto"/>
        <w:ind w:left="1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370.464813pt;margin-top:-13.384286pt;width:91.91pt;height:91.908pt;mso-position-horizontal-relative:page;mso-position-vertical-relative:paragraph;z-index:-3394" coordorigin="7409,-268" coordsize="1838,1838">
            <v:group style="position:absolute;left:7421;top:-256;width:1814;height:1814" coordorigin="7421,-256" coordsize="1814,1814">
              <v:shape style="position:absolute;left:7421;top:-256;width:1814;height:1814" coordorigin="7421,-256" coordsize="1814,1814" path="m7421,651l7424,577,7433,504,7448,433,7468,365,7493,298,7523,235,7557,174,7596,116,7640,61,7687,10,7738,-37,7793,-81,7851,-120,7912,-154,7975,-184,8042,-209,8110,-229,8181,-244,8254,-253,8328,-256,8403,-253,8476,-244,8546,-229,8615,-209,8681,-184,8745,-154,8806,-120,8864,-81,8919,-37,8970,10,9017,61,9060,116,9100,174,9134,235,9164,298,9189,365,9209,433,9224,504,9232,577,9235,651,9232,726,9224,799,9209,869,9189,938,9164,1004,9134,1068,9100,1129,9060,1187,9017,1242,8970,1293,8919,1340,8864,1383,8806,1423,8745,1457,8681,1487,8615,1512,8546,1532,8476,1547,8403,1555,8328,1558,8254,1555,8181,1547,8110,1532,8042,1512,7975,1487,7912,1457,7851,1423,7793,1383,7738,1340,7687,1293,7640,1242,7596,1187,7557,1129,7523,1068,7493,1004,7468,938,7448,869,7433,799,7424,726,7421,651xe" filled="f" stroked="t" strokeweight="1.2pt" strokecolor="#231F20">
                <v:path arrowok="t"/>
              </v:shape>
            </v:group>
            <v:group style="position:absolute;left:8300;top:623;width:57;height:57" coordorigin="8300,623" coordsize="57,57">
              <v:shape style="position:absolute;left:8300;top:623;width:57;height:57" coordorigin="8300,623" coordsize="57,57" path="m8328,623l8308,631,8300,651,8308,671,8328,680,8348,672,8357,652,8357,651,8348,631,8328,623e" filled="t" fillcolor="#231F20" stroked="f">
                <v:path arrowok="t"/>
                <v:fill/>
              </v:shape>
            </v:group>
            <v:group style="position:absolute;left:7620;top:-98;width:1416;height:1316" coordorigin="7620,-98" coordsize="1416,1316">
              <v:shape style="position:absolute;left:7620;top:-98;width:1416;height:1316" coordorigin="7620,-98" coordsize="1416,1316" path="m9036,1218l7620,1218,7817,-98,8956,-3,9036,1218xe" filled="f" stroked="t" strokeweight="1.2pt" strokecolor="#0091AC">
                <v:path arrowok="t"/>
              </v:shape>
            </v:group>
            <v:group style="position:absolute;left:7421;top:-256;width:1814;height:1814" coordorigin="7421,-256" coordsize="1814,1814">
              <v:shape style="position:absolute;left:7421;top:-256;width:1814;height:1814" coordorigin="7421,-256" coordsize="1814,1814" path="m7421,651l7424,577,7433,504,7448,433,7468,365,7493,298,7523,235,7557,174,7596,116,7640,61,7687,10,7738,-37,7793,-81,7851,-120,7912,-154,7975,-184,8042,-209,8110,-229,8181,-244,8254,-253,8328,-256,8403,-253,8476,-244,8546,-229,8615,-209,8681,-184,8745,-154,8806,-120,8864,-81,8919,-37,8970,10,9017,61,9060,116,9100,174,9134,235,9164,298,9189,365,9209,433,9224,504,9232,577,9235,651,9232,726,9224,799,9209,869,9189,938,9164,1004,9134,1068,9100,1129,9060,1187,9017,1242,8970,1293,8919,1340,8864,1383,8806,1423,8745,1457,8681,1487,8615,1512,8546,1532,8476,1547,8403,1555,8328,1558,8254,1555,8181,1547,8110,1532,8042,1512,7975,1487,7912,1457,7851,1423,7793,1383,7738,1340,7687,1293,7640,1242,7596,1187,7557,1129,7523,1068,7493,1004,7468,938,7448,869,7433,799,7424,726,7421,651xe" filled="f" stroked="t" strokeweight="1.2pt" strokecolor="#231F20">
                <v:path arrowok="t"/>
              </v:shape>
            </v:group>
            <v:group style="position:absolute;left:8300;top:623;width:57;height:57" coordorigin="8300,623" coordsize="57,57">
              <v:shape style="position:absolute;left:8300;top:623;width:57;height:57" coordorigin="8300,623" coordsize="57,57" path="m8328,623l8308,631,8300,651,8308,671,8328,680,8348,672,8357,652,8357,651,8348,631,8328,623e" filled="t" fillcolor="#231F20" stroked="f">
                <v:path arrowok="t"/>
                <v:fill/>
              </v:shape>
            </v:group>
            <v:group style="position:absolute;left:7620;top:-98;width:1416;height:1316" coordorigin="7620,-98" coordsize="1416,1316">
              <v:shape style="position:absolute;left:7620;top:-98;width:1416;height:1316" coordorigin="7620,-98" coordsize="1416,1316" path="m9036,1218l7620,1218,7817,-98,8956,-3,9036,1218xe" filled="f" stroked="t" strokeweight="1.2pt" strokecolor="#0091AC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21"/>
          <w:b/>
          <w:bCs/>
        </w:rPr>
        <w:t>Sehnenvierecke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3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Zeichne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vier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Sehnen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ein,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5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5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ent-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40" w:lineRule="exact"/>
        <w:ind w:left="13" w:right="-20"/>
        <w:jc w:val="left"/>
        <w:tabs>
          <w:tab w:pos="706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1"/>
        </w:rPr>
        <w:t>steht!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-1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3"/>
          <w:position w:val="-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-1"/>
        </w:rPr>
        <w:t>hältst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3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-1"/>
        </w:rPr>
        <w:t>genanntes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2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b/>
          <w:bCs/>
          <w:position w:val="-1"/>
        </w:rPr>
        <w:t>Sehnenviereck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2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  <w:position w:val="-1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0"/>
          <w:position w:val="-1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1"/>
          <w:w w:val="9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-1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1"/>
          <w:position w:val="3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3" w:after="0" w:line="206" w:lineRule="exact"/>
        <w:ind w:left="13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echts).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Jedes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0"/>
          <w:b/>
          <w:bCs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</w:rPr>
        <w:t>iereck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</w:rPr>
        <w:t>Umkreis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2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besitzt,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demnach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60" w:right="1400"/>
          <w:cols w:num="2" w:equalWidth="0">
            <w:col w:w="779" w:space="468"/>
            <w:col w:w="8053"/>
          </w:cols>
        </w:sectPr>
      </w:pPr>
      <w:rPr/>
    </w:p>
    <w:p>
      <w:pPr>
        <w:spacing w:before="34" w:after="0" w:line="249" w:lineRule="exact"/>
        <w:ind w:left="1260" w:right="-20"/>
        <w:jc w:val="left"/>
        <w:tabs>
          <w:tab w:pos="7420" w:val="left"/>
          <w:tab w:pos="900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3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  <w:position w:val="3"/>
        </w:rPr>
        <w:t>Sehnenviereck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3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7"/>
          <w:w w:val="120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3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3"/>
        </w:rPr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76"/>
          <w:position w:val="0"/>
        </w:rPr>
        <w:t>A</w:t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76"/>
          <w:position w:val="-2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60" w:right="1400"/>
        </w:sectPr>
      </w:pPr>
      <w:rPr/>
    </w:p>
    <w:p>
      <w:pPr>
        <w:spacing w:before="32" w:after="0" w:line="240" w:lineRule="auto"/>
        <w:ind w:left="126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66.023804pt;margin-top:19.880741pt;width:105.927497pt;height:103.306498pt;mso-position-horizontal-relative:page;mso-position-vertical-relative:paragraph;z-index:-3393" coordorigin="1320,398" coordsize="2119,2066">
            <v:group style="position:absolute;left:1684;top:874;width:330;height:332" coordorigin="1684,874" coordsize="330,332">
              <v:shape style="position:absolute;left:1684;top:874;width:330;height:332" coordorigin="1684,874" coordsize="330,332" path="m1684,1206l1743,1184,1797,1156,1862,1109,1908,1062,1948,1011,1988,943,2008,891,2014,874e" filled="f" stroked="t" strokeweight=".3pt" strokecolor="#F7941D">
                <v:path arrowok="t"/>
              </v:shape>
            </v:group>
            <v:group style="position:absolute;left:1332;top:410;width:1814;height:1814" coordorigin="1332,410" coordsize="1814,1814">
              <v:shape style="position:absolute;left:1332;top:410;width:1814;height:1814" coordorigin="1332,410" coordsize="1814,1814" path="m1332,1317l1335,1242,1344,1170,1359,1099,1379,1030,1404,964,1434,900,1468,839,1507,781,1551,726,1598,675,1649,628,1704,585,1762,546,1823,511,1886,481,1953,456,2022,436,2092,421,2165,413,2240,410,2314,413,2387,421,2458,436,2526,456,2593,481,2656,511,2717,546,2775,585,2830,628,2881,675,2928,726,2972,781,3011,839,3045,900,3075,964,3100,1030,3120,1099,3135,1170,3144,1242,3147,1317,3144,1391,3135,1464,3120,1535,3100,1603,3075,1670,3045,1734,3011,1795,2972,1852,2928,1907,2881,1958,2830,2005,2775,2049,2717,2088,2656,2123,2593,2153,2526,2178,2458,2197,2387,2212,2314,2221,2240,2224,2165,2221,2092,2212,2022,2197,1953,2178,1886,2153,1823,2123,1762,2088,1704,2049,1649,2005,1598,1958,1551,1907,1507,1852,1468,1795,1434,1734,1404,1670,1379,1603,1359,1535,1344,1464,1335,1391,1332,1317xe" filled="f" stroked="t" strokeweight="1.2pt" strokecolor="#231F20">
                <v:path arrowok="t"/>
              </v:shape>
            </v:group>
            <v:group style="position:absolute;left:2211;top:1288;width:57;height:57" coordorigin="2211,1288" coordsize="57,57">
              <v:shape style="position:absolute;left:2211;top:1288;width:57;height:57" coordorigin="2211,1288" coordsize="57,57" path="m2240,1288l2220,1297,2211,1317,2219,1337,2239,1345,2259,1337,2268,1317,2268,1317,2260,1297,2240,1288e" filled="t" fillcolor="#231F20" stroked="f">
                <v:path arrowok="t"/>
                <v:fill/>
              </v:shape>
            </v:group>
            <v:group style="position:absolute;left:1543;top:736;width:1591;height:1449" coordorigin="1543,736" coordsize="1591,1449">
              <v:shape style="position:absolute;left:1543;top:736;width:1591;height:1449" coordorigin="1543,736" coordsize="1591,1449" path="m3133,1161l1543,736,1978,2185e" filled="f" stroked="t" strokeweight=".6pt" strokecolor="#0091AC">
                <v:path arrowok="t"/>
              </v:shape>
            </v:group>
            <v:group style="position:absolute;left:3133;top:1239;width:228;height:2" coordorigin="3133,1239" coordsize="228,2">
              <v:shape style="position:absolute;left:3133;top:1239;width:228;height:2" coordorigin="3133,1239" coordsize="228,0" path="m3133,1239l3361,1239e" filled="f" stroked="t" strokeweight="7.761pt" strokecolor="#0091AC">
                <v:path arrowok="t"/>
              </v:shape>
            </v:group>
            <v:group style="position:absolute;left:2052;top:2185;width:2;height:204" coordorigin="2052,2185" coordsize="2,204">
              <v:shape style="position:absolute;left:2052;top:2185;width:2;height:204" coordorigin="2052,2185" coordsize="0,204" path="m2052,2185l2052,2390e" filled="f" stroked="t" strokeweight="7.393pt" strokecolor="#0091AC">
                <v:path arrowok="t"/>
              </v:shape>
            </v:group>
            <v:group style="position:absolute;left:1757;top:911;width:71;height:125" coordorigin="1757,911" coordsize="71,125">
              <v:shape style="position:absolute;left:1757;top:911;width:71;height:125" coordorigin="1757,911" coordsize="71,125" path="m1757,911l1757,974,1759,981,1762,987,1770,996,1777,998,1784,1000,1802,1000,1829,974,1829,929,1827,921,1824,916,1818,913,1811,911,1803,913,1797,915,1794,921,1793,929,1793,1036e" filled="f" stroked="t" strokeweight=".7pt" strokecolor="#F7941D">
                <v:path arrowok="t"/>
              </v:shape>
            </v:group>
            <v:group style="position:absolute;left:1978;top:1161;width:1155;height:1024" coordorigin="1978,1161" coordsize="1155,1024">
              <v:shape style="position:absolute;left:1978;top:1161;width:1155;height:1024" coordorigin="1978,1161" coordsize="1155,1024" path="m1978,2185l3133,1161e" filled="f" stroked="t" strokeweight="1.2pt" strokecolor="#231F20">
                <v:path arrowok="t"/>
              </v:shape>
            </v:group>
            <v:group style="position:absolute;left:1684;top:874;width:330;height:332" coordorigin="1684,874" coordsize="330,332">
              <v:shape style="position:absolute;left:1684;top:874;width:330;height:332" coordorigin="1684,874" coordsize="330,332" path="m1684,1206l1743,1184,1797,1156,1862,1109,1908,1062,1948,1011,1988,943,2008,891,2014,874e" filled="f" stroked="t" strokeweight=".3pt" strokecolor="#F7941D">
                <v:path arrowok="t"/>
              </v:shape>
            </v:group>
            <v:group style="position:absolute;left:1332;top:410;width:1814;height:1814" coordorigin="1332,410" coordsize="1814,1814">
              <v:shape style="position:absolute;left:1332;top:410;width:1814;height:1814" coordorigin="1332,410" coordsize="1814,1814" path="m1332,1317l1335,1242,1344,1170,1359,1099,1379,1030,1404,964,1434,900,1468,839,1507,781,1551,726,1598,675,1649,628,1704,585,1762,546,1823,511,1886,481,1953,456,2022,436,2092,421,2165,413,2240,410,2314,413,2387,421,2458,436,2526,456,2593,481,2656,511,2717,546,2775,585,2830,628,2881,675,2928,726,2972,781,3011,839,3045,900,3075,964,3100,1030,3120,1099,3135,1170,3144,1242,3147,1317,3144,1391,3135,1464,3120,1535,3100,1603,3075,1670,3045,1734,3011,1795,2972,1852,2928,1907,2881,1958,2830,2005,2775,2049,2717,2088,2656,2123,2593,2153,2526,2178,2458,2197,2387,2212,2314,2221,2240,2224,2165,2221,2092,2212,2022,2197,1953,2178,1886,2153,1823,2123,1762,2088,1704,2049,1649,2005,1598,1958,1551,1907,1507,1852,1468,1795,1434,1734,1404,1670,1379,1603,1359,1535,1344,1464,1335,1391,1332,1317xe" filled="f" stroked="t" strokeweight="1.2pt" strokecolor="#231F20">
                <v:path arrowok="t"/>
              </v:shape>
            </v:group>
            <v:group style="position:absolute;left:2211;top:1288;width:57;height:57" coordorigin="2211,1288" coordsize="57,57">
              <v:shape style="position:absolute;left:2211;top:1288;width:57;height:57" coordorigin="2211,1288" coordsize="57,57" path="m2240,1288l2220,1297,2211,1317,2219,1337,2239,1345,2259,1337,2268,1317,2268,1317,2260,1297,2240,1288e" filled="t" fillcolor="#231F20" stroked="f">
                <v:path arrowok="t"/>
                <v:fill/>
              </v:shape>
            </v:group>
            <v:group style="position:absolute;left:1543;top:736;width:1591;height:1449" coordorigin="1543,736" coordsize="1591,1449">
              <v:shape style="position:absolute;left:1543;top:736;width:1591;height:1449" coordorigin="1543,736" coordsize="1591,1449" path="m3133,1161l1543,736,1978,2185e" filled="f" stroked="t" strokeweight=".6pt" strokecolor="#0091AC">
                <v:path arrowok="t"/>
              </v:shape>
            </v:group>
            <v:group style="position:absolute;left:1757;top:911;width:71;height:125" coordorigin="1757,911" coordsize="71,125">
              <v:shape style="position:absolute;left:1757;top:911;width:71;height:125" coordorigin="1757,911" coordsize="71,125" path="m1757,911l1757,974,1759,981,1762,987,1770,996,1777,998,1784,1000,1802,1000,1829,974,1829,929,1827,921,1824,916,1818,913,1811,911,1803,913,1797,915,1794,921,1793,929,1793,1036e" filled="f" stroked="t" strokeweight=".7pt" strokecolor="#F7941D">
                <v:path arrowok="t"/>
              </v:shape>
            </v:group>
            <v:group style="position:absolute;left:1978;top:1161;width:1155;height:1024" coordorigin="1978,1161" coordsize="1155,1024">
              <v:shape style="position:absolute;left:1978;top:1161;width:1155;height:1024" coordorigin="1978,1161" coordsize="1155,1024" path="m1978,2185l3133,1161e" filled="f" stroked="t" strokeweight="1.2pt" strokecolor="#231F2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21"/>
          <w:b/>
          <w:bCs/>
        </w:rPr>
        <w:t>Peripheriewinkel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4" w:lineRule="exact"/>
        <w:ind w:left="2313" w:right="199" w:firstLine="-970"/>
        <w:jc w:val="left"/>
        <w:tabs>
          <w:tab w:pos="288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1AC"/>
          <w:spacing w:val="0"/>
          <w:w w:val="80"/>
          <w:position w:val="-8"/>
        </w:rPr>
        <w:t>S</w:t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100"/>
          <w:position w:val="-8"/>
        </w:rPr>
        <w:tab/>
        <w:tab/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100"/>
          <w:position w:val="-8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  <w:position w:val="0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75"/>
          <w:position w:val="0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10" w:after="0" w:line="240" w:lineRule="auto"/>
        <w:ind w:right="-20"/>
        <w:jc w:val="righ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1AC"/>
          <w:spacing w:val="0"/>
          <w:w w:val="76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74" w:after="0" w:line="183" w:lineRule="exact"/>
        <w:ind w:right="851"/>
        <w:jc w:val="righ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1"/>
          <w:position w:val="-2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60" w:lineRule="exact"/>
        <w:ind w:left="1539" w:right="1500"/>
        <w:jc w:val="center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1AC"/>
          <w:spacing w:val="0"/>
          <w:w w:val="85"/>
          <w:position w:val="1"/>
        </w:rPr>
        <w:t>a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7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766" w:right="1269"/>
        <w:jc w:val="center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1AC"/>
          <w:spacing w:val="0"/>
          <w:w w:val="74"/>
        </w:rPr>
        <w:t>A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10" w:after="0" w:line="160" w:lineRule="exact"/>
        <w:jc w:val="left"/>
        <w:rPr>
          <w:sz w:val="16"/>
          <w:szCs w:val="16"/>
        </w:rPr>
      </w:pPr>
      <w:rPr/>
      <w:r>
        <w:rPr/>
        <w:br w:type="column"/>
      </w:r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8" w:lineRule="auto"/>
        <w:ind w:right="49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6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Sehnenvie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ecks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haben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ih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Scheitel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2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4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4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eis-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linie,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Rand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4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4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eisﬂ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äche.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80" w:after="0" w:line="278" w:lineRule="auto"/>
        <w:ind w:right="272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0"/>
          <w:b/>
          <w:bCs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</w:rPr>
        <w:t>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dessen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</w:rPr>
        <w:t>Scheitel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b/>
          <w:bCs/>
        </w:rPr>
        <w:t>einem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3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b/>
          <w:bCs/>
        </w:rPr>
        <w:t>Kreis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6"/>
          <w:w w:val="123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liegt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5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dessen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b/>
          <w:bCs/>
        </w:rPr>
        <w:t>Schenkel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19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b/>
          <w:bCs/>
        </w:rPr>
        <w:t>durch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9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</w:rPr>
        <w:t>Endpunkte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5"/>
          <w:w w:val="121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</w:rPr>
        <w:t>einer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1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</w:rPr>
        <w:t>Sehne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21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dieses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4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4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eises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gehen,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heißt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</w:rPr>
        <w:t>Peripheriewinkel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3"/>
          <w:b/>
          <w:bCs/>
        </w:rPr>
        <w:t>(Rand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  <w:b/>
          <w:bCs/>
        </w:rPr>
        <w:t>winkel)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57" w:after="0" w:line="240" w:lineRule="exact"/>
        <w:ind w:right="134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links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Peripheriewinkel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φ</w:t>
      </w:r>
      <w:r>
        <w:rPr>
          <w:rFonts w:ascii="Arial" w:hAnsi="Arial" w:cs="Arial" w:eastAsia="Arial"/>
          <w:sz w:val="19"/>
          <w:szCs w:val="19"/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Scheitel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5"/>
          <w:w w:val="11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4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Schenkeln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7"/>
          <w:w w:val="12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gestellt.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zugehörige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Sehne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9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99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60" w:right="1400"/>
          <w:cols w:num="2" w:equalWidth="0">
            <w:col w:w="3212" w:space="316"/>
            <w:col w:w="5772"/>
          </w:cols>
        </w:sectPr>
      </w:pPr>
      <w:rPr/>
    </w:p>
    <w:p>
      <w:pPr>
        <w:spacing w:before="1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2" w:after="0" w:line="240" w:lineRule="auto"/>
        <w:ind w:left="126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21"/>
          <w:b/>
          <w:bCs/>
        </w:rPr>
        <w:t>Peripheriewinkelsatz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4" w:after="0" w:line="240" w:lineRule="exact"/>
        <w:ind w:left="1260" w:right="226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Zeichne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1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Sehne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dieses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eises,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kein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chmesser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Heft!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Punkte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beg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enzen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dabei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länge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Bogen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100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kürze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1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0"/>
        </w:rPr>
        <w:t>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Bogen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0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  <w:position w:val="0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0"/>
          <w:position w:val="0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1"/>
          <w:w w:val="9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Figu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unten).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260" w:right="-20"/>
        <w:jc w:val="left"/>
        <w:tabs>
          <w:tab w:pos="5440" w:val="left"/>
        </w:tabs>
        <w:rPr>
          <w:rFonts w:ascii="Arial" w:hAnsi="Arial" w:cs="Arial" w:eastAsia="Arial"/>
          <w:sz w:val="11"/>
          <w:szCs w:val="11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Nimm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(länge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en)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Bogen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100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meh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19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Nimm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19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9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(kürze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en)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5"/>
          <w:w w:val="119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Bogen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9"/>
          <w:position w:val="0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6"/>
          <w:position w:val="-6"/>
        </w:rPr>
        <w:t>2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0" w:after="0" w:line="240" w:lineRule="exact"/>
        <w:ind w:left="1260" w:right="-20"/>
        <w:jc w:val="left"/>
        <w:tabs>
          <w:tab w:pos="544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4"/>
        </w:rPr>
        <w:t>Punkte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7"/>
          <w:w w:val="74"/>
          <w:position w:val="4"/>
        </w:rPr>
        <w:t>S</w:t>
      </w:r>
      <w:r>
        <w:rPr>
          <w:rFonts w:ascii="Arial" w:hAnsi="Arial" w:cs="Arial" w:eastAsia="Arial"/>
          <w:sz w:val="11"/>
          <w:szCs w:val="11"/>
          <w:color w:val="231F20"/>
          <w:spacing w:val="1"/>
          <w:w w:val="106"/>
          <w:position w:val="-2"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  <w:position w:val="4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74"/>
          <w:position w:val="4"/>
        </w:rPr>
        <w:t>S</w:t>
      </w:r>
      <w:r>
        <w:rPr>
          <w:rFonts w:ascii="Arial" w:hAnsi="Arial" w:cs="Arial" w:eastAsia="Arial"/>
          <w:sz w:val="11"/>
          <w:szCs w:val="11"/>
          <w:color w:val="231F20"/>
          <w:spacing w:val="5"/>
          <w:w w:val="106"/>
          <w:position w:val="-2"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  <w:position w:val="4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74"/>
          <w:position w:val="4"/>
        </w:rPr>
        <w:t>S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6"/>
          <w:position w:val="-2"/>
        </w:rPr>
        <w:t>3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2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-11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…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an!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4"/>
        </w:rPr>
        <w:t>meh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4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4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4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4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21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4"/>
        </w:rPr>
        <w:t>Punkte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1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5"/>
          <w:w w:val="100"/>
          <w:position w:val="4"/>
        </w:rPr>
        <w:t>R</w:t>
      </w:r>
      <w:r>
        <w:rPr>
          <w:rFonts w:ascii="Arial" w:hAnsi="Arial" w:cs="Arial" w:eastAsia="Arial"/>
          <w:sz w:val="11"/>
          <w:szCs w:val="11"/>
          <w:color w:val="231F20"/>
          <w:spacing w:val="1"/>
          <w:w w:val="100"/>
          <w:position w:val="-2"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position w:val="4"/>
        </w:rPr>
        <w:t>R</w:t>
      </w:r>
      <w:r>
        <w:rPr>
          <w:rFonts w:ascii="Arial" w:hAnsi="Arial" w:cs="Arial" w:eastAsia="Arial"/>
          <w:sz w:val="11"/>
          <w:szCs w:val="11"/>
          <w:color w:val="231F20"/>
          <w:spacing w:val="5"/>
          <w:w w:val="100"/>
          <w:position w:val="-2"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position w:val="4"/>
        </w:rPr>
        <w:t>R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2"/>
        </w:rPr>
        <w:t>3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…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4"/>
        </w:rPr>
        <w:t>an!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47" w:after="0" w:line="196" w:lineRule="exact"/>
        <w:ind w:left="2547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/>
        <w:pict>
          <v:group style="position:absolute;margin-left:70.962799pt;margin-top:12.120685pt;width:100.412013pt;height:100.412008pt;mso-position-horizontal-relative:page;mso-position-vertical-relative:paragraph;z-index:-3396" coordorigin="1419,242" coordsize="2008,2008">
            <v:group style="position:absolute;left:2223;top:1298;width:397;height:155" coordorigin="2223,1298" coordsize="397,155">
              <v:shape style="position:absolute;left:2223;top:1298;width:397;height:155" coordorigin="2223,1298" coordsize="397,155" path="m2223,1298l2247,1355,2288,1402,2342,1436,2417,1453,2440,1452,2501,1438,2567,1395,2605,1345,2614,1327,2620,1309e" filled="f" stroked="t" strokeweight=".3pt" strokecolor="#F7941D">
                <v:path arrowok="t"/>
              </v:shape>
            </v:group>
            <v:group style="position:absolute;left:1712;top:626;width:296;height:115" coordorigin="1712,626" coordsize="296,115">
              <v:shape style="position:absolute;left:1712;top:626;width:296;height:115" coordorigin="1712,626" coordsize="296,115" path="m1712,728l1732,733,1751,737,1771,740,1791,741,1810,740,1885,723,1952,685,1997,639,2007,626e" filled="f" stroked="t" strokeweight=".3pt" strokecolor="#F7941D">
                <v:path arrowok="t"/>
              </v:shape>
            </v:group>
            <v:group style="position:absolute;left:2473;top:469;width:305;height:75" coordorigin="2473,469" coordsize="305,75">
              <v:shape style="position:absolute;left:2473;top:469;width:305;height:75" coordorigin="2473,469" coordsize="305,75" path="m2473,469l2537,516,2609,540,2647,544,2666,544,2742,530,2760,523,2778,515e" filled="f" stroked="t" strokeweight=".3pt" strokecolor="#F7941D">
                <v:path arrowok="t"/>
              </v:shape>
            </v:group>
            <v:group style="position:absolute;left:3051;top:841;width:260;height:154" coordorigin="3051,841" coordsize="260,154">
              <v:shape style="position:absolute;left:3051;top:841;width:260;height:154" coordorigin="3051,841" coordsize="260,154" path="m3051,841l3081,895,3128,941,3181,973,3255,994,3274,995,3292,995,3311,993e" filled="f" stroked="t" strokeweight=".3pt" strokecolor="#F7941D">
                <v:path arrowok="t"/>
              </v:shape>
            </v:group>
            <v:group style="position:absolute;left:1431;top:254;width:1984;height:1231" coordorigin="1431,254" coordsize="1984,1231">
              <v:shape style="position:absolute;left:1431;top:254;width:1984;height:1231" coordorigin="1431,254" coordsize="1984,1231" path="m3415,1247l3412,1165,3402,1086,3387,1008,3365,933,3337,860,3305,791,3267,724,3224,661,3177,601,3125,545,3069,493,3009,446,2946,403,2879,365,2810,332,2737,305,2662,283,2584,267,2505,258,2423,254,2342,258,2262,267,2185,283,2110,305,2037,332,1967,365,1901,403,1837,446,1778,493,1722,545,1670,601,1623,661,1580,724,1542,791,1509,860,1482,933,1460,1008,1444,1086,1435,1165,1431,1247,1431,1268,1435,1330,1442,1391,1456,1467,1460,1486e" filled="f" stroked="t" strokeweight="1.2pt" strokecolor="#0091AC">
                <v:path arrowok="t"/>
              </v:shape>
            </v:group>
            <v:group style="position:absolute;left:3384;top:1256;width:32;height:239" coordorigin="3384,1256" coordsize="32,239">
              <v:shape style="position:absolute;left:3384;top:1256;width:32;height:239" coordorigin="3384,1256" coordsize="32,239" path="m3384,1495l3398,1433,3408,1373,3415,1294,3415,1275,3415,1256e" filled="f" stroked="t" strokeweight="1.2pt" strokecolor="#0091AC">
                <v:path arrowok="t"/>
              </v:shape>
            </v:group>
            <v:group style="position:absolute;left:2399;top:1222;width:50;height:50" coordorigin="2399,1222" coordsize="50,50">
              <v:shape style="position:absolute;left:2399;top:1222;width:50;height:50" coordorigin="2399,1222" coordsize="50,50" path="m2437,1222l2410,1222,2399,1233,2399,1260,2410,1271,2437,1271,2448,1260,2448,1233,2437,1222e" filled="t" fillcolor="#231F20" stroked="f">
                <v:path arrowok="t"/>
                <v:fill/>
              </v:shape>
            </v:group>
            <v:group style="position:absolute;left:1463;top:282;width:1921;height:1212" coordorigin="1463,282" coordsize="1921,1212">
              <v:shape style="position:absolute;left:1463;top:282;width:1921;height:1212" coordorigin="1463,282" coordsize="1921,1212" path="m1463,1495l2657,282,3384,1495e" filled="f" stroked="t" strokeweight=".3pt" strokecolor="#231F20">
                <v:path arrowok="t"/>
              </v:shape>
            </v:group>
            <v:group style="position:absolute;left:1463;top:481;width:1921;height:1013" coordorigin="1463,481" coordsize="1921,1013">
              <v:shape style="position:absolute;left:1463;top:481;width:1921;height:1013" coordorigin="1463,481" coordsize="1921,1013" path="m3384,1495l3280,747,1463,1495,1792,481,3384,1495xe" filled="f" stroked="t" strokeweight=".3pt" strokecolor="#231F20">
                <v:path arrowok="t"/>
              </v:shape>
            </v:group>
            <v:group style="position:absolute;left:1463;top:1247;width:1921;height:248" coordorigin="1463,1247" coordsize="1921,248">
              <v:shape style="position:absolute;left:1463;top:1247;width:1921;height:248" coordorigin="1463,1247" coordsize="1921,248" path="m1463,1495l2423,1247,3384,1495e" filled="f" stroked="t" strokeweight=".248pt" strokecolor="#231F20">
                <v:path arrowok="t"/>
              </v:shape>
            </v:group>
            <v:group style="position:absolute;left:1463;top:1495;width:1921;height:744" coordorigin="1463,1495" coordsize="1921,744">
              <v:shape style="position:absolute;left:1463;top:1495;width:1921;height:744" coordorigin="1463,1495" coordsize="1921,744" path="m1463,1495l1482,1560,1506,1624,1533,1684,1564,1743,1599,1798,1637,1851,1678,1901,1722,1948,1769,1992,1819,2033,1871,2070,1926,2104,1982,2134,2041,2161,2101,2184,2163,2203,2227,2218,2291,2229,2357,2236,2423,2239,2492,2236,2559,2229,2625,2218,2689,2203,2751,2183,2812,2159,2871,2132,2927,2101,2982,2066,3033,2028,3083,1987,3129,1943,3173,1896,3213,1846,3250,1793,3284,1738,3315,1680,3342,1620,3365,1558,3384,1495e" filled="f" stroked="t" strokeweight="1.2pt" strokecolor="#88AC2E">
                <v:path arrowok="t"/>
              </v:shape>
            </v:group>
            <v:group style="position:absolute;left:2405;top:1317;width:42;height:35" coordorigin="2405,1317" coordsize="42,35">
              <v:shape style="position:absolute;left:2405;top:1317;width:42;height:35" coordorigin="2405,1317" coordsize="42,35" path="m2447,1324l2439,1321,2434,1318,2429,1317,2422,1317,2405,1334,2405,1338,2422,1352,2427,1352e" filled="f" stroked="t" strokeweight=".613pt" strokecolor="#F7941D">
                <v:path arrowok="t"/>
              </v:shape>
            </v:group>
            <v:group style="position:absolute;left:2405;top:1352;width:42;height:35" coordorigin="2405,1352" coordsize="42,35">
              <v:shape style="position:absolute;left:2405;top:1352;width:42;height:35" coordorigin="2405,1352" coordsize="42,35" path="m2422,1352l2419,1352,2415,1353,2412,1355,2408,1359,2406,1362,2405,1366,2405,1370,2422,1387,2430,1387,2435,1385,2440,1384,2446,1380e" filled="f" stroked="t" strokeweight=".613pt" strokecolor="#F7941D">
                <v:path arrowok="t"/>
              </v:shape>
            </v:group>
            <v:group style="position:absolute;left:1800;top:567;width:63;height:105" coordorigin="1800,567" coordsize="63,105">
              <v:shape style="position:absolute;left:1800;top:567;width:63;height:105" coordorigin="1800,567" coordsize="63,105" path="m1800,567l1828,595,1839,613,1845,630,1849,644,1849,655,1831,672,1825,671,1835,595,1863,567e" filled="f" stroked="t" strokeweight=".613pt" strokecolor="#F7941D">
                <v:path arrowok="t"/>
              </v:shape>
            </v:group>
            <v:group style="position:absolute;left:3157;top:829;width:63;height:105" coordorigin="3157,829" coordsize="63,105">
              <v:shape style="position:absolute;left:3157;top:829;width:63;height:105" coordorigin="3157,829" coordsize="63,105" path="m3157,829l3185,857,3196,875,3202,892,3206,906,3206,917,3189,934,3183,933,3192,857,3220,829e" filled="f" stroked="t" strokeweight=".613pt" strokecolor="#F7941D">
                <v:path arrowok="t"/>
              </v:shape>
            </v:group>
            <v:group style="position:absolute;left:2605;top:384;width:63;height:105" coordorigin="2605,384" coordsize="63,105">
              <v:shape style="position:absolute;left:2605;top:384;width:63;height:105" coordorigin="2605,384" coordsize="63,105" path="m2605,384l2633,412,2644,429,2650,446,2654,461,2654,471,2637,489,2631,488,2640,412,2668,384e" filled="f" stroked="t" strokeweight=".613pt" strokecolor="#F7941D">
                <v:path arrowok="t"/>
              </v:shape>
            </v:group>
            <v:group style="position:absolute;left:1463;top:1495;width:1921;height:2" coordorigin="1463,1495" coordsize="1921,2">
              <v:shape style="position:absolute;left:1463;top:1495;width:1921;height:2" coordorigin="1463,1495" coordsize="1921,0" path="m3384,1495l1463,1495e" filled="f" stroked="t" strokeweight="1.2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81.105774pt;margin-top:3.308682pt;width:100.412025pt;height:100.379003pt;mso-position-horizontal-relative:page;mso-position-vertical-relative:paragraph;z-index:-3395" coordorigin="5622,66" coordsize="2008,2008">
            <v:group style="position:absolute;left:5666;top:1318;width:1921;height:744" coordorigin="5666,1318" coordsize="1921,744">
              <v:shape style="position:absolute;left:5666;top:1318;width:1921;height:744" coordorigin="5666,1318" coordsize="1921,744" path="m5666,1318l5685,1384,5708,1447,5736,1508,5767,1566,5801,1622,5839,1674,5881,1724,5925,1771,5972,1815,6022,1856,6074,1893,6128,1927,6185,1957,6244,1984,6304,2007,6366,2026,6429,2041,6494,2052,6560,2059,6626,2062,6695,2059,6762,2053,6828,2041,6892,2026,6954,2006,7015,1983,7074,1955,7130,1924,7184,1889,7236,1852,7285,1810,7332,1766,7375,1719,7416,1669,7453,1616,7487,1561,7518,1503,7545,1444,7568,1382,7587,1318e" filled="f" stroked="t" strokeweight="1.2pt" strokecolor="#88AC2E">
                <v:path arrowok="t"/>
              </v:shape>
            </v:group>
            <v:group style="position:absolute;left:5922;top:1663;width:290;height:132" coordorigin="5922,1663" coordsize="290,132">
              <v:shape style="position:absolute;left:5922;top:1663;width:290;height:132" coordorigin="5922,1663" coordsize="290,132" path="m6212,1795l6183,1741,6139,1699,6067,1668,6030,1663,6011,1663,5993,1665,5974,1669,5956,1675,5939,1683,5922,1692e" filled="f" stroked="t" strokeweight=".3pt" strokecolor="#F7941D">
                <v:path arrowok="t"/>
              </v:shape>
            </v:group>
            <v:group style="position:absolute;left:6623;top:1827;width:344;height:100" coordorigin="6623,1827" coordsize="344,100">
              <v:shape style="position:absolute;left:6623;top:1827;width:344;height:100" coordorigin="6623,1827" coordsize="344,100" path="m6967,1896l6911,1853,6854,1832,6814,1827,6792,1828,6730,1841,6662,1882,6632,1915,6623,1927e" filled="f" stroked="t" strokeweight=".3pt" strokecolor="#F7941D">
                <v:path arrowok="t"/>
              </v:shape>
            </v:group>
            <v:group style="position:absolute;left:7126;top:1547;width:316;height:157" coordorigin="7126,1547" coordsize="316,157">
              <v:shape style="position:absolute;left:7126;top:1547;width:316;height:157" coordorigin="7126,1547" coordsize="316,157" path="m7441,1575l7367,1550,7329,1547,7310,1549,7238,1570,7173,1620,7138,1671,7131,1688,7126,1705e" filled="f" stroked="t" strokeweight=".3pt" strokecolor="#F7941D">
                <v:path arrowok="t"/>
              </v:shape>
            </v:group>
            <v:group style="position:absolute;left:6428;top:872;width:397;height:236" coordorigin="6428,872" coordsize="397,236">
              <v:shape style="position:absolute;left:6428;top:872;width:397;height:236" coordorigin="6428,872" coordsize="397,236" path="m6825,1070l6815,1008,6787,954,6739,908,6685,881,6629,872,6607,873,6547,888,6480,938,6445,992,6428,1066,6429,1088,6431,1107e" filled="f" stroked="t" strokeweight=".3pt" strokecolor="#F7941D">
                <v:path arrowok="t"/>
              </v:shape>
            </v:group>
            <v:group style="position:absolute;left:5634;top:78;width:1984;height:1231" coordorigin="5634,78" coordsize="1984,1231">
              <v:shape style="position:absolute;left:5634;top:78;width:1984;height:1231" coordorigin="5634,78" coordsize="1984,1231" path="m7618,1070l7615,989,7605,909,7589,832,7568,756,7540,684,7508,614,7470,548,7427,484,7379,425,7328,369,7272,317,7212,270,7149,227,7082,189,7012,156,6940,129,6865,107,6787,91,6708,81,6626,78,6545,81,6465,91,6388,107,6313,129,6240,156,6170,189,6104,227,6040,270,5981,317,5925,369,5873,425,5826,484,5783,548,5745,614,5712,684,5685,756,5663,832,5647,909,5637,989,5634,1070,5634,1091,5638,1153,5644,1214,5659,1291,5663,1309e" filled="f" stroked="t" strokeweight="1.2pt" strokecolor="#0091AC">
                <v:path arrowok="t"/>
              </v:shape>
            </v:group>
            <v:group style="position:absolute;left:7587;top:1079;width:32;height:239" coordorigin="7587,1079" coordsize="32,239">
              <v:shape style="position:absolute;left:7587;top:1079;width:32;height:239" coordorigin="7587,1079" coordsize="32,239" path="m7587,1318l7601,1257,7610,1196,7617,1117,7618,1098,7618,1079e" filled="f" stroked="t" strokeweight="1.2pt" strokecolor="#0091AC">
                <v:path arrowok="t"/>
              </v:shape>
            </v:group>
            <v:group style="position:absolute;left:6601;top:1045;width:50;height:50" coordorigin="6601,1045" coordsize="50,50">
              <v:shape style="position:absolute;left:6601;top:1045;width:50;height:50" coordorigin="6601,1045" coordsize="50,50" path="m6640,1045l6613,1045,6601,1056,6601,1084,6613,1095,6640,1095,6651,1084,6651,1056,6640,1045e" filled="t" fillcolor="#231F20" stroked="f">
                <v:path arrowok="t"/>
                <v:fill/>
              </v:shape>
            </v:group>
            <v:group style="position:absolute;left:5666;top:1318;width:1921;height:542" coordorigin="5666,1318" coordsize="1921,542">
              <v:shape style="position:absolute;left:5666;top:1318;width:1921;height:542" coordorigin="5666,1318" coordsize="1921,542" path="m7587,1318l7334,1765,5666,1318,6026,1860,7587,1318xe" filled="f" stroked="t" strokeweight=".3pt" strokecolor="#231F20">
                <v:path arrowok="t"/>
              </v:shape>
            </v:group>
            <v:group style="position:absolute;left:5666;top:1070;width:1921;height:248" coordorigin="5666,1070" coordsize="1921,248">
              <v:shape style="position:absolute;left:5666;top:1070;width:1921;height:248" coordorigin="5666,1070" coordsize="1921,248" path="m5666,1318l6626,1070,7587,1318e" filled="f" stroked="t" strokeweight=".3pt" strokecolor="#231F20">
                <v:path arrowok="t"/>
              </v:shape>
            </v:group>
            <v:group style="position:absolute;left:6818;top:1079;width:6;height:40" coordorigin="6818,1079" coordsize="6,40">
              <v:shape style="position:absolute;left:6818;top:1079;width:6;height:40" coordorigin="6818,1079" coordsize="6,40" path="m6818,1120l6823,1099,6824,1079e" filled="f" stroked="t" strokeweight=".3pt" strokecolor="#F7941D">
                <v:path arrowok="t"/>
              </v:shape>
            </v:group>
            <v:group style="position:absolute;left:5666;top:1318;width:1493;height:727" coordorigin="5666,1318" coordsize="1493,727">
              <v:shape style="position:absolute;left:5666;top:1318;width:1493;height:727" coordorigin="5666,1318" coordsize="1493,727" path="m5666,1318l6807,2045,7158,1717e" filled="f" stroked="t" strokeweight=".3pt" strokecolor="#231F20">
                <v:path arrowok="t"/>
              </v:shape>
            </v:group>
            <v:group style="position:absolute;left:7341;top:1318;width:246;height:230" coordorigin="7341,1318" coordsize="246,230">
              <v:shape style="position:absolute;left:7341;top:1318;width:246;height:230" coordorigin="7341,1318" coordsize="246,230" path="m7341,1547l7587,1318e" filled="f" stroked="t" strokeweight=".3pt" strokecolor="#231F20">
                <v:path arrowok="t"/>
              </v:shape>
            </v:group>
            <v:group style="position:absolute;left:6009;top:1682;width:45;height:98" coordorigin="6009,1682" coordsize="45,98">
              <v:shape style="position:absolute;left:6009;top:1682;width:45;height:98" coordorigin="6009,1682" coordsize="45,98" path="m6055,1682l6023,1682,6017,1683,6013,1685,6009,1689,6009,1692,6011,1696,6013,1700,6047,1720,6051,1724,6053,1729,6055,1734,6055,1762,6037,1779,6026,1779,6009,1762,6009,1734,6011,1728,6013,1723,6017,1720,6030,1710e" filled="f" stroked="t" strokeweight=".582pt" strokecolor="#F7941D">
                <v:path arrowok="t"/>
              </v:shape>
            </v:group>
            <v:group style="position:absolute;left:6732;top:1855;width:45;height:98" coordorigin="6732,1855" coordsize="45,98">
              <v:shape style="position:absolute;left:6732;top:1855;width:45;height:98" coordorigin="6732,1855" coordsize="45,98" path="m6778,1855l6746,1855,6740,1856,6735,1858,6732,1862,6732,1865,6734,1870,6736,1873,6770,1893,6774,1897,6776,1902,6777,1907,6777,1935,6760,1953,6749,1953,6732,1935,6732,1907,6734,1901,6736,1896,6739,1893,6753,1883e" filled="f" stroked="t" strokeweight=".582pt" strokecolor="#F7941D">
                <v:path arrowok="t"/>
              </v:shape>
            </v:group>
            <v:group style="position:absolute;left:7231;top:1588;width:45;height:98" coordorigin="7231,1588" coordsize="45,98">
              <v:shape style="position:absolute;left:7231;top:1588;width:45;height:98" coordorigin="7231,1588" coordsize="45,98" path="m7276,1588l7245,1588,7239,1590,7234,1592,7231,1595,7231,1599,7233,1603,7235,1606,7269,1627,7273,1630,7275,1635,7276,1641,7276,1669,7259,1686,7248,1686,7231,1668,7231,1641,7233,1635,7235,1630,7238,1626,7251,1616e" filled="f" stroked="t" strokeweight=".582pt" strokecolor="#F7941D">
                <v:path arrowok="t"/>
              </v:shape>
            </v:group>
            <v:group style="position:absolute;left:6600;top:930;width:32;height:70" coordorigin="6600,930" coordsize="32,70">
              <v:shape style="position:absolute;left:6600;top:930;width:32;height:70" coordorigin="6600,930" coordsize="32,70" path="m6611,930l6607,935,6604,941,6602,947,6600,955,6600,983,6618,1000,6622,1000,6626,999,6628,997,6630,994,6632,990,6632,965e" filled="f" stroked="t" strokeweight=".612pt" strokecolor="#F7941D">
                <v:path arrowok="t"/>
              </v:shape>
            </v:group>
            <v:group style="position:absolute;left:6632;top:930;width:32;height:70" coordorigin="6632,930" coordsize="32,70">
              <v:shape style="position:absolute;left:6632;top:930;width:32;height:70" coordorigin="6632,930" coordsize="32,70" path="m6653,930l6657,935,6660,941,6662,947,6663,955,6663,983,6646,1000,6642,1000,6638,999,6635,997,6633,994,6632,990e" filled="f" stroked="t" strokeweight=".612pt" strokecolor="#F7941D">
                <v:path arrowok="t"/>
              </v:shape>
            </v:group>
            <v:group style="position:absolute;left:5666;top:1318;width:1921;height:2" coordorigin="5666,1318" coordsize="1921,2">
              <v:shape style="position:absolute;left:5666;top:1318;width:1921;height:2" coordorigin="5666,1318" coordsize="1921,0" path="m7587,1318l5666,1318e" filled="f" stroked="t" strokeweight="1.2pt" strokecolor="#231F2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8"/>
          <w:szCs w:val="18"/>
          <w:color w:val="231F20"/>
          <w:w w:val="73"/>
          <w:position w:val="-1"/>
        </w:rPr>
        <w:t>S</w:t>
      </w:r>
      <w:r>
        <w:rPr>
          <w:rFonts w:ascii="Arial" w:hAnsi="Arial" w:cs="Arial" w:eastAsia="Arial"/>
          <w:sz w:val="14"/>
          <w:szCs w:val="14"/>
          <w:color w:val="231F20"/>
          <w:w w:val="71"/>
          <w:position w:val="-6"/>
        </w:rPr>
        <w:t>2</w:t>
      </w:r>
      <w:r>
        <w:rPr>
          <w:rFonts w:ascii="Arial" w:hAnsi="Arial" w:cs="Arial" w:eastAsia="Arial"/>
          <w:sz w:val="14"/>
          <w:szCs w:val="14"/>
          <w:color w:val="000000"/>
          <w:w w:val="100"/>
          <w:position w:val="0"/>
        </w:rPr>
      </w:r>
    </w:p>
    <w:p>
      <w:pPr>
        <w:spacing w:before="0" w:after="0" w:line="196" w:lineRule="exact"/>
        <w:ind w:left="1513" w:right="1762"/>
        <w:jc w:val="center"/>
        <w:tabs>
          <w:tab w:pos="2940" w:val="left"/>
          <w:tab w:pos="7320" w:val="left"/>
        </w:tabs>
        <w:rPr>
          <w:rFonts w:ascii="Arial" w:hAnsi="Arial" w:cs="Arial" w:eastAsia="Arial"/>
          <w:sz w:val="14"/>
          <w:szCs w:val="1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5.455299pt;margin-top:5.160879pt;width:1.869pt;height:7pt;mso-position-horizontal-relative:page;mso-position-vertical-relative:paragraph;z-index:-3392" type="#_x0000_t202" filled="f" stroked="f">
            <v:textbox inset="0,0,0,0">
              <w:txbxContent>
                <w:p>
                  <w:pPr>
                    <w:spacing w:before="0" w:after="0" w:line="140" w:lineRule="exact"/>
                    <w:ind w:right="-61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Pr/>
                  <w:r>
                    <w:rPr>
                      <w:rFonts w:ascii="Arial" w:hAnsi="Arial" w:cs="Arial" w:eastAsia="Arial"/>
                      <w:sz w:val="14"/>
                      <w:szCs w:val="14"/>
                      <w:color w:val="231F20"/>
                      <w:spacing w:val="0"/>
                      <w:w w:val="48"/>
                    </w:rPr>
                    <w:t>1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56.560699pt;margin-top:5.506879pt;width:1.869pt;height:7pt;mso-position-horizontal-relative:page;mso-position-vertical-relative:paragraph;z-index:-3391" type="#_x0000_t202" filled="f" stroked="f">
            <v:textbox inset="0,0,0,0">
              <w:txbxContent>
                <w:p>
                  <w:pPr>
                    <w:spacing w:before="0" w:after="0" w:line="140" w:lineRule="exact"/>
                    <w:ind w:right="-61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Pr/>
                  <w:r>
                    <w:rPr>
                      <w:rFonts w:ascii="Arial" w:hAnsi="Arial" w:cs="Arial" w:eastAsia="Arial"/>
                      <w:sz w:val="14"/>
                      <w:szCs w:val="14"/>
                      <w:color w:val="0091AC"/>
                      <w:spacing w:val="0"/>
                      <w:w w:val="48"/>
                    </w:rPr>
                    <w:t>1</w:t>
                  </w:r>
                  <w:r>
                    <w:rPr>
                      <w:rFonts w:ascii="Arial" w:hAnsi="Arial" w:cs="Arial" w:eastAsia="Arial"/>
                      <w:sz w:val="14"/>
                      <w:szCs w:val="1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4"/>
          <w:position w:val="-1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1"/>
        </w:rPr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74"/>
          <w:position w:val="-2"/>
        </w:rPr>
        <w:t>b</w:t>
      </w:r>
      <w:r>
        <w:rPr>
          <w:rFonts w:ascii="Arial" w:hAnsi="Arial" w:cs="Arial" w:eastAsia="Arial"/>
          <w:sz w:val="18"/>
          <w:szCs w:val="18"/>
          <w:color w:val="0091AC"/>
          <w:spacing w:val="-36"/>
          <w:w w:val="74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75"/>
          <w:position w:val="1"/>
        </w:rPr>
        <w:t>b</w:t>
      </w:r>
      <w:r>
        <w:rPr>
          <w:rFonts w:ascii="Arial" w:hAnsi="Arial" w:cs="Arial" w:eastAsia="Arial"/>
          <w:sz w:val="14"/>
          <w:szCs w:val="14"/>
          <w:color w:val="0091AC"/>
          <w:spacing w:val="0"/>
          <w:w w:val="48"/>
          <w:position w:val="-3"/>
        </w:rPr>
        <w:t>1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105" w:lineRule="exact"/>
        <w:ind w:left="2587" w:right="6573"/>
        <w:jc w:val="center"/>
        <w:rPr>
          <w:rFonts w:ascii="Arial" w:hAnsi="Arial" w:cs="Arial" w:eastAsia="Arial"/>
          <w:sz w:val="12"/>
          <w:szCs w:val="12"/>
        </w:rPr>
      </w:pPr>
      <w:rPr/>
      <w:r>
        <w:rPr>
          <w:rFonts w:ascii="Arial" w:hAnsi="Arial" w:cs="Arial" w:eastAsia="Arial"/>
          <w:sz w:val="12"/>
          <w:szCs w:val="12"/>
          <w:color w:val="F7941D"/>
          <w:spacing w:val="0"/>
          <w:w w:val="73"/>
        </w:rPr>
        <w:t>2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</w:rPr>
      </w:r>
    </w:p>
    <w:p>
      <w:pPr>
        <w:spacing w:before="39" w:after="0" w:line="240" w:lineRule="auto"/>
        <w:ind w:left="1775" w:right="5811"/>
        <w:jc w:val="center"/>
        <w:tabs>
          <w:tab w:pos="322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2"/>
          <w:szCs w:val="12"/>
          <w:color w:val="F7941D"/>
          <w:spacing w:val="0"/>
          <w:w w:val="49"/>
        </w:rPr>
        <w:t>1</w:t>
      </w:r>
      <w:r>
        <w:rPr>
          <w:rFonts w:ascii="Arial" w:hAnsi="Arial" w:cs="Arial" w:eastAsia="Arial"/>
          <w:sz w:val="12"/>
          <w:szCs w:val="12"/>
          <w:color w:val="F7941D"/>
          <w:spacing w:val="0"/>
          <w:w w:val="100"/>
        </w:rPr>
        <w:tab/>
      </w:r>
      <w:r>
        <w:rPr>
          <w:rFonts w:ascii="Arial" w:hAnsi="Arial" w:cs="Arial" w:eastAsia="Arial"/>
          <w:sz w:val="12"/>
          <w:szCs w:val="12"/>
          <w:color w:val="F7941D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3"/>
          <w:position w:val="-5"/>
        </w:rPr>
        <w:t>S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73"/>
          <w:position w:val="-9"/>
        </w:rPr>
        <w:t>3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29" w:after="0" w:line="240" w:lineRule="auto"/>
        <w:ind w:left="3139" w:right="6020"/>
        <w:jc w:val="center"/>
        <w:rPr>
          <w:rFonts w:ascii="Arial" w:hAnsi="Arial" w:cs="Arial" w:eastAsia="Arial"/>
          <w:sz w:val="12"/>
          <w:szCs w:val="12"/>
        </w:rPr>
      </w:pPr>
      <w:rPr/>
      <w:r>
        <w:rPr>
          <w:rFonts w:ascii="Arial" w:hAnsi="Arial" w:cs="Arial" w:eastAsia="Arial"/>
          <w:sz w:val="12"/>
          <w:szCs w:val="12"/>
          <w:color w:val="F7941D"/>
          <w:spacing w:val="0"/>
          <w:w w:val="74"/>
        </w:rPr>
        <w:t>3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</w:rPr>
      </w:r>
    </w:p>
    <w:p>
      <w:pPr>
        <w:spacing w:before="78" w:after="0" w:line="186" w:lineRule="exact"/>
        <w:ind w:left="2380" w:right="2617"/>
        <w:jc w:val="center"/>
        <w:tabs>
          <w:tab w:pos="646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1"/>
          <w:position w:val="-2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1"/>
          <w:position w:val="-3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19" w:after="0" w:line="182" w:lineRule="exact"/>
        <w:ind w:left="1282" w:right="1552" w:firstLine="4191"/>
        <w:jc w:val="left"/>
        <w:tabs>
          <w:tab w:pos="3360" w:val="left"/>
          <w:tab w:pos="758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2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1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0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00" w:lineRule="exact"/>
        <w:ind w:right="1983"/>
        <w:jc w:val="right"/>
        <w:rPr>
          <w:rFonts w:ascii="Arial" w:hAnsi="Arial" w:cs="Arial" w:eastAsia="Arial"/>
          <w:sz w:val="12"/>
          <w:szCs w:val="12"/>
        </w:rPr>
      </w:pPr>
      <w:rPr/>
      <w:r>
        <w:rPr>
          <w:rFonts w:ascii="Arial" w:hAnsi="Arial" w:cs="Arial" w:eastAsia="Arial"/>
          <w:sz w:val="12"/>
          <w:szCs w:val="12"/>
          <w:color w:val="F7941D"/>
          <w:spacing w:val="0"/>
          <w:w w:val="74"/>
          <w:position w:val="-1"/>
        </w:rPr>
        <w:t>3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0" w:after="0" w:line="24" w:lineRule="exact"/>
        <w:ind w:left="5983" w:right="3194"/>
        <w:jc w:val="center"/>
        <w:rPr>
          <w:rFonts w:ascii="Arial" w:hAnsi="Arial" w:cs="Arial" w:eastAsia="Arial"/>
          <w:sz w:val="12"/>
          <w:szCs w:val="12"/>
        </w:rPr>
      </w:pPr>
      <w:rPr/>
      <w:r>
        <w:rPr>
          <w:rFonts w:ascii="Arial" w:hAnsi="Arial" w:cs="Arial" w:eastAsia="Arial"/>
          <w:sz w:val="12"/>
          <w:szCs w:val="12"/>
          <w:color w:val="F7941D"/>
          <w:spacing w:val="0"/>
          <w:w w:val="49"/>
          <w:position w:val="-6"/>
        </w:rPr>
        <w:t>1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0" w:after="0" w:line="269" w:lineRule="exact"/>
        <w:ind w:left="5843" w:right="-20"/>
        <w:jc w:val="left"/>
        <w:tabs>
          <w:tab w:pos="6720" w:val="left"/>
          <w:tab w:pos="728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231F20"/>
          <w:w w:val="72"/>
          <w:position w:val="-2"/>
        </w:rPr>
        <w:t>R</w:t>
      </w:r>
      <w:r>
        <w:rPr>
          <w:rFonts w:ascii="Arial" w:hAnsi="Arial" w:cs="Arial" w:eastAsia="Arial"/>
          <w:sz w:val="14"/>
          <w:szCs w:val="14"/>
          <w:color w:val="231F20"/>
          <w:w w:val="48"/>
          <w:position w:val="-6"/>
        </w:rPr>
        <w:t>1</w:t>
      </w:r>
      <w:r>
        <w:rPr>
          <w:rFonts w:ascii="Arial" w:hAnsi="Arial" w:cs="Arial" w:eastAsia="Arial"/>
          <w:sz w:val="14"/>
          <w:szCs w:val="14"/>
          <w:color w:val="231F20"/>
          <w:w w:val="100"/>
          <w:position w:val="-6"/>
        </w:rPr>
        <w:tab/>
      </w:r>
      <w:r>
        <w:rPr>
          <w:rFonts w:ascii="Arial" w:hAnsi="Arial" w:cs="Arial" w:eastAsia="Arial"/>
          <w:sz w:val="14"/>
          <w:szCs w:val="14"/>
          <w:color w:val="231F20"/>
          <w:w w:val="100"/>
          <w:position w:val="-6"/>
        </w:rPr>
      </w:r>
      <w:r>
        <w:rPr>
          <w:rFonts w:ascii="Arial" w:hAnsi="Arial" w:cs="Arial" w:eastAsia="Arial"/>
          <w:sz w:val="12"/>
          <w:szCs w:val="12"/>
          <w:color w:val="F7941D"/>
          <w:spacing w:val="0"/>
          <w:w w:val="73"/>
          <w:position w:val="-2"/>
        </w:rPr>
        <w:t>2</w:t>
      </w:r>
      <w:r>
        <w:rPr>
          <w:rFonts w:ascii="Arial" w:hAnsi="Arial" w:cs="Arial" w:eastAsia="Arial"/>
          <w:sz w:val="12"/>
          <w:szCs w:val="12"/>
          <w:color w:val="F7941D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12"/>
          <w:szCs w:val="12"/>
          <w:color w:val="F7941D"/>
          <w:spacing w:val="0"/>
          <w:w w:val="100"/>
          <w:position w:val="-2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2"/>
          <w:position w:val="7"/>
        </w:rPr>
        <w:t>R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73"/>
          <w:position w:val="3"/>
        </w:rPr>
        <w:t>3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255" w:lineRule="exact"/>
        <w:ind w:left="3043" w:right="-20"/>
        <w:jc w:val="left"/>
        <w:tabs>
          <w:tab w:pos="6180" w:val="left"/>
          <w:tab w:pos="670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88AC2E"/>
          <w:spacing w:val="0"/>
          <w:w w:val="73"/>
          <w:position w:val="9"/>
        </w:rPr>
        <w:t>b</w:t>
      </w:r>
      <w:r>
        <w:rPr>
          <w:rFonts w:ascii="Arial" w:hAnsi="Arial" w:cs="Arial" w:eastAsia="Arial"/>
          <w:sz w:val="14"/>
          <w:szCs w:val="14"/>
          <w:color w:val="88AC2E"/>
          <w:spacing w:val="0"/>
          <w:w w:val="73"/>
          <w:position w:val="4"/>
        </w:rPr>
        <w:t>2</w:t>
      </w:r>
      <w:r>
        <w:rPr>
          <w:rFonts w:ascii="Arial" w:hAnsi="Arial" w:cs="Arial" w:eastAsia="Arial"/>
          <w:sz w:val="14"/>
          <w:szCs w:val="14"/>
          <w:color w:val="88AC2E"/>
          <w:spacing w:val="-28"/>
          <w:w w:val="73"/>
          <w:position w:val="4"/>
        </w:rPr>
        <w:t> </w:t>
      </w:r>
      <w:r>
        <w:rPr>
          <w:rFonts w:ascii="Arial" w:hAnsi="Arial" w:cs="Arial" w:eastAsia="Arial"/>
          <w:sz w:val="14"/>
          <w:szCs w:val="14"/>
          <w:color w:val="88AC2E"/>
          <w:spacing w:val="0"/>
          <w:w w:val="100"/>
          <w:position w:val="4"/>
        </w:rPr>
        <w:tab/>
      </w:r>
      <w:r>
        <w:rPr>
          <w:rFonts w:ascii="Arial" w:hAnsi="Arial" w:cs="Arial" w:eastAsia="Arial"/>
          <w:sz w:val="14"/>
          <w:szCs w:val="14"/>
          <w:color w:val="88AC2E"/>
          <w:spacing w:val="0"/>
          <w:w w:val="100"/>
          <w:position w:val="4"/>
        </w:rPr>
      </w:r>
      <w:r>
        <w:rPr>
          <w:rFonts w:ascii="Arial" w:hAnsi="Arial" w:cs="Arial" w:eastAsia="Arial"/>
          <w:sz w:val="18"/>
          <w:szCs w:val="18"/>
          <w:color w:val="88AC2E"/>
          <w:spacing w:val="0"/>
          <w:w w:val="73"/>
          <w:position w:val="6"/>
        </w:rPr>
        <w:t>b</w:t>
      </w:r>
      <w:r>
        <w:rPr>
          <w:rFonts w:ascii="Arial" w:hAnsi="Arial" w:cs="Arial" w:eastAsia="Arial"/>
          <w:sz w:val="14"/>
          <w:szCs w:val="14"/>
          <w:color w:val="88AC2E"/>
          <w:spacing w:val="0"/>
          <w:w w:val="73"/>
          <w:position w:val="2"/>
        </w:rPr>
        <w:t>2</w:t>
      </w:r>
      <w:r>
        <w:rPr>
          <w:rFonts w:ascii="Arial" w:hAnsi="Arial" w:cs="Arial" w:eastAsia="Arial"/>
          <w:sz w:val="14"/>
          <w:szCs w:val="14"/>
          <w:color w:val="88AC2E"/>
          <w:spacing w:val="-28"/>
          <w:w w:val="73"/>
          <w:position w:val="2"/>
        </w:rPr>
        <w:t> </w:t>
      </w:r>
      <w:r>
        <w:rPr>
          <w:rFonts w:ascii="Arial" w:hAnsi="Arial" w:cs="Arial" w:eastAsia="Arial"/>
          <w:sz w:val="14"/>
          <w:szCs w:val="14"/>
          <w:color w:val="88AC2E"/>
          <w:spacing w:val="0"/>
          <w:w w:val="100"/>
          <w:position w:val="2"/>
        </w:rPr>
        <w:tab/>
      </w:r>
      <w:r>
        <w:rPr>
          <w:rFonts w:ascii="Arial" w:hAnsi="Arial" w:cs="Arial" w:eastAsia="Arial"/>
          <w:sz w:val="14"/>
          <w:szCs w:val="14"/>
          <w:color w:val="88AC2E"/>
          <w:spacing w:val="0"/>
          <w:w w:val="100"/>
          <w:position w:val="2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2"/>
          <w:position w:val="2"/>
        </w:rPr>
        <w:t>R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71"/>
          <w:position w:val="-2"/>
        </w:rPr>
        <w:t>2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39" w:after="0" w:line="240" w:lineRule="exact"/>
        <w:ind w:left="1260" w:right="44"/>
        <w:jc w:val="left"/>
        <w:tabs>
          <w:tab w:pos="544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Zeichne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5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5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γ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3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=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∢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94"/>
          <w:position w:val="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-7"/>
          <w:w w:val="94"/>
          <w:position w:val="0"/>
        </w:rPr>
        <w:t>S</w:t>
      </w:r>
      <w:r>
        <w:rPr>
          <w:rFonts w:ascii="Arial" w:hAnsi="Arial" w:cs="Arial" w:eastAsia="Arial"/>
          <w:sz w:val="11"/>
          <w:szCs w:val="11"/>
          <w:color w:val="231F20"/>
          <w:spacing w:val="-2"/>
          <w:w w:val="94"/>
          <w:position w:val="-6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94"/>
          <w:position w:val="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4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94"/>
          <w:position w:val="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position w:val="0"/>
        </w:rPr>
        <w:t>γ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3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=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∢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0"/>
        </w:rPr>
        <w:t>S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6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0"/>
        </w:rPr>
        <w:t>Zeichne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4"/>
          <w:position w:val="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4"/>
          <w:position w:val="0"/>
        </w:rPr>
        <w:t>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4"/>
          <w:position w:val="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position w:val="0"/>
        </w:rPr>
        <w:t>δ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9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=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8"/>
          <w:position w:val="0"/>
        </w:rPr>
        <w:t>∢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-5"/>
          <w:w w:val="100"/>
          <w:position w:val="0"/>
        </w:rPr>
        <w:t>R</w:t>
      </w:r>
      <w:r>
        <w:rPr>
          <w:rFonts w:ascii="Arial" w:hAnsi="Arial" w:cs="Arial" w:eastAsia="Arial"/>
          <w:sz w:val="11"/>
          <w:szCs w:val="11"/>
          <w:color w:val="231F20"/>
          <w:spacing w:val="-2"/>
          <w:w w:val="100"/>
          <w:position w:val="-6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00"/>
          <w:position w:val="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position w:val="0"/>
        </w:rPr>
        <w:t>δ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9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=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8"/>
          <w:position w:val="0"/>
        </w:rPr>
        <w:t>∢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5"/>
          <w:position w:val="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95"/>
          <w:position w:val="0"/>
        </w:rPr>
        <w:t>R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5"/>
          <w:position w:val="-6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90"/>
          <w:position w:val="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0"/>
          <w:position w:val="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position w:val="0"/>
        </w:rPr>
        <w:t>γ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3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3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=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∢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93"/>
          <w:position w:val="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93"/>
          <w:position w:val="0"/>
        </w:rPr>
        <w:t>S</w:t>
      </w:r>
      <w:r>
        <w:rPr>
          <w:rFonts w:ascii="Arial" w:hAnsi="Arial" w:cs="Arial" w:eastAsia="Arial"/>
          <w:sz w:val="11"/>
          <w:szCs w:val="11"/>
          <w:color w:val="231F20"/>
          <w:spacing w:val="3"/>
          <w:w w:val="93"/>
          <w:position w:val="-6"/>
        </w:rPr>
        <w:t>3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3"/>
          <w:position w:val="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93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…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miss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sie!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Miss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19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auch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19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0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position w:val="0"/>
        </w:rPr>
        <w:t>δ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3</w:t>
      </w:r>
      <w:r>
        <w:rPr>
          <w:rFonts w:ascii="Arial" w:hAnsi="Arial" w:cs="Arial" w:eastAsia="Arial"/>
          <w:sz w:val="11"/>
          <w:szCs w:val="11"/>
          <w:color w:val="231F20"/>
          <w:spacing w:val="12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=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∢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position w:val="0"/>
        </w:rPr>
        <w:t>R</w:t>
      </w:r>
      <w:r>
        <w:rPr>
          <w:rFonts w:ascii="Arial" w:hAnsi="Arial" w:cs="Arial" w:eastAsia="Arial"/>
          <w:sz w:val="11"/>
          <w:szCs w:val="11"/>
          <w:color w:val="231F20"/>
          <w:spacing w:val="3"/>
          <w:w w:val="100"/>
          <w:position w:val="-6"/>
        </w:rPr>
        <w:t>3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…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miss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sie!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0"/>
        </w:rPr>
        <w:t>Miss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0"/>
        </w:rPr>
        <w:t>auch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24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0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b/>
          <w:bCs/>
          <w:position w:val="0"/>
        </w:rPr>
        <w:t>Zentriwinkel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b/>
          <w:bCs/>
          <w:position w:val="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position w:val="0"/>
        </w:rPr>
        <w:t>ε</w:t>
      </w:r>
      <w:r>
        <w:rPr>
          <w:rFonts w:ascii="Arial" w:hAnsi="Arial" w:cs="Arial" w:eastAsia="Arial"/>
          <w:sz w:val="19"/>
          <w:szCs w:val="19"/>
          <w:color w:val="231F20"/>
          <w:spacing w:val="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=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∢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position w:val="0"/>
        </w:rPr>
        <w:t>AM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1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ve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gleiche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ihn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1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habenen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4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  <w:position w:val="0"/>
        </w:rPr>
        <w:t>Zentriwinkel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1"/>
          <w:b/>
          <w:bCs/>
          <w:position w:val="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85"/>
          <w:position w:val="0"/>
        </w:rPr>
        <w:t>ω</w:t>
      </w:r>
      <w:r>
        <w:rPr>
          <w:rFonts w:ascii="Arial" w:hAnsi="Arial" w:cs="Arial" w:eastAsia="Arial"/>
          <w:sz w:val="19"/>
          <w:szCs w:val="19"/>
          <w:color w:val="231F20"/>
          <w:spacing w:val="5"/>
          <w:w w:val="85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=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∢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position w:val="0"/>
        </w:rPr>
        <w:t>AM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1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0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0"/>
          <w:position w:val="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inkeln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20"/>
          <w:position w:val="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position w:val="0"/>
        </w:rPr>
        <w:t>γ</w:t>
      </w:r>
      <w:r>
        <w:rPr>
          <w:rFonts w:ascii="Arial" w:hAnsi="Arial" w:cs="Arial" w:eastAsia="Arial"/>
          <w:sz w:val="11"/>
          <w:szCs w:val="11"/>
          <w:color w:val="231F20"/>
          <w:spacing w:val="1"/>
          <w:w w:val="100"/>
          <w:position w:val="-6"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4"/>
          <w:w w:val="100"/>
          <w:position w:val="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position w:val="0"/>
        </w:rPr>
        <w:t>γ</w:t>
      </w:r>
      <w:r>
        <w:rPr>
          <w:rFonts w:ascii="Arial" w:hAnsi="Arial" w:cs="Arial" w:eastAsia="Arial"/>
          <w:sz w:val="11"/>
          <w:szCs w:val="11"/>
          <w:color w:val="231F20"/>
          <w:spacing w:val="5"/>
          <w:w w:val="100"/>
          <w:position w:val="-6"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4"/>
          <w:w w:val="100"/>
          <w:position w:val="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position w:val="0"/>
        </w:rPr>
        <w:t>γ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3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3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…!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ve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gleiche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ihn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0"/>
          <w:position w:val="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inkeln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20"/>
          <w:position w:val="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position w:val="0"/>
        </w:rPr>
        <w:t>δ</w:t>
      </w:r>
      <w:r>
        <w:rPr>
          <w:rFonts w:ascii="Arial" w:hAnsi="Arial" w:cs="Arial" w:eastAsia="Arial"/>
          <w:sz w:val="11"/>
          <w:szCs w:val="11"/>
          <w:color w:val="231F20"/>
          <w:spacing w:val="1"/>
          <w:w w:val="100"/>
          <w:position w:val="-6"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position w:val="0"/>
        </w:rPr>
        <w:t>δ</w:t>
      </w:r>
      <w:r>
        <w:rPr>
          <w:rFonts w:ascii="Arial" w:hAnsi="Arial" w:cs="Arial" w:eastAsia="Arial"/>
          <w:sz w:val="11"/>
          <w:szCs w:val="11"/>
          <w:color w:val="231F20"/>
          <w:spacing w:val="5"/>
          <w:w w:val="100"/>
          <w:position w:val="-6"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position w:val="0"/>
        </w:rPr>
        <w:t>δ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3</w:t>
      </w:r>
      <w:r>
        <w:rPr>
          <w:rFonts w:ascii="Arial" w:hAnsi="Arial" w:cs="Arial" w:eastAsia="Arial"/>
          <w:sz w:val="11"/>
          <w:szCs w:val="11"/>
          <w:color w:val="231F20"/>
          <w:spacing w:val="12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…!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70" w:after="0" w:line="240" w:lineRule="atLeast"/>
        <w:ind w:left="1261" w:right="289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5"/>
          <w:w w:val="118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ersuche,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Grund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deiner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Messungen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1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ermutung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aufzusch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eiben,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ößen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Peripheriewinkel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öße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zugehörigen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Zentriwinkels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zusammenhängen!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4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31" w:after="0" w:line="240" w:lineRule="auto"/>
        <w:ind w:left="1260"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FFFFFF"/>
          <w:spacing w:val="0"/>
          <w:w w:val="100"/>
          <w:b/>
          <w:bCs/>
        </w:rPr>
        <w:t>Peripheriewinkelsatz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tLeast"/>
        <w:ind w:left="1261" w:right="187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1"/>
          <w:w w:val="106"/>
          <w:b/>
          <w:bCs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6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6"/>
          <w:b/>
          <w:bCs/>
        </w:rPr>
        <w:t>ri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6"/>
          <w:b/>
          <w:bCs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6"/>
          <w:b/>
          <w:bCs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6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6"/>
          <w:b/>
          <w:bCs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6"/>
          <w:b/>
          <w:bCs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06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6"/>
          <w:b/>
          <w:bCs/>
        </w:rPr>
        <w:t>w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6"/>
          <w:b/>
          <w:bCs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6"/>
          <w:b/>
          <w:bCs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6"/>
          <w:b/>
          <w:bCs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6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6"/>
          <w:b/>
          <w:bCs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6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über</w:t>
      </w:r>
      <w:r>
        <w:rPr>
          <w:rFonts w:ascii="Arial" w:hAnsi="Arial" w:cs="Arial" w:eastAsia="Arial"/>
          <w:sz w:val="18"/>
          <w:szCs w:val="18"/>
          <w:color w:val="231F20"/>
          <w:spacing w:val="16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der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5"/>
        </w:rPr>
        <w:t>Sehne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9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AB,</w:t>
      </w:r>
      <w:r>
        <w:rPr>
          <w:rFonts w:ascii="Arial" w:hAnsi="Arial" w:cs="Arial" w:eastAsia="Arial"/>
          <w:sz w:val="18"/>
          <w:szCs w:val="18"/>
          <w:color w:val="231F20"/>
          <w:spacing w:val="-14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die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ihre</w:t>
      </w:r>
      <w:r>
        <w:rPr>
          <w:rFonts w:ascii="Arial" w:hAnsi="Arial" w:cs="Arial" w:eastAsia="Arial"/>
          <w:sz w:val="18"/>
          <w:szCs w:val="18"/>
          <w:color w:val="231F20"/>
          <w:spacing w:val="16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Scheitel</w:t>
      </w:r>
      <w:r>
        <w:rPr>
          <w:rFonts w:ascii="Arial" w:hAnsi="Arial" w:cs="Arial" w:eastAsia="Arial"/>
          <w:sz w:val="18"/>
          <w:szCs w:val="18"/>
          <w:color w:val="231F20"/>
          <w:spacing w:val="-15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auf</w:t>
      </w:r>
      <w:r>
        <w:rPr>
          <w:rFonts w:ascii="Arial" w:hAnsi="Arial" w:cs="Arial" w:eastAsia="Arial"/>
          <w:sz w:val="18"/>
          <w:szCs w:val="18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</w:rPr>
        <w:t>dem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</w:rPr>
        <w:t>be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</w:rPr>
        <w:t>Kr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</w:rPr>
        <w:t>sboge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39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2"/>
        </w:rPr>
        <w:t>haben,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sind</w:t>
      </w:r>
      <w:r>
        <w:rPr>
          <w:rFonts w:ascii="Arial" w:hAnsi="Arial" w:cs="Arial" w:eastAsia="Arial"/>
          <w:sz w:val="18"/>
          <w:szCs w:val="18"/>
          <w:color w:val="231F20"/>
          <w:spacing w:val="-5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</w:rPr>
        <w:t>g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b/>
          <w:bCs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24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</w:rPr>
        <w:t>gro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</w:rPr>
        <w:t>ß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.</w:t>
      </w:r>
      <w:r>
        <w:rPr>
          <w:rFonts w:ascii="Arial" w:hAnsi="Arial" w:cs="Arial" w:eastAsia="Arial"/>
          <w:sz w:val="18"/>
          <w:szCs w:val="18"/>
          <w:color w:val="231F20"/>
          <w:spacing w:val="2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9"/>
        </w:rPr>
        <w:t>Sie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8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sind</w:t>
      </w:r>
      <w:r>
        <w:rPr>
          <w:rFonts w:ascii="Arial" w:hAnsi="Arial" w:cs="Arial" w:eastAsia="Arial"/>
          <w:sz w:val="18"/>
          <w:szCs w:val="18"/>
          <w:color w:val="231F20"/>
          <w:spacing w:val="-5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3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18"/>
          <w:szCs w:val="18"/>
          <w:color w:val="231F20"/>
          <w:spacing w:val="-3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</w:rPr>
        <w:t>g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</w:rPr>
        <w:t>o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ß</w:t>
      </w:r>
      <w:r>
        <w:rPr>
          <w:rFonts w:ascii="Arial" w:hAnsi="Arial" w:cs="Arial" w:eastAsia="Arial"/>
          <w:sz w:val="18"/>
          <w:szCs w:val="18"/>
          <w:color w:val="231F20"/>
          <w:spacing w:val="24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wie</w:t>
      </w:r>
      <w:r>
        <w:rPr>
          <w:rFonts w:ascii="Arial" w:hAnsi="Arial" w:cs="Arial" w:eastAsia="Arial"/>
          <w:sz w:val="18"/>
          <w:szCs w:val="18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der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zu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dieser</w:t>
      </w:r>
      <w:r>
        <w:rPr>
          <w:rFonts w:ascii="Arial" w:hAnsi="Arial" w:cs="Arial" w:eastAsia="Arial"/>
          <w:sz w:val="18"/>
          <w:szCs w:val="18"/>
          <w:color w:val="231F20"/>
          <w:spacing w:val="-1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5"/>
        </w:rPr>
        <w:t>Sehne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9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gehörende</w:t>
      </w:r>
      <w:r>
        <w:rPr>
          <w:rFonts w:ascii="Arial" w:hAnsi="Arial" w:cs="Arial" w:eastAsia="Arial"/>
          <w:sz w:val="18"/>
          <w:szCs w:val="18"/>
          <w:color w:val="231F20"/>
          <w:spacing w:val="24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1"/>
          <w:b/>
          <w:bCs/>
        </w:rPr>
        <w:t>Z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1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5"/>
          <w:b/>
          <w:bCs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29"/>
          <w:b/>
          <w:bCs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5"/>
          <w:b/>
          <w:bCs/>
        </w:rPr>
        <w:t>riw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15"/>
          <w:b/>
          <w:bCs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5"/>
          <w:b/>
          <w:bCs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6"/>
          <w:b/>
          <w:bCs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9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9"/>
          <w:b/>
          <w:bCs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6"/>
        </w:rPr>
        <w:t>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4" w:after="0" w:line="240" w:lineRule="auto"/>
        <w:ind w:left="1261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Darüber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hinaus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gilt: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88" w:after="0" w:line="240" w:lineRule="exact"/>
        <w:ind w:left="1261" w:right="463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b/>
          <w:bCs/>
        </w:rPr>
        <w:t>Zwei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19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b/>
          <w:bCs/>
        </w:rPr>
        <w:t>Peripheriewinkel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ih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Scheitel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Sehne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gehö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3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enden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b/>
          <w:bCs/>
        </w:rPr>
        <w:t>verschie-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b/>
          <w:bCs/>
        </w:rPr>
        <w:t>denen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22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b/>
          <w:bCs/>
        </w:rPr>
        <w:t>Kreisbogen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100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0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haben,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b/>
          <w:bCs/>
          <w:position w:val="0"/>
        </w:rPr>
        <w:t>ergänzen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b/>
          <w:bCs/>
          <w:position w:val="0"/>
        </w:rPr>
        <w:t>einander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22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  <w:position w:val="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  <w:b/>
          <w:bCs/>
          <w:position w:val="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b/>
          <w:bCs/>
          <w:position w:val="0"/>
        </w:rPr>
        <w:t>8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b/>
          <w:bCs/>
          <w:position w:val="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0"/>
        </w:rPr>
        <w:t>°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  <w:position w:val="0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0"/>
          <w:position w:val="0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1"/>
          <w:w w:val="9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Aufgabe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19"/>
          <w:position w:val="0"/>
        </w:rPr>
        <w:t>9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19"/>
          <w:position w:val="0"/>
        </w:rPr>
        <w:t>9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19"/>
          <w:position w:val="0"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1"/>
          <w:position w:val="0"/>
        </w:rPr>
        <w:t>).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60" w:right="1400"/>
        </w:sectPr>
      </w:pPr>
      <w:rPr/>
    </w:p>
    <w:p>
      <w:pPr>
        <w:spacing w:before="40" w:after="0" w:line="240" w:lineRule="auto"/>
        <w:ind w:right="-20"/>
        <w:jc w:val="righ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0pt;margin-top:0pt;width:463.3738pt;height:741.495773pt;mso-position-horizontal-relative:page;mso-position-vertical-relative:page;z-index:-3398" coordorigin="0,0" coordsize="9267,14830">
            <v:group style="position:absolute;left:0;top:782;width:1094;height:14048" coordorigin="0,782" coordsize="1094,14048">
              <v:shape style="position:absolute;left:0;top:782;width:1094;height:14048" coordorigin="0,782" coordsize="1094,14048" path="m0,14830l1094,14830,1094,782,0,782,0,14830xe" filled="t" fillcolor="#23A9BD" stroked="f">
                <v:path arrowok="t"/>
                <v:fill/>
              </v:shape>
            </v:group>
            <v:group style="position:absolute;left:0;top:0;width:1094;height:782" coordorigin="0,0" coordsize="1094,782">
              <v:shape style="position:absolute;left:0;top:0;width:1094;height:782" coordorigin="0,0" coordsize="1094,782" path="m0,782l1094,782,1094,0,0,0,0,782e" filled="t" fillcolor="#0095AC" stroked="f">
                <v:path arrowok="t"/>
                <v:fill/>
              </v:shape>
            </v:group>
            <v:group style="position:absolute;left:902;top:1530;width:157;height:157" coordorigin="902,1530" coordsize="157,157">
              <v:shape style="position:absolute;left:902;top:1530;width:157;height:157" coordorigin="902,1530" coordsize="157,157" path="m993,1621l968,1621,968,1686,993,1686,993,1621e" filled="t" fillcolor="#FFFFFF" stroked="f">
                <v:path arrowok="t"/>
                <v:fill/>
              </v:shape>
              <v:shape style="position:absolute;left:902;top:1530;width:157;height:157" coordorigin="902,1530" coordsize="157,157" path="m1059,1595l902,1595,902,1621,1059,1621,1059,1608,980,1608,1059,1608,1059,1595e" filled="t" fillcolor="#FFFFFF" stroked="f">
                <v:path arrowok="t"/>
                <v:fill/>
              </v:shape>
              <v:shape style="position:absolute;left:902;top:1530;width:157;height:157" coordorigin="902,1530" coordsize="157,157" path="m1059,1608l980,1608,1059,1608e" filled="t" fillcolor="#FFFFFF" stroked="f">
                <v:path arrowok="t"/>
                <v:fill/>
              </v:shape>
              <v:shape style="position:absolute;left:902;top:1530;width:157;height:157" coordorigin="902,1530" coordsize="157,157" path="m993,1530l968,1530,968,1595,993,1595,993,1530e" filled="t" fillcolor="#FFFFFF" stroked="f">
                <v:path arrowok="t"/>
                <v:fill/>
              </v:shape>
            </v:group>
            <v:group style="position:absolute;left:867;top:1495;width:227;height:227" coordorigin="867,1495" coordsize="227,227">
              <v:shape style="position:absolute;left:867;top:1495;width:227;height:227" coordorigin="867,1495" coordsize="227,227" path="m867,1721l1094,1721,1094,1495,867,1495,867,1721e" filled="t" fillcolor="#0095AC" stroked="f">
                <v:path arrowok="t"/>
                <v:fill/>
              </v:shape>
            </v:group>
            <v:group style="position:absolute;left:902;top:1530;width:157;height:157" coordorigin="902,1530" coordsize="157,157">
              <v:shape style="position:absolute;left:902;top:1530;width:157;height:157" coordorigin="902,1530" coordsize="157,157" path="m993,1621l968,1621,968,1686,993,1686,993,1621e" filled="t" fillcolor="#FFFFFF" stroked="f">
                <v:path arrowok="t"/>
                <v:fill/>
              </v:shape>
              <v:shape style="position:absolute;left:902;top:1530;width:157;height:157" coordorigin="902,1530" coordsize="157,157" path="m1059,1595l902,1595,902,1621,1059,1621,1059,1608,980,1608,1059,1608,1059,1595e" filled="t" fillcolor="#FFFFFF" stroked="f">
                <v:path arrowok="t"/>
                <v:fill/>
              </v:shape>
              <v:shape style="position:absolute;left:902;top:1530;width:157;height:157" coordorigin="902,1530" coordsize="157,157" path="m1059,1608l980,1608,1059,1608e" filled="t" fillcolor="#FFFFFF" stroked="f">
                <v:path arrowok="t"/>
                <v:fill/>
              </v:shape>
              <v:shape style="position:absolute;left:902;top:1530;width:157;height:157" coordorigin="902,1530" coordsize="157,157" path="m993,1530l968,1530,968,1595,993,1595,993,1530e" filled="t" fillcolor="#FFFFFF" stroked="f">
                <v:path arrowok="t"/>
                <v:fill/>
              </v:shape>
            </v:group>
            <v:group style="position:absolute;left:1094;top:12017;width:8164;height:283" coordorigin="1094,12017" coordsize="8164,283">
              <v:shape style="position:absolute;left:1094;top:12017;width:8164;height:283" coordorigin="1094,12017" coordsize="8164,283" path="m1094,12300l9257,12300,9257,12017,1094,12017,1094,12300e" filled="t" fillcolor="#F3703A" stroked="f">
                <v:path arrowok="t"/>
                <v:fill/>
              </v:shape>
            </v:group>
            <v:group style="position:absolute;left:1094;top:12300;width:8164;height:630" coordorigin="1094,12300" coordsize="8164,630">
              <v:shape style="position:absolute;left:1094;top:12300;width:8164;height:630" coordorigin="1094,12300" coordsize="8164,630" path="m1094,12930l9257,12930,9257,12300,1094,12300,1094,12930e" filled="t" fillcolor="#FDCD9D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74.212799pt;margin-top:0pt;width:63.188979pt;height:39.093974pt;mso-position-horizontal-relative:page;mso-position-vertical-relative:page;z-index:-3397" coordorigin="9484,0" coordsize="1264,782">
            <v:shape style="position:absolute;left:9484;top:0;width:1264;height:782" coordorigin="9484,0" coordsize="1264,782" path="m9484,782l10748,782,10748,0,9484,0,9484,782e" filled="t" fillcolor="#0095AC" stroked="f">
              <v:path arrowok="t"/>
              <v:fill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236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60" w:after="0" w:line="240" w:lineRule="auto"/>
        <w:ind w:right="-20"/>
        <w:jc w:val="left"/>
        <w:rPr>
          <w:rFonts w:ascii="PoloMatheAustria1Halbfett" w:hAnsi="PoloMatheAustria1Halbfett" w:cs="PoloMatheAustria1Halbfett" w:eastAsia="PoloMatheAustria1Halbfett"/>
          <w:sz w:val="20"/>
          <w:szCs w:val="20"/>
        </w:rPr>
      </w:pPr>
      <w:rPr/>
      <w:r>
        <w:rPr/>
        <w:br w:type="column"/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Seiten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aus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Das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ist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Mathematik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4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(Verlag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öbv,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ISBN: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978-3-209-07328-0)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60" w:right="1400"/>
          <w:cols w:num="2" w:equalWidth="0">
            <w:col w:w="1595" w:space="687"/>
            <w:col w:w="7018"/>
          </w:cols>
        </w:sectPr>
      </w:pPr>
      <w:rPr/>
    </w:p>
    <w:p>
      <w:pPr>
        <w:spacing w:before="27" w:after="0" w:line="240" w:lineRule="auto"/>
        <w:ind w:left="107" w:right="-20"/>
        <w:jc w:val="left"/>
        <w:tabs>
          <w:tab w:pos="8540" w:val="left"/>
        </w:tabs>
        <w:rPr>
          <w:rFonts w:ascii="Arial" w:hAnsi="Arial" w:cs="Arial" w:eastAsia="Arial"/>
          <w:sz w:val="44"/>
          <w:szCs w:val="44"/>
        </w:rPr>
      </w:pPr>
      <w:rPr/>
      <w:r>
        <w:rPr/>
        <w:pict>
          <v:group style="position:absolute;margin-left:485.550812pt;margin-top:-7.187232pt;width:51.850979pt;height:39.093974pt;mso-position-horizontal-relative:page;mso-position-vertical-relative:paragraph;z-index:-3388" coordorigin="9711,-144" coordsize="1037,782">
            <v:shape style="position:absolute;left:9711;top:-144;width:1037;height:782" coordorigin="9711,-144" coordsize="1037,782" path="m9711,638l10748,638,10748,-144,9711,-144,9711,638e" filled="t" fillcolor="#0095AC" stroked="f">
              <v:path arrowok="t"/>
              <v:fill/>
            </v:shape>
          </v:group>
          <w10:wrap type="none"/>
        </w:pic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6"/>
          <w:b/>
          <w:bCs/>
        </w:rPr>
        <w:t>ERWEITERUN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6"/>
          <w:b/>
          <w:bCs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-10"/>
          <w:w w:val="86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6"/>
          <w:b/>
          <w:bCs/>
        </w:rPr>
        <w:t>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6"/>
          <w:b/>
          <w:bCs/>
        </w:rPr>
        <w:t>D</w:t>
      </w:r>
      <w:r>
        <w:rPr>
          <w:rFonts w:ascii="Arial" w:hAnsi="Arial" w:cs="Arial" w:eastAsia="Arial"/>
          <w:sz w:val="18"/>
          <w:szCs w:val="18"/>
          <w:color w:val="0095AC"/>
          <w:spacing w:val="21"/>
          <w:w w:val="86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6"/>
          <w:b/>
          <w:bCs/>
        </w:rPr>
        <w:t>VERTIEFUN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6"/>
          <w:b/>
          <w:bCs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6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4"/>
          <w:w w:val="86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6"/>
        </w:rPr>
        <w:t>P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6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6"/>
        </w:rPr>
        <w:t>r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6"/>
        </w:rPr>
        <w:t>i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6"/>
        </w:rPr>
        <w:t>p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6"/>
        </w:rPr>
        <w:t>h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6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6"/>
        </w:rPr>
        <w:t>r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6"/>
        </w:rPr>
        <w:t>ie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6"/>
        </w:rPr>
        <w:t>w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6"/>
        </w:rPr>
        <w:t>i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6"/>
        </w:rPr>
        <w:t>n</w:t>
      </w:r>
      <w:r>
        <w:rPr>
          <w:rFonts w:ascii="Arial" w:hAnsi="Arial" w:cs="Arial" w:eastAsia="Arial"/>
          <w:sz w:val="18"/>
          <w:szCs w:val="18"/>
          <w:color w:val="0095AC"/>
          <w:spacing w:val="-3"/>
          <w:w w:val="86"/>
        </w:rPr>
        <w:t>k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6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6"/>
        </w:rPr>
        <w:t>l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</w:rPr>
      </w:r>
      <w:r>
        <w:rPr>
          <w:rFonts w:ascii="Arial" w:hAnsi="Arial" w:cs="Arial" w:eastAsia="Arial"/>
          <w:sz w:val="44"/>
          <w:szCs w:val="44"/>
          <w:color w:val="FFFFFF"/>
          <w:spacing w:val="18"/>
          <w:w w:val="100"/>
          <w:b/>
          <w:bCs/>
        </w:rPr>
        <w:t>E</w:t>
      </w:r>
      <w:r>
        <w:rPr>
          <w:rFonts w:ascii="Arial" w:hAnsi="Arial" w:cs="Arial" w:eastAsia="Arial"/>
          <w:sz w:val="44"/>
          <w:szCs w:val="44"/>
          <w:color w:val="FFFFFF"/>
          <w:spacing w:val="0"/>
          <w:w w:val="100"/>
        </w:rPr>
        <w:t>2</w:t>
      </w:r>
      <w:r>
        <w:rPr>
          <w:rFonts w:ascii="Arial" w:hAnsi="Arial" w:cs="Arial" w:eastAsia="Arial"/>
          <w:sz w:val="44"/>
          <w:szCs w:val="4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24"/>
          <w:b/>
          <w:bCs/>
        </w:rPr>
        <w:t>Beweis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-1"/>
          <w:w w:val="124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00"/>
          <w:b/>
          <w:bCs/>
        </w:rPr>
        <w:t>für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21"/>
          <w:b/>
          <w:bCs/>
        </w:rPr>
        <w:t>den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4"/>
          <w:w w:val="121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21"/>
          <w:b/>
          <w:bCs/>
        </w:rPr>
        <w:t>Peripheriewinkelsatz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78" w:lineRule="auto"/>
        <w:ind w:left="107" w:right="1125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1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ir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zeigen,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Peripheriewinkel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immer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halb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</w:rPr>
        <w:t>oß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zugehörige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Zentri-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winkel.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Damit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dann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auch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gezeigt,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entsp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echenden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Peripheriewinkel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6"/>
        </w:rPr>
        <w:t>unte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einan-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2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alle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gleich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oß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sind.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</w:rPr>
        <w:t>Beweis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21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gliedert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Fälle.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4"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</w:rPr>
        <w:t>Fallunterscheidungen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sind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wichtiges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Prinzip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Mathematik,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speziell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beim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Begründen.)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80" w:after="0" w:line="240" w:lineRule="auto"/>
        <w:ind w:left="107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8"/>
          <w:w w:val="10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Mittelpunkt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liegt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einem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Schenkel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Peripheriewinkels,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PB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9" w:after="0" w:line="240" w:lineRule="exact"/>
        <w:ind w:left="362" w:right="2242"/>
        <w:jc w:val="left"/>
        <w:rPr>
          <w:rFonts w:ascii="Arial" w:hAnsi="Arial" w:cs="Arial" w:eastAsia="Arial"/>
          <w:sz w:val="19"/>
          <w:szCs w:val="19"/>
        </w:rPr>
      </w:pPr>
      <w:rPr/>
      <w:r>
        <w:rPr/>
        <w:pict>
          <v:group style="position:absolute;margin-left:372.163696pt;margin-top:2.249641pt;width:14.993801pt;height:.1pt;mso-position-horizontal-relative:page;mso-position-vertical-relative:paragraph;z-index:-3381" coordorigin="7443,45" coordsize="300,2">
            <v:shape style="position:absolute;left:7443;top:45;width:300;height:2" coordorigin="7443,45" coordsize="300,0" path="m7443,45l7743,45e" filled="f" stroked="t" strokeweight=".374845pt" strokecolor="#221E1F">
              <v:path arrowok="t"/>
            </v:shape>
          </v:group>
          <w10:wrap type="none"/>
        </w:pict>
      </w:r>
      <w:r>
        <w:rPr/>
        <w:pict>
          <v:group style="position:absolute;margin-left:397.702698pt;margin-top:2.399941pt;width:13.49985pt;height:.1pt;mso-position-horizontal-relative:page;mso-position-vertical-relative:paragraph;z-index:-3380" coordorigin="7954,48" coordsize="270,2">
            <v:shape style="position:absolute;left:7954;top:48;width:270;height:2" coordorigin="7954,48" coordsize="270,0" path="m7954,48l8224,48e" filled="f" stroked="t" strokeweight=".449995pt" strokecolor="#221E1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0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unten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5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links).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5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dann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gleichschenklig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(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1"/>
        </w:rPr>
        <w:t>).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Peripheriewinkel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α</w:t>
      </w:r>
      <w:r>
        <w:rPr>
          <w:rFonts w:ascii="Arial" w:hAnsi="Arial" w:cs="Arial" w:eastAsia="Arial"/>
          <w:sz w:val="19"/>
          <w:szCs w:val="19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∢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3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93"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3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9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∢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daher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gleich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7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3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oß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∢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7"/>
          <w:w w:val="95"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5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13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Nach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Satz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vom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Außenwinkel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gilt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für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Zentriwinkel: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3"/>
          <w:w w:val="119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μ</w:t>
      </w:r>
      <w:r>
        <w:rPr>
          <w:rFonts w:ascii="Arial" w:hAnsi="Arial" w:cs="Arial" w:eastAsia="Arial"/>
          <w:sz w:val="19"/>
          <w:szCs w:val="19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5"/>
        </w:rPr>
        <w:t>α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72" w:after="0" w:line="203" w:lineRule="exact"/>
        <w:ind w:left="3791" w:right="5220"/>
        <w:jc w:val="center"/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234.418808pt;margin-top:11.242634pt;width:90.492pt;height:90.492pt;mso-position-horizontal-relative:page;mso-position-vertical-relative:paragraph;z-index:-3387" coordorigin="4688,225" coordsize="1810,1810">
            <v:group style="position:absolute;left:5436;top:1208;width:202;height:97" coordorigin="5436,1208" coordsize="202,97">
              <v:shape style="position:absolute;left:5436;top:1208;width:202;height:97" coordorigin="5436,1208" coordsize="202,97" path="m5436,1208l5475,1258,5529,1292,5602,1305,5620,1304,5638,1300e" filled="f" stroked="t" strokeweight=".3pt" strokecolor="#88AC2E">
                <v:path arrowok="t"/>
              </v:shape>
            </v:group>
            <v:group style="position:absolute;left:5663;top:1248;width:141;height:113" coordorigin="5663,1248" coordsize="141,113">
              <v:shape style="position:absolute;left:5663;top:1248;width:141;height:113" coordorigin="5663,1248" coordsize="141,113" path="m5663,1361l5720,1336,5770,1294,5796,1262,5805,1248e" filled="f" stroked="t" strokeweight=".3pt" strokecolor="#88AC2E">
                <v:path arrowok="t"/>
              </v:shape>
            </v:group>
            <v:group style="position:absolute;left:5283;top:1285;width:617;height:191" coordorigin="5283,1285" coordsize="617,191">
              <v:shape style="position:absolute;left:5283;top:1285;width:617;height:191" coordorigin="5283,1285" coordsize="617,191" path="m5283,1285l5316,1338,5357,1383,5409,1423,5464,1451,5540,1472,5579,1476,5602,1476,5668,1467,5727,1449,5795,1411,5843,1369,5883,1321,5892,1306,5900,1291e" filled="f" stroked="t" strokeweight=".3pt" strokecolor="#F7941D">
                <v:path arrowok="t"/>
              </v:shape>
            </v:group>
            <v:group style="position:absolute;left:4950;top:1198;width:172;height:168" coordorigin="4950,1198" coordsize="172,168">
              <v:shape style="position:absolute;left:4950;top:1198;width:172;height:168" coordorigin="4950,1198" coordsize="172,168" path="m5122,1366l5090,1313,5047,1265,4997,1225,4966,1206,4950,1198e" filled="f" stroked="t" strokeweight=".3pt" strokecolor="#88AC2E">
                <v:path arrowok="t"/>
              </v:shape>
            </v:group>
            <v:group style="position:absolute;left:5215;top:557;width:195;height:25" coordorigin="5215,557" coordsize="195,25">
              <v:shape style="position:absolute;left:5215;top:557;width:195;height:25" coordorigin="5215,557" coordsize="195,25" path="m5215,557l5273,575,5332,582,5352,582,5371,580,5391,577,5410,573e" filled="f" stroked="t" strokeweight=".3pt" strokecolor="#88AC2E">
                <v:path arrowok="t"/>
              </v:shape>
            </v:group>
            <v:group style="position:absolute;left:5456;top:599;width:142;height:75" coordorigin="5456,599" coordsize="142,75">
              <v:shape style="position:absolute;left:5456;top:599;width:142;height:75" coordorigin="5456,599" coordsize="142,75" path="m5456,674l5515,652,5567,622,5583,611,5599,599e" filled="f" stroked="t" strokeweight=".3pt" strokecolor="#88AC2E">
                <v:path arrowok="t"/>
              </v:shape>
            </v:group>
            <v:group style="position:absolute;left:5134;top:666;width:531;height:120" coordorigin="5134,666" coordsize="531,120">
              <v:shape style="position:absolute;left:5134;top:666;width:531;height:120" coordorigin="5134,666" coordsize="531,120" path="m5134,744l5217,772,5302,785,5330,786,5358,785,5441,775,5521,751,5596,714,5643,683,5666,666e" filled="f" stroked="t" strokeweight=".3pt" strokecolor="#F7941D">
                <v:path arrowok="t"/>
              </v:shape>
            </v:group>
            <v:group style="position:absolute;left:5997;top:1190;width:110;height:139" coordorigin="5997,1190" coordsize="110,139">
              <v:shape style="position:absolute;left:5997;top:1190;width:110;height:139" coordorigin="5997,1190" coordsize="110,139" path="m6107,1190l6050,1247,6015,1296,6005,1313,5997,1329e" filled="f" stroked="t" strokeweight=".3pt" strokecolor="#88AC2E">
                <v:path arrowok="t"/>
              </v:shape>
            </v:group>
            <v:group style="position:absolute;left:4700;top:237;width:1786;height:1786" coordorigin="4700,237" coordsize="1786,1786">
              <v:shape style="position:absolute;left:4700;top:237;width:1786;height:1786" coordorigin="4700,237" coordsize="1786,1786" path="m4700,1130l4703,1057,4712,985,4726,915,4746,848,4771,782,4800,719,4834,659,4873,602,4915,549,4962,498,5012,452,5066,409,5123,371,5183,337,5246,307,5311,282,5379,263,5448,249,5520,240,5593,237,5667,240,5738,249,5808,263,5876,282,5941,307,6004,337,6064,371,6121,409,6174,452,6225,498,6271,549,6314,602,6352,659,6387,719,6416,782,6441,848,6460,915,6475,985,6483,1057,6486,1130,6483,1203,6475,1275,6460,1344,6441,1412,6416,1477,6387,1540,6352,1600,6314,1657,6271,1711,6225,1761,6174,1808,6121,1850,6064,1889,6004,1923,5941,1953,5876,1977,5808,1997,5738,2011,5667,2020,5593,2023,5520,2020,5448,2011,5379,1997,5311,1977,5246,1953,5183,1923,5123,1889,5066,1850,5012,1808,4962,1761,4915,1711,4873,1657,4834,1600,4800,1540,4771,1477,4746,1412,4726,1344,4712,1275,4703,1203,4700,1130xe" filled="f" stroked="t" strokeweight="1.2pt" strokecolor="#231F20">
                <v:path arrowok="t"/>
              </v:shape>
            </v:group>
            <v:group style="position:absolute;left:4795;top:275;width:1597;height:1255" coordorigin="4795,275" coordsize="1597,1255">
              <v:shape style="position:absolute;left:4795;top:275;width:1597;height:1255" coordorigin="4795,275" coordsize="1597,1255" path="m4795,1529l5337,275,6392,1529e" filled="f" stroked="t" strokeweight=".6pt" strokecolor="#0091AC">
                <v:path arrowok="t"/>
              </v:shape>
            </v:group>
            <v:group style="position:absolute;left:5755;top:1529;width:637;height:2" coordorigin="5755,1529" coordsize="637,2">
              <v:shape style="position:absolute;left:5755;top:1529;width:637;height:2" coordorigin="5755,1529" coordsize="637,0" path="m5755,1529l6392,1529e" filled="f" stroked="t" strokeweight="1.2pt" strokecolor="#231F20">
                <v:path arrowok="t"/>
              </v:shape>
            </v:group>
            <v:group style="position:absolute;left:4795;top:1529;width:880;height:2" coordorigin="4795,1529" coordsize="880,2">
              <v:shape style="position:absolute;left:4795;top:1529;width:880;height:2" coordorigin="4795,1529" coordsize="880,0" path="m4795,1529l5674,1529e" filled="f" stroked="t" strokeweight="1.2pt" strokecolor="#231F20">
                <v:path arrowok="t"/>
              </v:shape>
            </v:group>
            <v:group style="position:absolute;left:5634;top:1130;width:2;height:269" coordorigin="5634,1130" coordsize="2,269">
              <v:shape style="position:absolute;left:5634;top:1130;width:2;height:269" coordorigin="5634,1130" coordsize="0,269" path="m5634,1130l5634,1400e" filled="f" stroked="t" strokeweight="4.043pt" strokecolor="#88AC2E">
                <v:path arrowok="t"/>
              </v:shape>
            </v:group>
            <v:group style="position:absolute;left:5715;top:1400;width:2;height:269" coordorigin="5715,1400" coordsize="2,269">
              <v:shape style="position:absolute;left:5715;top:1400;width:2;height:269" coordorigin="5715,1400" coordsize="0,269" path="m5715,1400l5715,1669e" filled="f" stroked="t" strokeweight="4.043pt" strokecolor="#88AC2E">
                <v:path arrowok="t"/>
              </v:shape>
            </v:group>
            <v:group style="position:absolute;left:5337;top:275;width:257;height:855" coordorigin="5337,275" coordsize="257,855">
              <v:shape style="position:absolute;left:5337;top:275;width:257;height:855" coordorigin="5337,275" coordsize="257,855" path="m5593,1130l5337,275e" filled="f" stroked="t" strokeweight=".3pt" strokecolor="#88AC2E">
                <v:path arrowok="t"/>
              </v:shape>
            </v:group>
            <v:group style="position:absolute;left:5468;top:539;width:52;height:86" coordorigin="5468,539" coordsize="52,86">
              <v:shape style="position:absolute;left:5468;top:539;width:52;height:86" coordorigin="5468,539" coordsize="52,86" path="m5468,539l5491,562,5500,576,5505,590,5508,602,5508,611,5494,625,5489,624,5497,562,5520,539e" filled="f" stroked="t" strokeweight=".557pt" strokecolor="#88AC2E">
                <v:path arrowok="t"/>
              </v:shape>
            </v:group>
            <v:group style="position:absolute;left:6075;top:1263;width:52;height:86" coordorigin="6075,1263" coordsize="52,86">
              <v:shape style="position:absolute;left:6075;top:1263;width:52;height:86" coordorigin="6075,1263" coordsize="52,86" path="m6075,1263l6098,1285,6107,1300,6112,1314,6115,1325,6115,1334,6101,1349,6096,1347,6104,1285,6127,1263e" filled="f" stroked="t" strokeweight=".557pt" strokecolor="#88AC2E">
                <v:path arrowok="t"/>
              </v:shape>
            </v:group>
            <v:group style="position:absolute;left:5704;top:1228;width:46;height:77" coordorigin="5704,1228" coordsize="46,77">
              <v:shape style="position:absolute;left:5704;top:1228;width:46;height:77" coordorigin="5704,1228" coordsize="46,77" path="m5704,1228l5724,1249,5732,1262,5737,1275,5740,1285,5740,1293,5727,1306,5723,1305,5750,1229e" filled="f" stroked="t" strokeweight=".501pt" strokecolor="#88AC2E">
                <v:path arrowok="t"/>
              </v:shape>
            </v:group>
            <v:group style="position:absolute;left:5366;top:684;width:46;height:57" coordorigin="5366,684" coordsize="46,57">
              <v:shape style="position:absolute;left:5366;top:684;width:46;height:57" coordorigin="5366,684" coordsize="46,57" path="m5411,684l5394,730,5389,738,5385,740,5380,741,5377,741,5372,740,5369,738,5367,734,5366,730,5366,695,5367,690,5369,687,5373,685,5377,684,5380,684,5385,685,5389,687,5391,690,5392,693,5406,735,5408,739,5411,741e" filled="f" stroked="t" strokeweight=".557pt" strokecolor="#F7941D">
                <v:path arrowok="t"/>
              </v:shape>
            </v:group>
            <v:group style="position:absolute;left:5305;top:459;width:39;height:84" coordorigin="5305,459" coordsize="39,84">
              <v:shape style="position:absolute;left:5305;top:459;width:39;height:84" coordorigin="5305,459" coordsize="39,84" path="m5305,543l5305,472,5307,468,5308,465,5311,462,5314,460,5317,459,5332,459,5344,471,5344,486,5329,495,5334,497,5338,498,5341,501,5343,506,5344,510,5344,531,5343,535,5341,537,5338,540,5334,542,5329,543e" filled="f" stroked="t" strokeweight=".557pt" strokecolor="#88AC2E">
                <v:path arrowok="t"/>
              </v:shape>
            </v:group>
            <v:group style="position:absolute;left:4963;top:1291;width:39;height:84" coordorigin="4963,1291" coordsize="39,84">
              <v:shape style="position:absolute;left:4963;top:1291;width:39;height:84" coordorigin="4963,1291" coordsize="39,84" path="m4963,1375l4963,1303,4965,1300,4966,1297,4969,1294,4972,1292,4975,1291,4990,1291,5002,1303,5002,1318,4987,1327,4992,1328,4996,1330,4999,1333,5001,1337,5002,1342,5002,1363,5001,1367,4999,1369,4996,1372,4992,1374,4987,1375e" filled="f" stroked="t" strokeweight=".557pt" strokecolor="#88AC2E">
                <v:path arrowok="t"/>
              </v:shape>
            </v:group>
            <v:group style="position:absolute;left:5560;top:1191;width:35;height:76" coordorigin="5560,1191" coordsize="35,76">
              <v:shape style="position:absolute;left:5560;top:1191;width:35;height:76" coordorigin="5560,1191" coordsize="35,76" path="m5560,1267l5560,1202,5561,1199,5563,1196,5566,1194,5568,1192,5571,1191,5584,1191,5595,1202,5595,1215,5582,1223,5586,1225,5590,1226,5593,1229,5594,1233,5595,1237,5595,1256,5594,1259,5593,1261,5590,1264,5586,1266,5582,1267e" filled="f" stroked="t" strokeweight=".501pt" strokecolor="#88AC2E">
                <v:path arrowok="t"/>
              </v:shape>
            </v:group>
            <v:group style="position:absolute;left:5569;top:1366;width:2;height:89" coordorigin="5569,1366" coordsize="2,89">
              <v:shape style="position:absolute;left:5569;top:1366;width:2;height:89" coordorigin="5569,1366" coordsize="0,89" path="m5569,1456l5569,1366e" filled="f" stroked="t" strokeweight=".557pt" strokecolor="#F7941D">
                <v:path arrowok="t"/>
              </v:shape>
            </v:group>
            <v:group style="position:absolute;left:5607;top:1367;width:10;height:64" coordorigin="5607,1367" coordsize="10,64">
              <v:shape style="position:absolute;left:5607;top:1367;width:10;height:64" coordorigin="5607,1367" coordsize="10,64" path="m5607,1367l5607,1421,5609,1425,5610,1427,5613,1429,5617,1430e" filled="f" stroked="t" strokeweight=".557pt" strokecolor="#F7941D">
                <v:path arrowok="t"/>
              </v:shape>
            </v:group>
            <v:group style="position:absolute;left:5569;top:1415;width:38;height:16" coordorigin="5569,1415" coordsize="38,16">
              <v:shape style="position:absolute;left:5569;top:1415;width:38;height:16" coordorigin="5569,1415" coordsize="38,16" path="m5569,1418l5570,1423,5572,1427,5579,1429,5585,1430,5591,1430,5597,1429,5601,1427,5604,1424,5606,1420,5607,1415e" filled="f" stroked="t" strokeweight=".557pt" strokecolor="#F7941D">
                <v:path arrowok="t"/>
              </v:shape>
            </v:group>
            <v:group style="position:absolute;left:4795;top:1130;width:1597;height:399" coordorigin="4795,1130" coordsize="1597,399">
              <v:shape style="position:absolute;left:4795;top:1130;width:1597;height:399" coordorigin="4795,1130" coordsize="1597,399" path="m6392,1529l5593,1130,4795,1529e" filled="f" stroked="t" strokeweight=".3pt" strokecolor="#231F20">
                <v:path arrowok="t"/>
              </v:shape>
            </v:group>
            <v:group style="position:absolute;left:5571;top:1109;width:45;height:45" coordorigin="5571,1109" coordsize="45,45">
              <v:shape style="position:absolute;left:5571;top:1109;width:45;height:45" coordorigin="5571,1109" coordsize="45,45" path="m5606,1109l5581,1109,5571,1119,5571,1144,5581,1154,5606,1154,5616,1144,5616,1119,5606,1109e" filled="t" fillcolor="#231F2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381.860809pt;margin-top:11.027668pt;width:90.491pt;height:90.492pt;mso-position-horizontal-relative:page;mso-position-vertical-relative:paragraph;z-index:-3386" coordorigin="7637,221" coordsize="1810,1810">
            <v:group style="position:absolute;left:8214;top:1145;width:9;height:134" coordorigin="8214,1145" coordsize="9,134">
              <v:shape style="position:absolute;left:8214;top:1145;width:9;height:134" coordorigin="8214,1145" coordsize="9,134" path="m8222,1145l8223,1156,8223,1168,8223,1179,8223,1200,8222,1220,8220,1240,8217,1260,8214,1279e" filled="f" stroked="t" strokeweight=".3pt" strokecolor="#88AC2E">
                <v:path arrowok="t"/>
              </v:shape>
            </v:group>
            <v:group style="position:absolute;left:8937;top:1099;width:38;height:203" coordorigin="8937,1099" coordsize="38,203">
              <v:shape style="position:absolute;left:8937;top:1099;width:38;height:203" coordorigin="8937,1099" coordsize="38,203" path="m8974,1099l8974,1108,8974,1117,8974,1125,8970,1187,8957,1246,8944,1284,8937,1302e" filled="f" stroked="t" strokeweight=".3pt" strokecolor="#88AC2E">
                <v:path arrowok="t"/>
              </v:shape>
            </v:group>
            <v:group style="position:absolute;left:8950;top:1347;width:32;height:95" coordorigin="8950,1347" coordsize="32,95">
              <v:shape style="position:absolute;left:8950;top:1347;width:32;height:95" coordorigin="8950,1347" coordsize="32,95" path="m8950,1442l8955,1422,8960,1402,8967,1383,8974,1365,8982,1347e" filled="f" stroked="t" strokeweight=".3pt" strokecolor="#88AC2E">
                <v:path arrowok="t"/>
              </v:shape>
            </v:group>
            <v:group style="position:absolute;left:8081;top:1728;width:212;height:44" coordorigin="8081,1728" coordsize="212,44">
              <v:shape style="position:absolute;left:8081;top:1728;width:212;height:44" coordorigin="8081,1728" coordsize="212,44" path="m8081,1772l8153,1737,8214,1728,8235,1729,8255,1732,8275,1736,8293,1742e" filled="f" stroked="t" strokeweight=".3pt" strokecolor="#88AC2E">
                <v:path arrowok="t"/>
              </v:shape>
            </v:group>
            <v:group style="position:absolute;left:7935;top:1271;width:169;height:273" coordorigin="7935,1271" coordsize="169,273">
              <v:shape style="position:absolute;left:7935;top:1271;width:169;height:273" coordorigin="7935,1271" coordsize="169,273" path="m8104,1271l8087,1331,8063,1388,8032,1441,7994,1488,7951,1531,7935,1544e" filled="f" stroked="t" strokeweight=".3pt" strokecolor="#F7941D">
                <v:path arrowok="t"/>
              </v:shape>
            </v:group>
            <v:group style="position:absolute;left:7649;top:233;width:1786;height:1786" coordorigin="7649,233" coordsize="1786,1786">
              <v:shape style="position:absolute;left:7649;top:233;width:1786;height:1786" coordorigin="7649,233" coordsize="1786,1786" path="m7649,1125l7652,1052,7661,981,7675,911,7695,843,7719,778,7749,715,7783,655,7821,598,7864,544,7911,494,7961,447,8015,405,8072,366,8132,332,8195,303,8260,278,8328,259,8397,244,8469,236,8542,233,8615,236,8687,244,8757,259,8824,278,8890,303,8952,332,9012,366,9069,405,9123,447,9174,494,9220,544,9263,598,9301,655,9335,715,9365,778,9390,843,9409,911,9423,981,9432,1052,9435,1125,9432,1199,9423,1270,9409,1340,9390,1408,9365,1473,9335,1536,9301,1596,9263,1653,9220,1707,9174,1757,9123,1803,9069,1846,9012,1885,8952,1919,8890,1948,8824,1973,8757,1992,8687,2007,8615,2015,8542,2018,8469,2015,8397,2007,8328,1992,8260,1973,8195,1948,8132,1919,8072,1885,8015,1846,7961,1803,7911,1757,7864,1707,7821,1653,7783,1596,7749,1536,7719,1473,7695,1408,7675,1340,7661,1270,7652,1199,7649,1125xe" filled="f" stroked="t" strokeweight="1.2pt" strokecolor="#231F20">
                <v:path arrowok="t"/>
              </v:shape>
            </v:group>
            <v:group style="position:absolute;left:7959;top:1361;width:46;height:57" coordorigin="7959,1361" coordsize="46,57">
              <v:shape style="position:absolute;left:7959;top:1361;width:46;height:57" coordorigin="7959,1361" coordsize="46,57" path="m8005,1361l7988,1407,7983,1416,7979,1417,7974,1419,7971,1419,7966,1418,7962,1416,7960,1412,7959,1407,7959,1373,7961,1367,7962,1364,7967,1362,7971,1361,7974,1361,8000,1413,8002,1417,8005,1419e" filled="f" stroked="t" strokeweight=".560pt" strokecolor="#F7941D">
                <v:path arrowok="t"/>
              </v:shape>
            </v:group>
            <v:group style="position:absolute;left:8731;top:1274;width:2;height:90" coordorigin="8731,1274" coordsize="2,90">
              <v:shape style="position:absolute;left:8731;top:1274;width:2;height:90" coordorigin="8731,1274" coordsize="0,90" path="m8731,1364l8731,1274e" filled="f" stroked="t" strokeweight=".560pt" strokecolor="#F7941D">
                <v:path arrowok="t"/>
              </v:shape>
            </v:group>
            <v:group style="position:absolute;left:8770;top:1274;width:10;height:64" coordorigin="8770,1274" coordsize="10,64">
              <v:shape style="position:absolute;left:8770;top:1274;width:10;height:64" coordorigin="8770,1274" coordsize="10,64" path="m8770,1274l8770,1329,8771,1333,8773,1336,8776,1337,8779,1338e" filled="f" stroked="t" strokeweight=".560pt" strokecolor="#F7941D">
                <v:path arrowok="t"/>
              </v:shape>
            </v:group>
            <v:group style="position:absolute;left:8731;top:1323;width:39;height:16" coordorigin="8731,1323" coordsize="39,16">
              <v:shape style="position:absolute;left:8731;top:1323;width:39;height:16" coordorigin="8731,1323" coordsize="39,16" path="m8731,1326l8732,1331,8735,1336,8741,1337,8747,1338,8754,1338,8760,1337,8763,1335,8766,1332,8768,1328,8770,1323e" filled="f" stroked="t" strokeweight=".560pt" strokecolor="#F7941D">
                <v:path arrowok="t"/>
              </v:shape>
            </v:group>
            <v:group style="position:absolute;left:8136;top:1172;width:52;height:87" coordorigin="8136,1172" coordsize="52,87">
              <v:shape style="position:absolute;left:8136;top:1172;width:52;height:87" coordorigin="8136,1172" coordsize="52,87" path="m8136,1172l8160,1195,8168,1209,8174,1223,8177,1235,8177,1244,8162,1258,8157,1257,8165,1195,8189,1172e" filled="f" stroked="t" strokeweight=".560pt" strokecolor="#88AC2E">
                <v:path arrowok="t"/>
              </v:shape>
            </v:group>
            <v:group style="position:absolute;left:9131;top:1285;width:52;height:87" coordorigin="9131,1285" coordsize="52,87">
              <v:shape style="position:absolute;left:9131;top:1285;width:52;height:87" coordorigin="9131,1285" coordsize="52,87" path="m9131,1285l9154,1308,9163,1323,9168,1337,9171,1348,9171,1357,9157,1372,9152,1370,9160,1308,9183,1285e" filled="f" stroked="t" strokeweight=".560pt" strokecolor="#88AC2E">
                <v:path arrowok="t"/>
              </v:shape>
            </v:group>
            <v:group style="position:absolute;left:8893;top:1187;width:47;height:78" coordorigin="8893,1187" coordsize="47,78">
              <v:shape style="position:absolute;left:8893;top:1187;width:47;height:78" coordorigin="8893,1187" coordsize="47,78" path="m8893,1187l8914,1208,8921,1221,8926,1234,8929,1244,8929,1252,8916,1265,8912,1264,8940,1187e" filled="f" stroked="t" strokeweight=".560pt" strokecolor="#88AC2E">
                <v:path arrowok="t"/>
              </v:shape>
            </v:group>
            <v:group style="position:absolute;left:8186;top:1764;width:39;height:85" coordorigin="8186,1764" coordsize="39,85">
              <v:shape style="position:absolute;left:8186;top:1764;width:39;height:85" coordorigin="8186,1764" coordsize="39,85" path="m8186,1849l8186,1776,8187,1773,8189,1770,8192,1767,8194,1765,8198,1764,8213,1764,8225,1776,8225,1791,8210,1800,8215,1802,8219,1803,8222,1806,8224,1810,8225,1815,8225,1837,8224,1840,8222,1843,8219,1846,8215,1848,8210,1849e" filled="f" stroked="t" strokeweight=".560pt" strokecolor="#88AC2E">
                <v:path arrowok="t"/>
              </v:shape>
            </v:group>
            <v:group style="position:absolute;left:7793;top:1237;width:39;height:85" coordorigin="7793,1237" coordsize="39,85">
              <v:shape style="position:absolute;left:7793;top:1237;width:39;height:85" coordorigin="7793,1237" coordsize="39,85" path="m7793,1322l7793,1250,7794,1246,7796,1243,7799,1240,7801,1238,7805,1237,7820,1237,7832,1249,7832,1265,7817,1274,7822,1275,7826,1277,7829,1280,7831,1284,7832,1289,7832,1310,7831,1314,7829,1316,7826,1319,7822,1321,7817,1322e" filled="f" stroked="t" strokeweight=".560pt" strokecolor="#88AC2E">
                <v:path arrowok="t"/>
              </v:shape>
            </v:group>
            <v:group style="position:absolute;left:8615;top:1197;width:35;height:76" coordorigin="8615,1197" coordsize="35,76">
              <v:shape style="position:absolute;left:8615;top:1197;width:35;height:76" coordorigin="8615,1197" coordsize="35,76" path="m8615,1273l8615,1208,8616,1205,8618,1202,8621,1199,8623,1198,8626,1197,8640,1197,8651,1208,8651,1221,8637,1230,8642,1231,8645,1232,8648,1235,8650,1239,8651,1243,8651,1262,8650,1265,8648,1268,8645,1270,8642,1272,8637,1273e" filled="f" stroked="t" strokeweight=".560pt" strokecolor="#88AC2E">
                <v:path arrowok="t"/>
              </v:shape>
            </v:group>
            <v:group style="position:absolute;left:7651;top:1086;width:1534;height:93" coordorigin="7651,1086" coordsize="1534,93">
              <v:shape style="position:absolute;left:7651;top:1086;width:1534;height:93" coordorigin="7651,1086" coordsize="1534,93" path="m7651,1179l8542,1125,9185,1086e" filled="f" stroked="t" strokeweight=".3pt" strokecolor="#88AC2E">
                <v:path arrowok="t"/>
              </v:shape>
            </v:group>
            <v:group style="position:absolute;left:7651;top:1179;width:1692;height:341" coordorigin="7651,1179" coordsize="1692,341">
              <v:shape style="position:absolute;left:7651;top:1179;width:1692;height:341" coordorigin="7651,1179" coordsize="1692,341" path="m7651,1179l9343,1521e" filled="f" stroked="t" strokeweight=".6pt" strokecolor="#0091AC">
                <v:path arrowok="t"/>
              </v:shape>
            </v:group>
            <v:group style="position:absolute;left:7651;top:1179;width:565;height:777" coordorigin="7651,1179" coordsize="565,777">
              <v:shape style="position:absolute;left:7651;top:1179;width:565;height:777" coordorigin="7651,1179" coordsize="565,777" path="m8215,1957l7651,1179e" filled="f" stroked="t" strokeweight=".6pt" strokecolor="#0091AC">
                <v:path arrowok="t"/>
              </v:shape>
            </v:group>
            <v:group style="position:absolute;left:8215;top:1521;width:1127;height:436" coordorigin="8215,1521" coordsize="1127,436">
              <v:shape style="position:absolute;left:8215;top:1521;width:1127;height:436" coordorigin="8215,1521" coordsize="1127,436" path="m8215,1957l9343,1521e" filled="f" stroked="t" strokeweight="1.2pt" strokecolor="#231F20">
                <v:path arrowok="t"/>
              </v:shape>
            </v:group>
            <v:group style="position:absolute;left:8519;top:1104;width:45;height:45" coordorigin="8519,1104" coordsize="45,45">
              <v:shape style="position:absolute;left:8519;top:1104;width:45;height:45" coordorigin="8519,1104" coordsize="45,45" path="m8554,1104l8529,1104,8519,1114,8519,1139,8529,1149,8554,1149,8564,1139,8564,1114,8554,1104e" filled="t" fillcolor="#231F20" stroked="f">
                <v:path arrowok="t"/>
                <v:fill/>
              </v:shape>
            </v:group>
            <v:group style="position:absolute;left:8215;top:1125;width:327;height:831" coordorigin="8215,1125" coordsize="327,831">
              <v:shape style="position:absolute;left:8215;top:1125;width:327;height:831" coordorigin="8215,1125" coordsize="327,831" path="m8542,1125l8215,1957e" filled="f" stroked="t" strokeweight=".3pt" strokecolor="#231F20">
                <v:path arrowok="t"/>
              </v:shape>
            </v:group>
            <v:group style="position:absolute;left:8542;top:1125;width:801;height:395" coordorigin="8542,1125" coordsize="801,395">
              <v:shape style="position:absolute;left:8542;top:1125;width:801;height:395" coordorigin="8542,1125" coordsize="801,395" path="m9343,1521l8542,1125e" filled="f" stroked="t" strokeweight=".3pt" strokecolor="#231F20">
                <v:path arrowok="t"/>
              </v:shape>
            </v:group>
            <v:group style="position:absolute;left:8485;top:1113;width:257;height:212" coordorigin="8485,1113" coordsize="257,212">
              <v:shape style="position:absolute;left:8485;top:1113;width:257;height:212" coordorigin="8485,1113" coordsize="257,212" path="m8742,1113l8742,1117,8742,1121,8742,1125,8731,1192,8699,1250,8651,1293,8591,1320,8546,1326,8524,1325,8504,1322,8485,1317e" filled="f" stroked="t" strokeweight=".3pt" strokecolor="#88AC2E">
                <v:path arrowok="t"/>
              </v:shape>
            </v:group>
            <v:group style="position:absolute;left:9006;top:1325;width:113;height:76" coordorigin="9006,1325" coordsize="113,76">
              <v:shape style="position:absolute;left:9006;top:1325;width:113;height:76" coordorigin="9006,1325" coordsize="113,76" path="m9119,1325l9006,1402e" filled="f" stroked="t" strokeweight=".3pt" strokecolor="#88AC2E">
                <v:path arrowok="t"/>
              </v:shape>
            </v:group>
            <v:group style="position:absolute;left:7813;top:1164;width:95;height:215" coordorigin="7813,1164" coordsize="95,215">
              <v:shape style="position:absolute;left:7813;top:1164;width:95;height:215" coordorigin="7813,1164" coordsize="95,215" path="m7908,1164l7908,1169,7908,1174,7908,1179,7900,1243,7878,1301,7843,1351,7829,1366,7813,1379e" filled="f" stroked="t" strokeweight=".3pt" strokecolor="#88AC2E">
                <v:path arrowok="t"/>
              </v:shape>
            </v:group>
            <v:group style="position:absolute;left:8424;top:1285;width:442;height:201" coordorigin="8424,1285" coordsize="442,201">
              <v:shape style="position:absolute;left:8424;top:1285;width:442;height:201" coordorigin="8424,1285" coordsize="442,201" path="m8865,1285l8833,1338,8792,1385,8743,1424,8689,1454,8629,1475,8565,1485,8542,1486,8522,1485,8501,1483,8481,1480,8462,1477,8442,1472,8424,1466e" filled="f" stroked="t" strokeweight=".3pt" strokecolor="#F7941D">
                <v:path arrowok="t"/>
              </v:shape>
            </v:group>
            <w10:wrap type="none"/>
          </v:group>
        </w:pict>
      </w:r>
      <w:r>
        <w:rPr/>
        <w:pict>
          <v:group style="position:absolute;margin-left:90.978798pt;margin-top:11.206684pt;width:90.491pt;height:90.492pt;mso-position-horizontal-relative:page;mso-position-vertical-relative:paragraph;z-index:-3385" coordorigin="1820,224" coordsize="1810,1810">
            <v:group style="position:absolute;left:1933;top:1256;width:236;height:151" coordorigin="1933,1256" coordsize="236,151">
              <v:shape style="position:absolute;left:1933;top:1256;width:236;height:151" coordorigin="1933,1256" coordsize="236,151" path="m2170,1406l2136,1354,2091,1311,2038,1280,1977,1261,1955,1257,1933,1256e" filled="f" stroked="t" strokeweight=".3pt" strokecolor="#88AC2E">
                <v:path arrowok="t"/>
              </v:shape>
            </v:group>
            <v:group style="position:absolute;left:2521;top:1233;width:412;height:129" coordorigin="2521,1233" coordsize="412,129">
              <v:shape style="position:absolute;left:2521;top:1233;width:412;height:129" coordorigin="2521,1233" coordsize="412,129" path="m2933,1233l2898,1285,2851,1325,2794,1352,2730,1362,2707,1361,2643,1347,2588,1318,2544,1276,2531,1260,2521,1242e" filled="f" stroked="t" strokeweight=".3pt" strokecolor="#F7941D">
                <v:path arrowok="t"/>
              </v:shape>
            </v:group>
            <v:group style="position:absolute;left:1926;top:1129;width:798;height:399" coordorigin="1926,1129" coordsize="798,399">
              <v:shape style="position:absolute;left:1926;top:1129;width:798;height:399" coordorigin="1926,1129" coordsize="798,399" path="m1926,1528l2724,1129e" filled="f" stroked="t" strokeweight=".3pt" strokecolor="#231F20">
                <v:path arrowok="t"/>
              </v:shape>
            </v:group>
            <v:group style="position:absolute;left:1934;top:852;width:236;height:151" coordorigin="1934,852" coordsize="236,151">
              <v:shape style="position:absolute;left:1934;top:852;width:236;height:151" coordorigin="1934,852" coordsize="236,151" path="m2170,852l2136,904,2092,947,2038,979,1977,998,1956,1001,1934,1003e" filled="f" stroked="t" strokeweight=".3pt" strokecolor="#F7941D">
                <v:path arrowok="t"/>
              </v:shape>
            </v:group>
            <v:group style="position:absolute;left:1832;top:236;width:1786;height:1786" coordorigin="1832,236" coordsize="1786,1786">
              <v:shape style="position:absolute;left:1832;top:236;width:1786;height:1786" coordorigin="1832,236" coordsize="1786,1786" path="m1832,1129l1835,1056,1843,984,1858,914,1877,847,1902,781,1931,719,1965,659,2004,602,2047,548,2093,498,2143,451,2197,408,2254,370,2314,336,2377,306,2442,282,2510,262,2580,248,2651,239,2724,236,2798,239,2869,248,2939,262,3007,282,3072,306,3135,336,3195,370,3252,408,3306,451,3356,498,3402,548,3445,602,3484,659,3518,719,3547,781,3572,847,3591,914,3606,984,3614,1056,3617,1129,3614,1202,3606,1274,3591,1344,3572,1411,3547,1477,3518,1539,3484,1599,3445,1656,3402,1710,3356,1760,3306,1807,3252,1850,3195,1888,3135,1922,3072,1952,3007,1976,2939,1996,2869,2010,2798,2019,2724,2022,2651,2019,2580,2010,2510,1996,2442,1976,2377,1952,2314,1922,2254,1888,2197,1850,2143,1807,2093,1760,2047,1710,2004,1656,1965,1599,1931,1539,1902,1477,1877,1411,1858,1344,1843,1274,1835,1202,1832,1129xe" filled="f" stroked="t" strokeweight="1.2pt" strokecolor="#231F20">
                <v:path arrowok="t"/>
              </v:shape>
            </v:group>
            <v:group style="position:absolute;left:1983;top:852;width:55;height:68" coordorigin="1983,852" coordsize="55,68">
              <v:shape style="position:absolute;left:1983;top:852;width:55;height:68" coordorigin="1983,852" coordsize="55,68" path="m2038,852l2018,907,2011,917,2006,919,2001,921,1997,921,1991,919,1987,917,1984,912,1983,907,1983,866,1985,859,1987,856,1992,853,1997,852,2001,852,2031,914,2035,918,2038,921e" filled="f" stroked="t" strokeweight=".7pt" strokecolor="#F7941D">
                <v:path arrowok="t"/>
              </v:shape>
            </v:group>
            <v:group style="position:absolute;left:1983;top:1338;width:55;height:68" coordorigin="1983,1338" coordsize="55,68">
              <v:shape style="position:absolute;left:1983;top:1338;width:55;height:68" coordorigin="1983,1338" coordsize="55,68" path="m2038,1338l2018,1393,2011,1403,2006,1405,2001,1407,1997,1407,1991,1405,1987,1403,1984,1398,1983,1393,1983,1352,1985,1345,1987,1342,1992,1339,1997,1338,2001,1338,2031,1400,2035,1404,2038,1407e" filled="f" stroked="t" strokeweight=".7pt" strokecolor="#88AC2E">
                <v:path arrowok="t"/>
              </v:shape>
            </v:group>
            <v:group style="position:absolute;left:2701;top:1209;width:2;height:107" coordorigin="2701,1209" coordsize="2,107">
              <v:shape style="position:absolute;left:2701;top:1209;width:2;height:107" coordorigin="2701,1209" coordsize="0,107" path="m2701,1316l2701,1209e" filled="f" stroked="t" strokeweight=".7pt" strokecolor="#F7941D">
                <v:path arrowok="t"/>
              </v:shape>
            </v:group>
            <v:group style="position:absolute;left:2747;top:1209;width:11;height:76" coordorigin="2747,1209" coordsize="11,76">
              <v:shape style="position:absolute;left:2747;top:1209;width:11;height:76" coordorigin="2747,1209" coordsize="11,76" path="m2747,1209l2747,1275,2748,1279,2750,1282,2754,1284,2758,1286e" filled="f" stroked="t" strokeweight=".7pt" strokecolor="#F7941D">
                <v:path arrowok="t"/>
              </v:shape>
            </v:group>
            <v:group style="position:absolute;left:2701;top:1267;width:46;height:19" coordorigin="2701,1267" coordsize="46,19">
              <v:shape style="position:absolute;left:2701;top:1267;width:46;height:19" coordorigin="2701,1267" coordsize="46,19" path="m2701,1271l2702,1277,2705,1282,2712,1284,2720,1286,2728,1286,2734,1284,2739,1282,2743,1278,2745,1273,2747,1267e" filled="f" stroked="t" strokeweight=".7pt" strokecolor="#F7941D">
                <v:path arrowok="t"/>
              </v:shape>
            </v:group>
            <v:group style="position:absolute;left:1926;top:730;width:1597;height:799" coordorigin="1926,730" coordsize="1597,799">
              <v:shape style="position:absolute;left:1926;top:730;width:1597;height:799" coordorigin="1926,730" coordsize="1597,799" path="m3523,1528l1926,730,1926,1528e" filled="f" stroked="t" strokeweight=".6pt" strokecolor="#0091AC">
                <v:path arrowok="t"/>
              </v:shape>
            </v:group>
            <v:group style="position:absolute;left:1926;top:1528;width:1597;height:2" coordorigin="1926,1528" coordsize="1597,2">
              <v:shape style="position:absolute;left:1926;top:1528;width:1597;height:2" coordorigin="1926,1528" coordsize="1597,0" path="m3523,1528l1926,1528e" filled="f" stroked="t" strokeweight="1.2pt" strokecolor="#231F20">
                <v:path arrowok="t"/>
              </v:shape>
            </v:group>
            <v:group style="position:absolute;left:2701;top:1105;width:45;height:45" coordorigin="2701,1105" coordsize="45,45">
              <v:shape style="position:absolute;left:2701;top:1105;width:45;height:45" coordorigin="2701,1105" coordsize="45,45" path="m2736,1105l2711,1105,2701,1115,2701,1140,2711,1150,2736,1150,2746,1140,2746,1115,2736,1105e" filled="t" fillcolor="#231F20" stroked="f">
                <v:path arrowok="t"/>
                <v:fill/>
              </v:shape>
            </v:group>
            <w10:wrap type="none"/>
          </v:group>
        </w:pict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74"/>
          <w:position w:val="-1"/>
        </w:rPr>
        <w:t>P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7" w:after="0" w:line="240" w:lineRule="auto"/>
        <w:ind w:left="380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1AC"/>
          <w:spacing w:val="0"/>
          <w:w w:val="74"/>
        </w:rPr>
        <w:t>P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19" w:lineRule="exact"/>
        <w:ind w:left="1315" w:right="-20"/>
        <w:jc w:val="left"/>
        <w:tabs>
          <w:tab w:pos="4180" w:val="left"/>
          <w:tab w:pos="704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1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1"/>
          <w:position w:val="-3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3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1"/>
          <w:position w:val="1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73" w:lineRule="exact"/>
        <w:ind w:left="4055" w:right="-20"/>
        <w:jc w:val="left"/>
        <w:tabs>
          <w:tab w:pos="6080" w:val="left"/>
          <w:tab w:pos="7100" w:val="left"/>
          <w:tab w:pos="7380" w:val="left"/>
        </w:tabs>
        <w:rPr>
          <w:rFonts w:ascii="Arial" w:hAnsi="Arial" w:cs="Arial" w:eastAsia="Arial"/>
          <w:sz w:val="13"/>
          <w:szCs w:val="13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79.667786pt;margin-top:.088854pt;width:5.038180pt;height:13.467pt;mso-position-horizontal-relative:page;mso-position-vertical-relative:paragraph;z-index:-3390" type="#_x0000_t202" filled="f" stroked="f">
            <v:textbox inset="0,0,0,0">
              <w:txbxContent>
                <w:p>
                  <w:pPr>
                    <w:spacing w:before="19" w:after="0" w:line="240" w:lineRule="auto"/>
                    <w:ind w:left="49" w:right="-59"/>
                    <w:jc w:val="left"/>
                    <w:rPr>
                      <w:rFonts w:ascii="Arial" w:hAnsi="Arial" w:cs="Arial" w:eastAsia="Arial"/>
                      <w:sz w:val="13"/>
                      <w:szCs w:val="13"/>
                    </w:rPr>
                  </w:pPr>
                  <w:rPr/>
                  <w:r>
                    <w:rPr>
                      <w:rFonts w:ascii="Arial" w:hAnsi="Arial" w:cs="Arial" w:eastAsia="Arial"/>
                      <w:sz w:val="13"/>
                      <w:szCs w:val="13"/>
                      <w:color w:val="88AC2E"/>
                      <w:spacing w:val="0"/>
                      <w:w w:val="71"/>
                    </w:rPr>
                    <w:t>2</w:t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3"/>
          <w:szCs w:val="13"/>
          <w:color w:val="88AC2E"/>
          <w:spacing w:val="0"/>
          <w:w w:val="71"/>
        </w:rPr>
        <w:t>2</w:t>
      </w:r>
      <w:r>
        <w:rPr>
          <w:rFonts w:ascii="Arial" w:hAnsi="Arial" w:cs="Arial" w:eastAsia="Arial"/>
          <w:sz w:val="13"/>
          <w:szCs w:val="13"/>
          <w:color w:val="88AC2E"/>
          <w:spacing w:val="0"/>
          <w:w w:val="100"/>
        </w:rPr>
        <w:tab/>
      </w:r>
      <w:r>
        <w:rPr>
          <w:rFonts w:ascii="Arial" w:hAnsi="Arial" w:cs="Arial" w:eastAsia="Arial"/>
          <w:sz w:val="13"/>
          <w:szCs w:val="13"/>
          <w:color w:val="88AC2E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71"/>
          <w:position w:val="1"/>
        </w:rPr>
        <w:t>P</w:t>
      </w:r>
      <w:r>
        <w:rPr>
          <w:rFonts w:ascii="Arial" w:hAnsi="Arial" w:cs="Arial" w:eastAsia="Arial"/>
          <w:sz w:val="18"/>
          <w:szCs w:val="18"/>
          <w:color w:val="0091AC"/>
          <w:spacing w:val="-32"/>
          <w:w w:val="71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100"/>
          <w:position w:val="1"/>
        </w:rPr>
      </w:r>
      <w:r>
        <w:rPr>
          <w:rFonts w:ascii="Arial" w:hAnsi="Arial" w:cs="Arial" w:eastAsia="Arial"/>
          <w:sz w:val="13"/>
          <w:szCs w:val="13"/>
          <w:color w:val="88AC2E"/>
          <w:spacing w:val="0"/>
          <w:w w:val="71"/>
          <w:position w:val="-1"/>
        </w:rPr>
        <w:t>2</w:t>
      </w:r>
      <w:r>
        <w:rPr>
          <w:rFonts w:ascii="Arial" w:hAnsi="Arial" w:cs="Arial" w:eastAsia="Arial"/>
          <w:sz w:val="13"/>
          <w:szCs w:val="13"/>
          <w:color w:val="88AC2E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3"/>
          <w:szCs w:val="13"/>
          <w:color w:val="88AC2E"/>
          <w:spacing w:val="0"/>
          <w:w w:val="71"/>
          <w:position w:val="4"/>
        </w:rPr>
        <w:t>2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0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23" w:lineRule="exact"/>
        <w:ind w:left="377" w:right="-20"/>
        <w:jc w:val="left"/>
        <w:tabs>
          <w:tab w:pos="2100" w:val="left"/>
          <w:tab w:pos="3220" w:val="left"/>
          <w:tab w:pos="4980" w:val="left"/>
          <w:tab w:pos="792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-1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1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1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6" w:after="0" w:line="240" w:lineRule="auto"/>
        <w:ind w:right="2386"/>
        <w:jc w:val="righ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4"/>
        </w:rPr>
        <w:t>A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59" w:after="0" w:line="267" w:lineRule="auto"/>
        <w:ind w:left="362" w:right="1133" w:firstLine="-255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2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8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liegt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inne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halb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2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9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inkelfeldes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α</w:t>
      </w:r>
      <w:r>
        <w:rPr>
          <w:rFonts w:ascii="Arial" w:hAnsi="Arial" w:cs="Arial" w:eastAsia="Arial"/>
          <w:sz w:val="19"/>
          <w:szCs w:val="19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∢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1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91"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1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15"/>
          <w:w w:val="9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1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1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oben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Mitte).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Dann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zerlegt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1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PM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Peripheriewinkel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α</w:t>
      </w:r>
      <w:r>
        <w:rPr>
          <w:rFonts w:ascii="Arial" w:hAnsi="Arial" w:cs="Arial" w:eastAsia="Arial"/>
          <w:sz w:val="19"/>
          <w:szCs w:val="19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Summe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zweier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8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5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(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α</w:t>
      </w:r>
      <w:r>
        <w:rPr>
          <w:rFonts w:ascii="Arial" w:hAnsi="Arial" w:cs="Arial" w:eastAsia="Arial"/>
          <w:sz w:val="19"/>
          <w:szCs w:val="19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β</w:t>
      </w:r>
      <w:r>
        <w:rPr>
          <w:rFonts w:ascii="Arial" w:hAnsi="Arial" w:cs="Arial" w:eastAsia="Arial"/>
          <w:sz w:val="19"/>
          <w:szCs w:val="19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γ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eiecke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1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96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6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6"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9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sind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gleichschenklig.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5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zweimaliger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Anwendung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derselben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Schlussweise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im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18" w:lineRule="exact"/>
        <w:ind w:left="362"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-6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.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Fall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(Satz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vom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Außenwinkel)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folgt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für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Zentriwinkel: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3"/>
          <w:w w:val="119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μ</w:t>
      </w:r>
      <w:r>
        <w:rPr>
          <w:rFonts w:ascii="Arial" w:hAnsi="Arial" w:cs="Arial" w:eastAsia="Arial"/>
          <w:sz w:val="19"/>
          <w:szCs w:val="19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β</w:t>
      </w:r>
      <w:r>
        <w:rPr>
          <w:rFonts w:ascii="Arial" w:hAnsi="Arial" w:cs="Arial" w:eastAsia="Arial"/>
          <w:sz w:val="19"/>
          <w:szCs w:val="19"/>
          <w:color w:val="231F20"/>
          <w:spacing w:val="4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+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γ</w:t>
      </w:r>
      <w:r>
        <w:rPr>
          <w:rFonts w:ascii="Arial" w:hAnsi="Arial" w:cs="Arial" w:eastAsia="Arial"/>
          <w:sz w:val="19"/>
          <w:szCs w:val="19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(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β</w:t>
      </w:r>
      <w:r>
        <w:rPr>
          <w:rFonts w:ascii="Arial" w:hAnsi="Arial" w:cs="Arial" w:eastAsia="Arial"/>
          <w:sz w:val="19"/>
          <w:szCs w:val="19"/>
          <w:color w:val="231F20"/>
          <w:spacing w:val="4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+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γ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)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5"/>
        </w:rPr>
        <w:t>α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40" w:lineRule="exact"/>
        <w:ind w:left="107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  <w:position w:val="-1"/>
        </w:rPr>
        <w:t>3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-1"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8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1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-1"/>
        </w:rPr>
        <w:t>liegt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19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-1"/>
        </w:rPr>
        <w:t>auße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19"/>
          <w:position w:val="-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-1"/>
        </w:rPr>
        <w:t>halb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7"/>
          <w:w w:val="119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-1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9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9"/>
          <w:position w:val="-1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-1"/>
        </w:rPr>
        <w:t>inkelfeldes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6"/>
          <w:w w:val="119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position w:val="-1"/>
        </w:rPr>
        <w:t>α</w:t>
      </w:r>
      <w:r>
        <w:rPr>
          <w:rFonts w:ascii="Arial" w:hAnsi="Arial" w:cs="Arial" w:eastAsia="Arial"/>
          <w:sz w:val="19"/>
          <w:szCs w:val="19"/>
          <w:color w:val="231F20"/>
          <w:spacing w:val="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=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1"/>
        </w:rPr>
        <w:t>∢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1"/>
          <w:position w:val="-1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91"/>
          <w:position w:val="-1"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1"/>
          <w:position w:val="-1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15"/>
          <w:w w:val="91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1"/>
          <w:position w:val="-1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1"/>
          <w:position w:val="-1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-2"/>
          <w:w w:val="91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-1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-1"/>
        </w:rPr>
        <w:t>oben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2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39"/>
          <w:position w:val="-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-1"/>
        </w:rPr>
        <w:t>echts).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21" w:after="0" w:line="263" w:lineRule="auto"/>
        <w:ind w:left="362" w:right="271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Bezeichne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5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5"/>
        </w:rPr>
        <w:t>∢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1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-7"/>
          <w:w w:val="100"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∢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MA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β</w:t>
      </w:r>
      <w:r>
        <w:rPr>
          <w:rFonts w:ascii="Arial" w:hAnsi="Arial" w:cs="Arial" w:eastAsia="Arial"/>
          <w:sz w:val="19"/>
          <w:szCs w:val="19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24"/>
        </w:rPr>
        <w:t>∢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2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MP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∢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6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96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6"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9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γ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Dann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α</w:t>
      </w:r>
      <w:r>
        <w:rPr>
          <w:rFonts w:ascii="Arial" w:hAnsi="Arial" w:cs="Arial" w:eastAsia="Arial"/>
          <w:sz w:val="19"/>
          <w:szCs w:val="19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β</w:t>
      </w:r>
      <w:r>
        <w:rPr>
          <w:rFonts w:ascii="Arial" w:hAnsi="Arial" w:cs="Arial" w:eastAsia="Arial"/>
          <w:sz w:val="19"/>
          <w:szCs w:val="19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−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γ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3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.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Fall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folgt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μ</w:t>
      </w:r>
      <w:r>
        <w:rPr>
          <w:rFonts w:ascii="Arial" w:hAnsi="Arial" w:cs="Arial" w:eastAsia="Arial"/>
          <w:sz w:val="19"/>
          <w:szCs w:val="19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β</w:t>
      </w:r>
      <w:r>
        <w:rPr>
          <w:rFonts w:ascii="Arial" w:hAnsi="Arial" w:cs="Arial" w:eastAsia="Arial"/>
          <w:sz w:val="19"/>
          <w:szCs w:val="19"/>
          <w:color w:val="231F20"/>
          <w:spacing w:val="4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–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γ</w:t>
      </w:r>
      <w:r>
        <w:rPr>
          <w:rFonts w:ascii="Arial" w:hAnsi="Arial" w:cs="Arial" w:eastAsia="Arial"/>
          <w:sz w:val="19"/>
          <w:szCs w:val="19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(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β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–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γ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5"/>
        </w:rPr>
        <w:t>α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28" w:lineRule="exact"/>
        <w:ind w:left="10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16"/>
          <w:b/>
          <w:bCs/>
        </w:rPr>
        <w:t>„Umkehrung“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3"/>
          <w:w w:val="116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24"/>
          <w:b/>
          <w:bCs/>
        </w:rPr>
        <w:t>des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5"/>
          <w:w w:val="124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24"/>
          <w:b/>
          <w:bCs/>
        </w:rPr>
        <w:t>Peripheriewinkelsatzes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pgSz w:w="10760" w:h="14840"/>
          <w:pgMar w:top="140" w:bottom="280" w:left="1440" w:right="120"/>
        </w:sectPr>
      </w:pPr>
      <w:rPr/>
    </w:p>
    <w:p>
      <w:pPr>
        <w:spacing w:before="98" w:after="0" w:line="240" w:lineRule="auto"/>
        <w:ind w:left="872" w:right="232"/>
        <w:jc w:val="center"/>
        <w:tabs>
          <w:tab w:pos="2000" w:val="left"/>
        </w:tabs>
        <w:rPr>
          <w:rFonts w:ascii="Arial" w:hAnsi="Arial" w:cs="Arial" w:eastAsia="Arial"/>
          <w:sz w:val="14"/>
          <w:szCs w:val="14"/>
        </w:rPr>
      </w:pPr>
      <w:rPr/>
      <w:r>
        <w:rPr/>
        <w:pict>
          <v:group style="position:absolute;margin-left:77.361809pt;margin-top:10.956689pt;width:136.662993pt;height:100.113011pt;mso-position-horizontal-relative:page;mso-position-vertical-relative:paragraph;z-index:-3384" coordorigin="1547,219" coordsize="2733,2002">
            <v:group style="position:absolute;left:2401;top:551;width:303;height:90" coordorigin="2401,551" coordsize="303,90">
              <v:shape style="position:absolute;left:2401;top:551;width:303;height:90" coordorigin="2401,551" coordsize="303,90" path="m2704,551l2657,589,2604,618,2545,636,2503,641,2478,641,2456,639,2436,637,2418,634,2401,630e" filled="f" stroked="t" strokeweight=".3pt" strokecolor="#F7941D">
                <v:path arrowok="t"/>
              </v:shape>
            </v:group>
            <v:group style="position:absolute;left:3237;top:625;width:333;height:115" coordorigin="3237,625" coordsize="333,115">
              <v:shape style="position:absolute;left:3237;top:625;width:333;height:115" coordorigin="3237,625" coordsize="333,115" path="m3237,625l3281,667,3331,700,3388,724,3449,738,3471,739,3496,739,3518,738,3537,736,3554,733,3570,730e" filled="f" stroked="t" strokeweight=".3pt" strokecolor="#F7941D">
                <v:path arrowok="t"/>
              </v:shape>
            </v:group>
            <v:group style="position:absolute;left:2036;top:1665;width:1776;height:551" coordorigin="2036,1665" coordsize="1776,551">
              <v:shape style="position:absolute;left:2036;top:1665;width:1776;height:551" coordorigin="2036,1665" coordsize="1776,551" path="m3812,1667l3758,1761,3695,1849,3622,1929,3541,2000,3453,2063,3358,2116,3257,2158,3151,2190,3040,2209,2925,2215,2867,2214,2753,2201,2644,2175,2540,2138,2442,2090,2350,2032,2265,1965,2189,1889,2121,1804,2062,1713,2036,1665e" filled="f" stroked="t" strokeweight=".6pt" strokecolor="#231F20">
                <v:path arrowok="t"/>
              </v:shape>
            </v:group>
            <v:group style="position:absolute;left:1559;top:1667;width:2709;height:2" coordorigin="1559,1667" coordsize="2709,2">
              <v:shape style="position:absolute;left:1559;top:1667;width:2709;height:2" coordorigin="1559,1667" coordsize="2709,0" path="m1559,1667l4268,1667e" filled="f" stroked="t" strokeweight="1.2pt" strokecolor="#231F20">
                <v:path arrowok="t"/>
              </v:shape>
            </v:group>
            <v:group style="position:absolute;left:2037;top:334;width:1777;height:1333" coordorigin="2037,334" coordsize="1777,1333">
              <v:shape style="position:absolute;left:2037;top:334;width:1777;height:1333" coordorigin="2037,334" coordsize="1777,1333" path="m2037,1667l2485,334,3814,1663,3488,407,2037,1667e" filled="f" stroked="t" strokeweight=".6pt" strokecolor="#231F20">
                <v:path arrowok="t"/>
              </v:shape>
            </v:group>
            <v:group style="position:absolute;left:1933;top:231;width:1984;height:1436" coordorigin="1933,231" coordsize="1984,1436">
              <v:shape style="position:absolute;left:1933;top:231;width:1984;height:1436" coordorigin="1933,231" coordsize="1984,1436" path="m2036,1665l2008,1604,1984,1541,1965,1476,1950,1409,1939,1340,1934,1271,1933,1223,1936,1142,1946,1062,1961,985,1983,910,2011,837,2043,767,2081,701,2124,637,2171,578,2223,522,2279,470,2339,423,2402,380,2469,342,2539,309,2611,282,2686,260,2764,244,2843,234,2925,231,3006,234,3086,244,3163,260,3238,282,3311,309,3381,342,3447,380,3511,423,3570,470,3626,522,3678,578,3725,637,3768,701,3806,767,3839,837,3866,910,3888,985,3904,1062,3914,1142,3917,1223,3917,1247,3912,1318,3903,1387,3890,1455,3871,1521,3849,1585,3822,1647,3812,1667e" filled="f" stroked="t" strokeweight="1.2pt" strokecolor="#0091AC">
                <v:path arrowok="t"/>
              </v:shape>
            </v:group>
            <v:group style="position:absolute;left:2493;top:478;width:71;height:125" coordorigin="2493,478" coordsize="71,125">
              <v:shape style="position:absolute;left:2493;top:478;width:71;height:125" coordorigin="2493,478" coordsize="71,125" path="m2493,478l2493,540,2494,548,2497,554,2505,562,2512,565,2519,567,2537,567,2564,541,2564,496,2562,488,2559,482,2553,479,2546,478,2538,479,2533,482,2530,487,2528,495,2528,602e" filled="f" stroked="t" strokeweight=".7pt" strokecolor="#F7941D">
                <v:path arrowok="t"/>
              </v:shape>
            </v:group>
            <v:group style="position:absolute;left:3396;top:564;width:71;height:125" coordorigin="3396,564" coordsize="71,125">
              <v:shape style="position:absolute;left:3396;top:564;width:71;height:125" coordorigin="3396,564" coordsize="71,125" path="m3396,564l3396,627,3398,635,3400,640,3409,649,3416,652,3423,653,3441,653,3467,627,3467,582,3465,574,3463,569,3457,566,3450,564,3442,566,3436,569,3433,574,3431,582,3431,689e" filled="f" stroked="t" strokeweight=".7pt" strokecolor="#F7941D">
                <v:path arrowok="t"/>
              </v:shape>
            </v:group>
            <v:group style="position:absolute;left:2401;top:551;width:303;height:90" coordorigin="2401,551" coordsize="303,90">
              <v:shape style="position:absolute;left:2401;top:551;width:303;height:90" coordorigin="2401,551" coordsize="303,90" path="m2704,551l2657,589,2604,618,2545,636,2503,641,2478,641,2456,639,2436,637,2418,634,2401,630e" filled="f" stroked="t" strokeweight=".3pt" strokecolor="#F7941D">
                <v:path arrowok="t"/>
              </v:shape>
            </v:group>
            <v:group style="position:absolute;left:3237;top:625;width:333;height:115" coordorigin="3237,625" coordsize="333,115">
              <v:shape style="position:absolute;left:3237;top:625;width:333;height:115" coordorigin="3237,625" coordsize="333,115" path="m3237,625l3281,667,3331,700,3388,724,3449,738,3471,739,3496,739,3518,738,3537,736,3554,733,3570,730e" filled="f" stroked="t" strokeweight=".3pt" strokecolor="#F7941D">
                <v:path arrowok="t"/>
              </v:shape>
            </v:group>
            <v:group style="position:absolute;left:2036;top:1665;width:1776;height:551" coordorigin="2036,1665" coordsize="1776,551">
              <v:shape style="position:absolute;left:2036;top:1665;width:1776;height:551" coordorigin="2036,1665" coordsize="1776,551" path="m3812,1667l3758,1761,3695,1849,3622,1929,3541,2000,3453,2063,3358,2116,3257,2158,3151,2190,3040,2209,2925,2215,2867,2214,2753,2201,2644,2175,2540,2138,2442,2090,2350,2032,2265,1965,2189,1889,2121,1804,2062,1713,2036,1665e" filled="f" stroked="t" strokeweight=".6pt" strokecolor="#231F20">
                <v:path arrowok="t"/>
              </v:shape>
            </v:group>
            <v:group style="position:absolute;left:2037;top:334;width:1777;height:1333" coordorigin="2037,334" coordsize="1777,1333">
              <v:shape style="position:absolute;left:2037;top:334;width:1777;height:1333" coordorigin="2037,334" coordsize="1777,1333" path="m2037,1667l2485,334,3814,1663,3488,407,2037,1667e" filled="f" stroked="t" strokeweight=".6pt" strokecolor="#231F20">
                <v:path arrowok="t"/>
              </v:shape>
            </v:group>
            <v:group style="position:absolute;left:1933;top:231;width:1984;height:1436" coordorigin="1933,231" coordsize="1984,1436">
              <v:shape style="position:absolute;left:1933;top:231;width:1984;height:1436" coordorigin="1933,231" coordsize="1984,1436" path="m2036,1665l2008,1604,1984,1541,1965,1476,1950,1409,1939,1340,1934,1271,1933,1223,1936,1142,1946,1062,1961,985,1983,910,2011,837,2043,767,2081,701,2124,637,2171,578,2223,522,2279,470,2339,423,2402,380,2469,342,2539,309,2611,282,2686,260,2764,244,2843,234,2925,231,3006,234,3086,244,3163,260,3238,282,3311,309,3381,342,3447,380,3511,423,3570,470,3626,522,3678,578,3725,637,3768,701,3806,767,3839,837,3866,910,3888,985,3904,1062,3914,1142,3917,1223,3917,1247,3912,1318,3903,1387,3890,1455,3871,1521,3849,1585,3822,1647,3812,1667e" filled="f" stroked="t" strokeweight="1.2pt" strokecolor="#0091AC">
                <v:path arrowok="t"/>
              </v:shape>
            </v:group>
            <v:group style="position:absolute;left:2493;top:478;width:71;height:125" coordorigin="2493,478" coordsize="71,125">
              <v:shape style="position:absolute;left:2493;top:478;width:71;height:125" coordorigin="2493,478" coordsize="71,125" path="m2493,478l2493,540,2494,548,2497,554,2505,562,2512,565,2519,567,2537,567,2564,541,2564,496,2562,488,2559,482,2553,479,2546,478,2538,479,2533,482,2530,487,2528,495,2528,602e" filled="f" stroked="t" strokeweight=".7pt" strokecolor="#F7941D">
                <v:path arrowok="t"/>
              </v:shape>
            </v:group>
            <v:group style="position:absolute;left:3396;top:564;width:71;height:125" coordorigin="3396,564" coordsize="71,125">
              <v:shape style="position:absolute;left:3396;top:564;width:71;height:125" coordorigin="3396,564" coordsize="71,125" path="m3396,564l3396,627,3398,635,3400,640,3409,649,3416,652,3423,653,3441,653,3467,627,3467,582,3465,574,3463,569,3457,566,3450,564,3442,566,3436,569,3433,574,3431,582,3431,689e" filled="f" stroked="t" strokeweight=".7pt" strokecolor="#F7941D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52"/>
        </w:rPr>
        <w:t>C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52"/>
          <w:position w:val="-3"/>
        </w:rPr>
        <w:t>1</w:t>
      </w:r>
      <w:r>
        <w:rPr>
          <w:rFonts w:ascii="Arial" w:hAnsi="Arial" w:cs="Arial" w:eastAsia="Arial"/>
          <w:sz w:val="14"/>
          <w:szCs w:val="14"/>
          <w:color w:val="231F20"/>
          <w:spacing w:val="-19"/>
          <w:w w:val="52"/>
          <w:position w:val="-3"/>
        </w:rPr>
        <w:t> 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-3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61"/>
          <w:position w:val="-10"/>
        </w:rPr>
        <w:t>C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61"/>
          <w:position w:val="-13"/>
        </w:rPr>
        <w:t>2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1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05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0091AC"/>
          <w:w w:val="75"/>
        </w:rPr>
        <w:t>b</w:t>
      </w:r>
      <w:r>
        <w:rPr>
          <w:rFonts w:ascii="Arial" w:hAnsi="Arial" w:cs="Arial" w:eastAsia="Arial"/>
          <w:sz w:val="14"/>
          <w:szCs w:val="14"/>
          <w:color w:val="0091AC"/>
          <w:w w:val="48"/>
          <w:position w:val="-3"/>
        </w:rPr>
        <w:t>1</w:t>
      </w:r>
      <w:r>
        <w:rPr>
          <w:rFonts w:ascii="Arial" w:hAnsi="Arial" w:cs="Arial" w:eastAsia="Arial"/>
          <w:sz w:val="14"/>
          <w:szCs w:val="14"/>
          <w:color w:val="000000"/>
          <w:w w:val="100"/>
          <w:position w:val="0"/>
        </w:rPr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74" w:right="-54"/>
        <w:jc w:val="center"/>
        <w:tabs>
          <w:tab w:pos="234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/>
        <w:br w:type="column"/>
      </w:r>
      <w:r>
        <w:rPr>
          <w:sz w:val="10"/>
          <w:szCs w:val="10"/>
        </w:rPr>
      </w:r>
    </w:p>
    <w:p>
      <w:pPr>
        <w:spacing w:before="0" w:after="0" w:line="240" w:lineRule="auto"/>
        <w:ind w:left="349" w:right="-20"/>
        <w:jc w:val="left"/>
        <w:rPr>
          <w:rFonts w:ascii="Arial" w:hAnsi="Arial" w:cs="Arial" w:eastAsia="Arial"/>
          <w:sz w:val="11"/>
          <w:szCs w:val="11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Peripheriewinkelsatz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besagt,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alle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Punkte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109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6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0" w:after="0" w:line="196" w:lineRule="exact"/>
        <w:ind w:left="349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Scheitel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gleich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oßer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Peripheriewinkel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</w:rPr>
        <w:t>über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</w:rPr>
        <w:t>Sehne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" w:after="0" w:line="240" w:lineRule="exact"/>
        <w:ind w:left="349" w:right="1091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sind.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00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allen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diesen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Punkten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sieht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also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Seh-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unter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6"/>
          <w:w w:val="12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φ</w:t>
      </w:r>
      <w:r>
        <w:rPr>
          <w:rFonts w:ascii="Arial" w:hAnsi="Arial" w:cs="Arial" w:eastAsia="Arial"/>
          <w:sz w:val="19"/>
          <w:szCs w:val="19"/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0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links).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24" w:after="0" w:line="240" w:lineRule="auto"/>
        <w:ind w:left="349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Gewissermaßen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</w:rPr>
        <w:t>Umkehrung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2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Peripheriewinkel-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3" w:after="0" w:line="291" w:lineRule="exact"/>
        <w:ind w:left="-41" w:right="1162"/>
        <w:jc w:val="center"/>
        <w:tabs>
          <w:tab w:pos="30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3"/>
          <w:position w:val="-4"/>
        </w:rPr>
        <w:t>g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6"/>
        </w:rPr>
        <w:t>satzes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21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6"/>
        </w:rPr>
        <w:t>besagt: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1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1"/>
          <w:position w:val="6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6"/>
        </w:rPr>
        <w:t>enn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1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6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1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6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6"/>
        </w:rPr>
        <w:t>einem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7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b/>
          <w:bCs/>
          <w:position w:val="6"/>
        </w:rPr>
        <w:t>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17"/>
          <w:b/>
          <w:bCs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  <w:position w:val="6"/>
        </w:rPr>
        <w:t>obe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7"/>
          <w:position w:val="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  <w:position w:val="6"/>
        </w:rPr>
        <w:t>halb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8"/>
          <w:w w:val="127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  <w:position w:val="6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56" w:lineRule="exact"/>
        <w:ind w:left="349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1"/>
        </w:rPr>
        <w:t>Geraden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3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1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3"/>
          <w:position w:val="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1"/>
        </w:rPr>
        <w:t>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3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1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  <w:position w:val="1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  <w:b/>
          <w:bCs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  <w:position w:val="1"/>
        </w:rPr>
        <w:t>Strecke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b/>
          <w:bCs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2"/>
          <w:b/>
          <w:bCs/>
          <w:position w:val="1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2"/>
          <w:b/>
          <w:bCs/>
          <w:position w:val="1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92"/>
          <w:b/>
          <w:bCs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  <w:position w:val="1"/>
        </w:rPr>
        <w:t>unter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0"/>
          <w:b/>
          <w:bCs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  <w:position w:val="1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9" w:after="0" w:line="240" w:lineRule="exact"/>
        <w:ind w:left="349" w:right="1111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17"/>
          <w:b/>
          <w:bCs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b/>
          <w:bCs/>
        </w:rPr>
        <w:t>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7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𝛗</w:t>
      </w:r>
      <w:r>
        <w:rPr>
          <w:rFonts w:ascii="Arial" w:hAnsi="Arial" w:cs="Arial" w:eastAsia="Arial"/>
          <w:sz w:val="19"/>
          <w:szCs w:val="19"/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</w:rPr>
        <w:t>sieht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dann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muss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dieser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</w:rPr>
        <w:t>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3"/>
          <w:w w:val="121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</w:rPr>
        <w:t>Kreis-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1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</w:rPr>
        <w:t>bogen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21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9"/>
          <w:w w:val="100"/>
          <w:b/>
          <w:bCs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23"/>
          <w:w w:val="100"/>
          <w:b/>
          <w:bCs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  <w:b/>
          <w:bCs/>
          <w:position w:val="0"/>
        </w:rPr>
        <w:t>liegen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440" w:right="120"/>
          <w:cols w:num="2" w:equalWidth="0">
            <w:col w:w="2476" w:space="230"/>
            <w:col w:w="6494"/>
          </w:cols>
        </w:sectPr>
      </w:pPr>
      <w:rPr/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07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  <w:b/>
          <w:bCs/>
        </w:rPr>
        <w:t>Begründung: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6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00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Punkten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inne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1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halb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Bogens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100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25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0"/>
        </w:rPr>
        <w:t>sieht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7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0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7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  <w:position w:val="0"/>
        </w:rPr>
        <w:t>Sehne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1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  <w:position w:val="0"/>
        </w:rPr>
        <w:t>unter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16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  <w:position w:val="0"/>
        </w:rPr>
        <w:t>einem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6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  <w:position w:val="0"/>
        </w:rPr>
        <w:t>zu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31" w:lineRule="exact"/>
        <w:ind w:left="107" w:right="-20"/>
        <w:jc w:val="left"/>
        <w:tabs>
          <w:tab w:pos="618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3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3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3"/>
        </w:rPr>
        <w:t>oßen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19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b/>
          <w:bCs/>
          <w:position w:val="3"/>
        </w:rPr>
        <w:t>Sehwinkel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3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6"/>
          <w:w w:val="119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3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  <w:position w:val="3"/>
        </w:rPr>
        <w:t>Punkten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18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  <w:position w:val="3"/>
        </w:rPr>
        <w:t>auße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18"/>
          <w:position w:val="3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  <w:position w:val="3"/>
        </w:rPr>
        <w:t>halb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18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  <w:position w:val="3"/>
        </w:rPr>
        <w:t>unter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18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  <w:position w:val="3"/>
        </w:rPr>
        <w:t>einem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18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3"/>
        </w:rPr>
        <w:t>zu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4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3"/>
          <w:position w:val="3"/>
        </w:rPr>
        <w:t>kleinen.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3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3"/>
        </w:rPr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55"/>
          <w:position w:val="-1"/>
        </w:rPr>
        <w:t>C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77" w:after="0" w:line="240" w:lineRule="auto"/>
        <w:ind w:left="107" w:right="-20"/>
        <w:jc w:val="left"/>
        <w:tabs>
          <w:tab w:pos="4360" w:val="left"/>
          <w:tab w:pos="6540" w:val="left"/>
        </w:tabs>
        <w:rPr>
          <w:rFonts w:ascii="Arial" w:hAnsi="Arial" w:cs="Arial" w:eastAsia="Arial"/>
          <w:sz w:val="14"/>
          <w:szCs w:val="14"/>
        </w:rPr>
      </w:pPr>
      <w:rPr/>
      <w:r>
        <w:rPr/>
        <w:pict>
          <v:group style="position:absolute;margin-left:268.782776pt;margin-top:11.244138pt;width:99.813pt;height:99.813007pt;mso-position-horizontal-relative:page;mso-position-vertical-relative:paragraph;z-index:-3383" coordorigin="5376,225" coordsize="1996,1996">
            <v:group style="position:absolute;left:6121;top:948;width:427;height:91" coordorigin="6121,948" coordsize="427,91">
              <v:shape style="position:absolute;left:6121;top:948;width:427;height:91" coordorigin="6121,948" coordsize="427,91" path="m6548,948l6502,986,6448,1015,6390,1033,6348,1039,6323,1038,6257,1030,6199,1011,6135,973,6121,961e" filled="f" stroked="t" strokeweight=".3pt" strokecolor="#88AC2E">
                <v:path arrowok="t"/>
              </v:shape>
            </v:group>
            <v:group style="position:absolute;left:5850;top:551;width:303;height:90" coordorigin="5850,551" coordsize="303,90">
              <v:shape style="position:absolute;left:5850;top:551;width:303;height:90" coordorigin="5850,551" coordsize="303,90" path="m6153,551l6107,589,6053,618,5994,636,5952,641,5927,641,5905,639,5885,637,5867,634,5850,629e" filled="f" stroked="t" strokeweight=".3pt" strokecolor="#F7941D">
                <v:path arrowok="t"/>
              </v:shape>
            </v:group>
            <v:group style="position:absolute;left:5485;top:1665;width:1776;height:551" coordorigin="5485,1665" coordsize="1776,551">
              <v:shape style="position:absolute;left:5485;top:1665;width:1776;height:551" coordorigin="5485,1665" coordsize="1776,551" path="m7261,1667l7207,1761,7144,1849,7071,1929,6990,2000,6902,2063,6807,2116,6706,2158,6600,2189,6489,2209,6374,2215,6316,2213,6203,2200,6094,2175,5990,2138,5891,2090,5799,2032,5715,1964,5638,1888,5570,1804,5511,1713,5485,1665e" filled="f" stroked="t" strokeweight=".6pt" strokecolor="#231F20">
                <v:path arrowok="t"/>
              </v:shape>
            </v:group>
            <v:group style="position:absolute;left:5485;top:1667;width:1776;height:2" coordorigin="5485,1667" coordsize="1776,2">
              <v:shape style="position:absolute;left:5485;top:1667;width:1776;height:2" coordorigin="5485,1667" coordsize="1776,0" path="m5485,1667l7261,1667e" filled="f" stroked="t" strokeweight="1.2pt" strokecolor="#231F20">
                <v:path arrowok="t"/>
              </v:shape>
            </v:group>
            <v:group style="position:absolute;left:5486;top:334;width:447;height:1333" coordorigin="5486,334" coordsize="447,1333">
              <v:shape style="position:absolute;left:5486;top:334;width:447;height:1333" coordorigin="5486,334" coordsize="447,1333" path="m5486,1667l5934,334e" filled="f" stroked="t" strokeweight=".6pt" strokecolor="#231F20">
                <v:path arrowok="t"/>
              </v:shape>
            </v:group>
            <v:group style="position:absolute;left:5486;top:727;width:841;height:939" coordorigin="5486,727" coordsize="841,939">
              <v:shape style="position:absolute;left:5486;top:727;width:841;height:939" coordorigin="5486,727" coordsize="841,939" path="m6327,727l5486,1667e" filled="f" stroked="t" strokeweight=".6pt" strokecolor="#231F20">
                <v:path arrowok="t"/>
              </v:shape>
            </v:group>
            <v:group style="position:absolute;left:5382;top:231;width:1984;height:1436" coordorigin="5382,231" coordsize="1984,1436">
              <v:shape style="position:absolute;left:5382;top:231;width:1984;height:1436" coordorigin="5382,231" coordsize="1984,1436" path="m5485,1665l5457,1604,5434,1541,5414,1476,5399,1409,5389,1340,5383,1270,5382,1223,5385,1142,5395,1062,5410,985,5432,909,5460,837,5492,767,5530,700,5573,637,5620,577,5672,521,5728,470,5788,422,5851,380,5918,342,5988,309,6060,281,6135,260,6213,244,6292,234,6374,231,6455,234,6535,244,6612,260,6687,281,6760,309,6830,342,6896,380,6960,422,7019,470,7075,521,7127,577,7174,637,7217,700,7255,767,7288,837,7315,909,7337,985,7353,1062,7363,1142,7366,1223,7366,1247,7361,1318,7352,1387,7339,1455,7321,1521,7298,1585,7271,1647,7261,1667e" filled="f" stroked="t" strokeweight=".6pt" strokecolor="#231F20">
                <v:path arrowok="t"/>
              </v:shape>
            </v:group>
            <v:group style="position:absolute;left:5942;top:477;width:71;height:125" coordorigin="5942,477" coordsize="71,125">
              <v:shape style="position:absolute;left:5942;top:477;width:71;height:125" coordorigin="5942,477" coordsize="71,125" path="m5942,477l5942,540,5943,548,5946,553,5955,562,5961,565,5968,566,5986,566,6013,540,6013,495,6011,487,6008,482,6002,479,5995,477,5988,479,5982,482,5979,487,5977,495,5977,602e" filled="f" stroked="t" strokeweight=".7pt" strokecolor="#F7941D">
                <v:path arrowok="t"/>
              </v:shape>
            </v:group>
            <v:group style="position:absolute;left:5934;top:334;width:1329;height:1329" coordorigin="5934,334" coordsize="1329,1329">
              <v:shape style="position:absolute;left:5934;top:334;width:1329;height:1329" coordorigin="5934,334" coordsize="1329,1329" path="m5934,334l7263,1663e" filled="f" stroked="t" strokeweight=".6pt" strokecolor="#0091AC">
                <v:path arrowok="t"/>
              </v:shape>
            </v:group>
            <v:group style="position:absolute;left:6338;top:842;width:2;height:153" coordorigin="6338,842" coordsize="2,153">
              <v:shape style="position:absolute;left:6338;top:842;width:2;height:153" coordorigin="6338,842" coordsize="0,153" path="m6338,842l6338,995e" filled="f" stroked="t" strokeweight=".7pt" strokecolor="#88AC2E">
                <v:path arrowok="t"/>
              </v:shape>
            </v:group>
            <v:group style="position:absolute;left:6301;top:875;width:73;height:86" coordorigin="6301,875" coordsize="73,86">
              <v:shape style="position:absolute;left:6301;top:875;width:73;height:86" coordorigin="6301,875" coordsize="73,86" path="m6301,877l6301,936,6303,943,6305,949,6314,957,6321,959,6328,961,6347,961,6374,936,6374,875e" filled="f" stroked="t" strokeweight=".7pt" strokecolor="#88AC2E">
                <v:path arrowok="t"/>
              </v:shape>
            </v:group>
            <v:group style="position:absolute;left:6301;top:877;width:73;height:84" coordorigin="6301,877" coordsize="73,84">
              <v:shape style="position:absolute;left:6301;top:877;width:73;height:84" coordorigin="6301,877" coordsize="73,84" path="m6301,877l6301,936,6303,943,6305,949,6314,957,6321,959,6328,961,6347,961,6354,959,6360,957,6369,949,6372,942,6374,936e" filled="f" stroked="t" strokeweight=".7pt" strokecolor="#88AC2E">
                <v:path arrowok="t"/>
              </v:shape>
            </v:group>
            <v:group style="position:absolute;left:6121;top:948;width:427;height:91" coordorigin="6121,948" coordsize="427,91">
              <v:shape style="position:absolute;left:6121;top:948;width:427;height:91" coordorigin="6121,948" coordsize="427,91" path="m6548,948l6502,986,6448,1015,6390,1033,6348,1039,6323,1038,6257,1030,6199,1011,6135,973,6121,961e" filled="f" stroked="t" strokeweight=".3pt" strokecolor="#88AC2E">
                <v:path arrowok="t"/>
              </v:shape>
            </v:group>
            <v:group style="position:absolute;left:5850;top:551;width:303;height:90" coordorigin="5850,551" coordsize="303,90">
              <v:shape style="position:absolute;left:5850;top:551;width:303;height:90" coordorigin="5850,551" coordsize="303,90" path="m6153,551l6107,589,6053,618,5994,636,5952,641,5927,641,5905,639,5885,637,5867,634,5850,629e" filled="f" stroked="t" strokeweight=".3pt" strokecolor="#F7941D">
                <v:path arrowok="t"/>
              </v:shape>
            </v:group>
            <v:group style="position:absolute;left:5485;top:1665;width:1776;height:551" coordorigin="5485,1665" coordsize="1776,551">
              <v:shape style="position:absolute;left:5485;top:1665;width:1776;height:551" coordorigin="5485,1665" coordsize="1776,551" path="m7261,1667l7207,1761,7144,1849,7071,1929,6990,2000,6902,2063,6807,2116,6706,2158,6600,2189,6489,2209,6374,2215,6316,2213,6203,2200,6094,2175,5990,2138,5891,2090,5799,2032,5715,1964,5638,1888,5570,1804,5511,1713,5485,1665e" filled="f" stroked="t" strokeweight=".6pt" strokecolor="#231F20">
                <v:path arrowok="t"/>
              </v:shape>
            </v:group>
            <v:group style="position:absolute;left:5486;top:334;width:447;height:1333" coordorigin="5486,334" coordsize="447,1333">
              <v:shape style="position:absolute;left:5486;top:334;width:447;height:1333" coordorigin="5486,334" coordsize="447,1333" path="m5486,1667l5934,334e" filled="f" stroked="t" strokeweight=".6pt" strokecolor="#231F20">
                <v:path arrowok="t"/>
              </v:shape>
            </v:group>
            <v:group style="position:absolute;left:5486;top:727;width:841;height:939" coordorigin="5486,727" coordsize="841,939">
              <v:shape style="position:absolute;left:5486;top:727;width:841;height:939" coordorigin="5486,727" coordsize="841,939" path="m6327,727l5486,1667e" filled="f" stroked="t" strokeweight=".6pt" strokecolor="#231F20">
                <v:path arrowok="t"/>
              </v:shape>
            </v:group>
            <v:group style="position:absolute;left:5382;top:231;width:1984;height:1436" coordorigin="5382,231" coordsize="1984,1436">
              <v:shape style="position:absolute;left:5382;top:231;width:1984;height:1436" coordorigin="5382,231" coordsize="1984,1436" path="m5485,1665l5457,1604,5434,1541,5414,1476,5399,1409,5389,1340,5383,1270,5382,1223,5385,1142,5395,1062,5410,985,5432,909,5460,837,5492,767,5530,700,5573,637,5620,577,5672,521,5728,470,5788,422,5851,380,5918,342,5988,309,6060,281,6135,260,6213,244,6292,234,6374,231,6455,234,6535,244,6612,260,6687,281,6760,309,6830,342,6896,380,6960,422,7019,470,7075,521,7127,577,7174,637,7217,700,7255,767,7288,837,7315,909,7337,985,7353,1062,7363,1142,7366,1223,7366,1247,7361,1318,7352,1387,7339,1455,7321,1521,7298,1585,7271,1647,7261,1667e" filled="f" stroked="t" strokeweight=".6pt" strokecolor="#231F20">
                <v:path arrowok="t"/>
              </v:shape>
            </v:group>
            <v:group style="position:absolute;left:5942;top:477;width:71;height:125" coordorigin="5942,477" coordsize="71,125">
              <v:shape style="position:absolute;left:5942;top:477;width:71;height:125" coordorigin="5942,477" coordsize="71,125" path="m5942,477l5942,540,5943,548,5946,553,5955,562,5961,565,5968,566,5986,566,6013,540,6013,495,6011,487,6008,482,6002,479,5995,477,5988,479,5982,482,5979,487,5977,495,5977,602e" filled="f" stroked="t" strokeweight=".7pt" strokecolor="#F7941D">
                <v:path arrowok="t"/>
              </v:shape>
            </v:group>
            <v:group style="position:absolute;left:5934;top:334;width:1329;height:1329" coordorigin="5934,334" coordsize="1329,1329">
              <v:shape style="position:absolute;left:5934;top:334;width:1329;height:1329" coordorigin="5934,334" coordsize="1329,1329" path="m5934,334l7263,1663e" filled="f" stroked="t" strokeweight=".6pt" strokecolor="#0091AC">
                <v:path arrowok="t"/>
              </v:shape>
            </v:group>
            <v:group style="position:absolute;left:6301;top:875;width:73;height:86" coordorigin="6301,875" coordsize="73,86">
              <v:shape style="position:absolute;left:6301;top:875;width:73;height:86" coordorigin="6301,875" coordsize="73,86" path="m6301,877l6301,936,6303,943,6305,949,6314,957,6321,959,6328,961,6347,961,6374,936,6374,875e" filled="f" stroked="t" strokeweight=".7pt" strokecolor="#88AC2E">
                <v:path arrowok="t"/>
              </v:shape>
            </v:group>
            <v:group style="position:absolute;left:6301;top:877;width:73;height:84" coordorigin="6301,877" coordsize="73,84">
              <v:shape style="position:absolute;left:6301;top:877;width:73;height:84" coordorigin="6301,877" coordsize="73,84" path="m6301,877l6301,936,6303,943,6305,949,6314,957,6321,959,6328,961,6347,961,6354,959,6360,957,6369,949,6372,942,6374,936e" filled="f" stroked="t" strokeweight=".7pt" strokecolor="#88AC2E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73.782776pt;margin-top:.114133pt;width:99.813pt;height:111.493pt;mso-position-horizontal-relative:page;mso-position-vertical-relative:paragraph;z-index:-3382" coordorigin="7476,2" coordsize="1996,2230">
            <v:group style="position:absolute;left:7674;top:256;width:271;height:103" coordorigin="7674,256" coordsize="271,103">
              <v:shape style="position:absolute;left:7674;top:256;width:271;height:103" coordorigin="7674,256" coordsize="271,103" path="m7945,256l7899,295,7847,325,7789,347,7728,358,7689,359,7682,359,7674,358e" filled="f" stroked="t" strokeweight=".3pt" strokecolor="#88AC2E">
                <v:path arrowok="t"/>
              </v:shape>
            </v:group>
            <v:group style="position:absolute;left:7950;top:562;width:303;height:90" coordorigin="7950,562" coordsize="303,90">
              <v:shape style="position:absolute;left:7950;top:562;width:303;height:90" coordorigin="7950,562" coordsize="303,90" path="m8253,562l8207,600,8153,629,8094,647,8052,652,8027,652,8005,650,7985,648,7967,645,7950,640e" filled="f" stroked="t" strokeweight=".3pt" strokecolor="#F7941D">
                <v:path arrowok="t"/>
              </v:shape>
            </v:group>
            <v:group style="position:absolute;left:7585;top:1676;width:1776;height:551" coordorigin="7585,1676" coordsize="1776,551">
              <v:shape style="position:absolute;left:7585;top:1676;width:1776;height:551" coordorigin="7585,1676" coordsize="1776,551" path="m9361,1678l9307,1772,9244,1860,9171,1940,9090,2011,9002,2074,8907,2127,8806,2169,8700,2200,8589,2220,8474,2226,8416,2224,8303,2211,8194,2186,8090,2149,7991,2101,7899,2043,7815,1975,7738,1899,7670,1815,7611,1724,7585,1676e" filled="f" stroked="t" strokeweight=".6pt" strokecolor="#231F20">
                <v:path arrowok="t"/>
              </v:shape>
            </v:group>
            <v:group style="position:absolute;left:7586;top:345;width:447;height:1333" coordorigin="7586,345" coordsize="447,1333">
              <v:shape style="position:absolute;left:7586;top:345;width:447;height:1333" coordorigin="7586,345" coordsize="447,1333" path="m7586,1678l8034,345e" filled="f" stroked="t" strokeweight=".6pt" strokecolor="#231F20">
                <v:path arrowok="t"/>
              </v:shape>
            </v:group>
            <v:group style="position:absolute;left:7586;top:8;width:111;height:1669" coordorigin="7586,8" coordsize="111,1669">
              <v:shape style="position:absolute;left:7586;top:8;width:111;height:1669" coordorigin="7586,8" coordsize="111,1669" path="m7697,8l7586,1678e" filled="f" stroked="t" strokeweight=".6pt" strokecolor="#231F20">
                <v:path arrowok="t"/>
              </v:shape>
            </v:group>
            <v:group style="position:absolute;left:7482;top:242;width:1984;height:1436" coordorigin="7482,242" coordsize="1984,1436">
              <v:shape style="position:absolute;left:7482;top:242;width:1984;height:1436" coordorigin="7482,242" coordsize="1984,1436" path="m7585,1676l7557,1615,7534,1552,7514,1487,7499,1420,7489,1351,7483,1281,7482,1234,7485,1153,7495,1073,7510,996,7532,920,7560,848,7592,778,7630,711,7673,648,7720,588,7772,532,7828,481,7888,433,7951,391,8018,353,8088,320,8160,292,8235,271,8313,255,8392,245,8474,242,8555,245,8635,255,8712,271,8787,292,8860,320,8930,353,8996,391,9060,433,9119,481,9175,532,9227,588,9274,648,9317,711,9355,778,9388,848,9415,920,9437,996,9453,1073,9463,1153,9466,1234,9466,1258,9461,1329,9452,1398,9439,1466,9421,1532,9398,1596,9371,1658,9361,1678e" filled="f" stroked="t" strokeweight=".6pt" strokecolor="#231F20">
                <v:path arrowok="t"/>
              </v:shape>
            </v:group>
            <v:group style="position:absolute;left:8042;top:488;width:71;height:125" coordorigin="8042,488" coordsize="71,125">
              <v:shape style="position:absolute;left:8042;top:488;width:71;height:125" coordorigin="8042,488" coordsize="71,125" path="m8042,488l8042,551,8043,559,8046,564,8055,573,8061,576,8068,577,8086,577,8113,551,8113,506,8111,498,8108,493,8102,490,8095,488,8088,490,8082,493,8079,498,8077,506,8077,613e" filled="f" stroked="t" strokeweight=".7pt" strokecolor="#F7941D">
                <v:path arrowok="t"/>
              </v:shape>
            </v:group>
            <v:group style="position:absolute;left:7697;top:8;width:1666;height:1666" coordorigin="7697,8" coordsize="1666,1666">
              <v:shape style="position:absolute;left:7697;top:8;width:1666;height:1666" coordorigin="7697,8" coordsize="1666,1666" path="m7697,8l9363,1674e" filled="f" stroked="t" strokeweight=".6pt" strokecolor="#0091AC">
                <v:path arrowok="t"/>
              </v:shape>
            </v:group>
            <v:group style="position:absolute;left:7772;top:149;width:2;height:153" coordorigin="7772,149" coordsize="2,153">
              <v:shape style="position:absolute;left:7772;top:149;width:2;height:153" coordorigin="7772,149" coordsize="0,153" path="m7772,149l7772,303e" filled="f" stroked="t" strokeweight=".7pt" strokecolor="#88AC2E">
                <v:path arrowok="t"/>
              </v:shape>
            </v:group>
            <v:group style="position:absolute;left:7735;top:183;width:73;height:86" coordorigin="7735,183" coordsize="73,86">
              <v:shape style="position:absolute;left:7735;top:183;width:73;height:86" coordorigin="7735,183" coordsize="73,86" path="m7735,184l7735,244,7737,251,7740,256,7748,264,7755,267,7762,269,7781,269,7808,244,7808,183e" filled="f" stroked="t" strokeweight=".7pt" strokecolor="#88AC2E">
                <v:path arrowok="t"/>
              </v:shape>
            </v:group>
            <v:group style="position:absolute;left:7735;top:184;width:73;height:84" coordorigin="7735,184" coordsize="73,84">
              <v:shape style="position:absolute;left:7735;top:184;width:73;height:84" coordorigin="7735,184" coordsize="73,84" path="m7735,184l7735,244,7737,251,7740,256,7748,264,7755,267,7762,269,7781,269,7788,267,7794,265,7803,256,7806,250,7808,244e" filled="f" stroked="t" strokeweight=".7pt" strokecolor="#88AC2E">
                <v:path arrowok="t"/>
              </v:shape>
            </v:group>
            <v:group style="position:absolute;left:7585;top:1678;width:1776;height:2" coordorigin="7585,1678" coordsize="1776,2">
              <v:shape style="position:absolute;left:7585;top:1678;width:1776;height:2" coordorigin="7585,1678" coordsize="1776,0" path="m7585,1678l9361,1678e" filled="f" stroked="t" strokeweight="1.2pt" strokecolor="#231F20">
                <v:path arrowok="t"/>
              </v:shape>
            </v:group>
            <v:group style="position:absolute;left:7674;top:256;width:271;height:103" coordorigin="7674,256" coordsize="271,103">
              <v:shape style="position:absolute;left:7674;top:256;width:271;height:103" coordorigin="7674,256" coordsize="271,103" path="m7945,256l7899,295,7847,325,7789,347,7728,358,7689,359,7682,359,7674,358e" filled="f" stroked="t" strokeweight=".3pt" strokecolor="#88AC2E">
                <v:path arrowok="t"/>
              </v:shape>
            </v:group>
            <v:group style="position:absolute;left:7950;top:562;width:303;height:90" coordorigin="7950,562" coordsize="303,90">
              <v:shape style="position:absolute;left:7950;top:562;width:303;height:90" coordorigin="7950,562" coordsize="303,90" path="m8253,562l8207,600,8153,629,8094,647,8052,652,8027,652,8005,650,7985,648,7967,645,7950,640e" filled="f" stroked="t" strokeweight=".3pt" strokecolor="#F7941D">
                <v:path arrowok="t"/>
              </v:shape>
            </v:group>
            <v:group style="position:absolute;left:7585;top:1676;width:1776;height:551" coordorigin="7585,1676" coordsize="1776,551">
              <v:shape style="position:absolute;left:7585;top:1676;width:1776;height:551" coordorigin="7585,1676" coordsize="1776,551" path="m9361,1678l9307,1772,9244,1860,9171,1940,9090,2011,9002,2074,8907,2127,8806,2169,8700,2200,8589,2220,8474,2226,8416,2224,8303,2211,8194,2186,8090,2149,7991,2101,7899,2043,7815,1975,7738,1899,7670,1815,7611,1724,7585,1676e" filled="f" stroked="t" strokeweight=".6pt" strokecolor="#231F20">
                <v:path arrowok="t"/>
              </v:shape>
            </v:group>
            <v:group style="position:absolute;left:7586;top:345;width:447;height:1333" coordorigin="7586,345" coordsize="447,1333">
              <v:shape style="position:absolute;left:7586;top:345;width:447;height:1333" coordorigin="7586,345" coordsize="447,1333" path="m7586,1678l8034,345e" filled="f" stroked="t" strokeweight=".6pt" strokecolor="#231F20">
                <v:path arrowok="t"/>
              </v:shape>
            </v:group>
            <v:group style="position:absolute;left:7586;top:8;width:111;height:1669" coordorigin="7586,8" coordsize="111,1669">
              <v:shape style="position:absolute;left:7586;top:8;width:111;height:1669" coordorigin="7586,8" coordsize="111,1669" path="m7697,8l7586,1678e" filled="f" stroked="t" strokeweight=".6pt" strokecolor="#231F20">
                <v:path arrowok="t"/>
              </v:shape>
            </v:group>
            <v:group style="position:absolute;left:7482;top:242;width:1984;height:1436" coordorigin="7482,242" coordsize="1984,1436">
              <v:shape style="position:absolute;left:7482;top:242;width:1984;height:1436" coordorigin="7482,242" coordsize="1984,1436" path="m7585,1676l7557,1615,7534,1552,7514,1487,7499,1420,7489,1351,7483,1281,7482,1234,7485,1153,7495,1073,7510,996,7532,920,7560,848,7592,778,7630,711,7673,648,7720,588,7772,532,7828,481,7888,433,7951,391,8018,353,8088,320,8160,292,8235,271,8313,255,8392,245,8474,242,8555,245,8635,255,8712,271,8787,292,8860,320,8930,353,8996,391,9060,433,9119,481,9175,532,9227,588,9274,648,9317,711,9355,778,9388,848,9415,920,9437,996,9453,1073,9463,1153,9466,1234,9466,1258,9461,1329,9452,1398,9439,1466,9421,1532,9398,1596,9371,1658,9361,1678e" filled="f" stroked="t" strokeweight=".6pt" strokecolor="#231F20">
                <v:path arrowok="t"/>
              </v:shape>
            </v:group>
            <v:group style="position:absolute;left:8042;top:488;width:71;height:125" coordorigin="8042,488" coordsize="71,125">
              <v:shape style="position:absolute;left:8042;top:488;width:71;height:125" coordorigin="8042,488" coordsize="71,125" path="m8042,488l8042,551,8043,559,8046,564,8055,573,8061,576,8068,577,8086,577,8113,551,8113,506,8111,498,8108,493,8102,490,8095,488,8088,490,8082,493,8079,498,8077,506,8077,613e" filled="f" stroked="t" strokeweight=".7pt" strokecolor="#F7941D">
                <v:path arrowok="t"/>
              </v:shape>
            </v:group>
            <v:group style="position:absolute;left:7697;top:8;width:1666;height:1666" coordorigin="7697,8" coordsize="1666,1666">
              <v:shape style="position:absolute;left:7697;top:8;width:1666;height:1666" coordorigin="7697,8" coordsize="1666,1666" path="m7697,8l9363,1674e" filled="f" stroked="t" strokeweight=".6pt" strokecolor="#0091AC">
                <v:path arrowok="t"/>
              </v:shape>
            </v:group>
            <v:group style="position:absolute;left:7735;top:183;width:73;height:86" coordorigin="7735,183" coordsize="73,86">
              <v:shape style="position:absolute;left:7735;top:183;width:73;height:86" coordorigin="7735,183" coordsize="73,86" path="m7735,184l7735,244,7737,251,7740,256,7748,264,7755,267,7762,269,7781,269,7808,244,7808,183e" filled="f" stroked="t" strokeweight=".7pt" strokecolor="#88AC2E">
                <v:path arrowok="t"/>
              </v:shape>
            </v:group>
            <v:group style="position:absolute;left:7735;top:184;width:73;height:84" coordorigin="7735,184" coordsize="73,84">
              <v:shape style="position:absolute;left:7735;top:184;width:73;height:84" coordorigin="7735,184" coordsize="73,84" path="m7735,184l7735,244,7737,251,7740,256,7748,264,7755,267,7762,269,7781,269,7788,267,7794,265,7803,256,7806,250,7808,244e" filled="f" stroked="t" strokeweight=".7pt" strokecolor="#88AC2E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dies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einzusehen,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nehmen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wir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52"/>
          <w:position w:val="-2"/>
        </w:rPr>
        <w:t>C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52"/>
          <w:position w:val="-5"/>
        </w:rPr>
        <w:t>1</w:t>
      </w:r>
      <w:r>
        <w:rPr>
          <w:rFonts w:ascii="Arial" w:hAnsi="Arial" w:cs="Arial" w:eastAsia="Arial"/>
          <w:sz w:val="14"/>
          <w:szCs w:val="14"/>
          <w:color w:val="231F20"/>
          <w:spacing w:val="-19"/>
          <w:w w:val="52"/>
          <w:position w:val="-5"/>
        </w:rPr>
        <w:t> 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-5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55"/>
          <w:position w:val="-1"/>
        </w:rPr>
        <w:t>C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48"/>
          <w:position w:val="-4"/>
        </w:rPr>
        <w:t>1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226" w:lineRule="exact"/>
        <w:ind w:left="107" w:right="-20"/>
        <w:jc w:val="left"/>
        <w:tabs>
          <w:tab w:pos="776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2"/>
        </w:rPr>
        <w:t>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4"/>
          <w:position w:val="2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4"/>
          <w:position w:val="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  <w:position w:val="2"/>
        </w:rPr>
        <w:t>beliebig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8"/>
          <w:position w:val="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2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2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3"/>
          <w:position w:val="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2"/>
        </w:rPr>
        <w:t>verbinden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23"/>
          <w:position w:val="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2"/>
        </w:rPr>
        <w:t>die-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2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  <w:position w:val="1"/>
        </w:rPr>
        <w:t>b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48"/>
          <w:position w:val="-2"/>
        </w:rPr>
        <w:t>1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293" w:lineRule="exact"/>
        <w:ind w:left="107" w:right="-20"/>
        <w:jc w:val="left"/>
        <w:tabs>
          <w:tab w:pos="3840" w:val="left"/>
          <w:tab w:pos="490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6"/>
        </w:rPr>
        <w:t>sen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6"/>
        </w:rPr>
        <w:t>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21"/>
          <w:position w:val="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4"/>
          <w:position w:val="6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4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6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6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6"/>
        </w:rPr>
        <w:t>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6"/>
        </w:rPr>
        <w:t>Endpunkt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6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6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6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  <w:position w:val="-2"/>
        </w:rPr>
        <w:t>b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48"/>
          <w:position w:val="-5"/>
        </w:rPr>
        <w:t>1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-5"/>
        </w:rPr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55"/>
          <w:position w:val="8"/>
        </w:rPr>
        <w:t>C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60" w:lineRule="exact"/>
        <w:ind w:left="107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1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1"/>
        </w:rPr>
        <w:t>Sehne.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2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1"/>
        </w:rPr>
        <w:t>Schneidet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2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1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1"/>
        </w:rPr>
        <w:t>Gerade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9" w:after="0" w:line="240" w:lineRule="exact"/>
        <w:ind w:left="107" w:right="5734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4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4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eisbogen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109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1"/>
          <w:w w:val="106"/>
          <w:position w:val="-6"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2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hält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22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  <w:position w:val="0"/>
        </w:rPr>
        <w:t>C</w:t>
      </w:r>
      <w:r>
        <w:rPr>
          <w:rFonts w:ascii="Arial" w:hAnsi="Arial" w:cs="Arial" w:eastAsia="Arial"/>
          <w:sz w:val="11"/>
          <w:szCs w:val="11"/>
          <w:color w:val="231F20"/>
          <w:spacing w:val="1"/>
          <w:w w:val="100"/>
          <w:position w:val="-6"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440" w:right="120"/>
        </w:sectPr>
      </w:pPr>
      <w:rPr/>
    </w:p>
    <w:p>
      <w:pPr>
        <w:spacing w:before="0" w:after="0" w:line="240" w:lineRule="exact"/>
        <w:ind w:left="107" w:right="-58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6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C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100"/>
          <w:position w:val="0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liegt,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3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muss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Peripherie-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  <w:position w:val="0"/>
        </w:rPr>
        <w:t>winkel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16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  <w:position w:val="0"/>
        </w:rPr>
        <w:t>C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als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0"/>
        </w:rPr>
        <w:t>Scheitel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öße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position w:val="0"/>
        </w:rPr>
        <w:t>φ</w:t>
      </w:r>
      <w:r>
        <w:rPr>
          <w:rFonts w:ascii="Arial" w:hAnsi="Arial" w:cs="Arial" w:eastAsia="Arial"/>
          <w:sz w:val="19"/>
          <w:szCs w:val="19"/>
          <w:color w:val="231F20"/>
          <w:spacing w:val="-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0"/>
        </w:rPr>
        <w:t>haben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  <w:position w:val="0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0"/>
          <w:position w:val="0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1"/>
          <w:w w:val="9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Figu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39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0"/>
        </w:rPr>
        <w:t>echts).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/>
        <w:br w:type="column"/>
      </w:r>
      <w:r>
        <w:rPr>
          <w:sz w:val="16"/>
          <w:szCs w:val="16"/>
        </w:rPr>
      </w:r>
    </w:p>
    <w:p>
      <w:pPr>
        <w:spacing w:before="0" w:after="0" w:line="240" w:lineRule="auto"/>
        <w:ind w:right="-20"/>
        <w:jc w:val="left"/>
        <w:tabs>
          <w:tab w:pos="1860" w:val="left"/>
          <w:tab w:pos="396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1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1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1"/>
        </w:rPr>
        <w:t>  </w:t>
      </w:r>
      <w:r>
        <w:rPr>
          <w:rFonts w:ascii="Arial" w:hAnsi="Arial" w:cs="Arial" w:eastAsia="Arial"/>
          <w:sz w:val="18"/>
          <w:szCs w:val="18"/>
          <w:color w:val="231F20"/>
          <w:spacing w:val="17"/>
          <w:w w:val="76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0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440" w:right="120"/>
          <w:cols w:num="2" w:equalWidth="0">
            <w:col w:w="3541" w:space="415"/>
            <w:col w:w="5244"/>
          </w:cols>
        </w:sectPr>
      </w:pPr>
      <w:rPr/>
    </w:p>
    <w:p>
      <w:pPr>
        <w:spacing w:before="79" w:after="0" w:line="240" w:lineRule="exact"/>
        <w:ind w:left="107" w:right="1171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5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5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85"/>
        </w:rPr>
        <w:t>ψ</w:t>
      </w:r>
      <w:r>
        <w:rPr>
          <w:rFonts w:ascii="Arial" w:hAnsi="Arial" w:cs="Arial" w:eastAsia="Arial"/>
          <w:sz w:val="19"/>
          <w:szCs w:val="19"/>
          <w:color w:val="231F20"/>
          <w:spacing w:val="5"/>
          <w:w w:val="8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beim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beliebig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angenommenen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4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muss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dann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wegen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b/>
          <w:bCs/>
        </w:rPr>
        <w:t>Außenwinkel-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b/>
          <w:bCs/>
        </w:rPr>
        <w:t>satzes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0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Seite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3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3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△</w:t>
      </w:r>
      <w:r>
        <w:rPr>
          <w:rFonts w:ascii="Arial" w:hAnsi="Arial" w:cs="Arial" w:eastAsia="Arial"/>
          <w:sz w:val="18"/>
          <w:szCs w:val="18"/>
          <w:color w:val="231F20"/>
          <w:spacing w:val="-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C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-10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4"/>
          <w:position w:val="0"/>
        </w:rPr>
        <w:t>(bz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14"/>
          <w:position w:val="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4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4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5"/>
          <w:position w:val="0"/>
        </w:rPr>
        <w:t>△</w:t>
      </w:r>
      <w:r>
        <w:rPr>
          <w:rFonts w:ascii="Arial" w:hAnsi="Arial" w:cs="Arial" w:eastAsia="Arial"/>
          <w:sz w:val="18"/>
          <w:szCs w:val="18"/>
          <w:color w:val="231F20"/>
          <w:spacing w:val="-3"/>
          <w:w w:val="95"/>
          <w:position w:val="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95"/>
          <w:position w:val="0"/>
        </w:rPr>
        <w:t>C</w:t>
      </w:r>
      <w:r>
        <w:rPr>
          <w:rFonts w:ascii="Arial" w:hAnsi="Arial" w:cs="Arial" w:eastAsia="Arial"/>
          <w:sz w:val="11"/>
          <w:szCs w:val="11"/>
          <w:color w:val="231F20"/>
          <w:spacing w:val="-2"/>
          <w:w w:val="95"/>
          <w:position w:val="-6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95"/>
          <w:position w:val="0"/>
        </w:rPr>
        <w:t>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5"/>
          <w:position w:val="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95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ößer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bz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0"/>
          <w:position w:val="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kleiner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als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  <w:position w:val="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position w:val="0"/>
        </w:rPr>
        <w:t>φ</w:t>
      </w:r>
      <w:r>
        <w:rPr>
          <w:rFonts w:ascii="Arial" w:hAnsi="Arial" w:cs="Arial" w:eastAsia="Arial"/>
          <w:sz w:val="19"/>
          <w:szCs w:val="19"/>
          <w:color w:val="231F20"/>
          <w:spacing w:val="-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sein,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je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0"/>
        </w:rPr>
        <w:t>nachdem,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7"/>
          <w:w w:val="124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0"/>
        </w:rPr>
        <w:t>ob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23" w:after="0" w:line="207" w:lineRule="exact"/>
        <w:ind w:left="107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84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inne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halb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oder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auße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halb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eisbogens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obe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halb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Sehne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liegt.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440" w:right="120"/>
        </w:sectPr>
      </w:pPr>
      <w:rPr/>
    </w:p>
    <w:p>
      <w:pPr>
        <w:spacing w:before="60" w:after="0" w:line="240" w:lineRule="auto"/>
        <w:ind w:left="901" w:right="-70"/>
        <w:jc w:val="left"/>
        <w:rPr>
          <w:rFonts w:ascii="PoloMatheAustria1Halbfett" w:hAnsi="PoloMatheAustria1Halbfett" w:cs="PoloMatheAustria1Halbfett" w:eastAsia="PoloMatheAustria1Halbfett"/>
          <w:sz w:val="20"/>
          <w:szCs w:val="20"/>
        </w:rPr>
      </w:pPr>
      <w:rPr/>
      <w:r>
        <w:rPr/>
        <w:pict>
          <v:group style="position:absolute;margin-left:0pt;margin-top:0pt;width:66.5238pt;height:741.495773pt;mso-position-horizontal-relative:page;mso-position-vertical-relative:page;z-index:-3389" coordorigin="0,0" coordsize="1330,14830">
            <v:group style="position:absolute;left:8;top:0;width:2;height:782" coordorigin="8,0" coordsize="2,782">
              <v:shape style="position:absolute;left:8;top:0;width:2;height:782" coordorigin="8,0" coordsize="0,782" path="m8,0l8,782e" filled="f" stroked="t" strokeweight=".9268pt" strokecolor="#0095AC">
                <v:path arrowok="t"/>
              </v:shape>
            </v:group>
            <v:group style="position:absolute;left:17;top:782;width:1304;height:14048" coordorigin="17,782" coordsize="1304,14048">
              <v:shape style="position:absolute;left:17;top:782;width:1304;height:14048" coordorigin="17,782" coordsize="1304,14048" path="m17,14830l1320,14830,1320,782,17,782,17,14830xe" filled="t" fillcolor="#23A9BD" stroked="f">
                <v:path arrowok="t"/>
                <v:fill/>
              </v:shape>
            </v:group>
            <v:group style="position:absolute;left:17;top:0;width:1304;height:782" coordorigin="17,0" coordsize="1304,782">
              <v:shape style="position:absolute;left:17;top:0;width:1304;height:782" coordorigin="17,0" coordsize="1304,782" path="m17,782l1320,782,1320,0,17,0,17,782e" filled="t" fillcolor="#0095AC" stroked="f">
                <v:path arrowok="t"/>
                <v:fill/>
              </v:shape>
            </v:group>
            <w10:wrap type="none"/>
          </v:group>
        </w:pic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Seiten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aus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Das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ist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Mathematik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4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(Verlag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öbv,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ISBN: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978-3-209-07328-0)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000000"/>
          <w:spacing w:val="0"/>
          <w:w w:val="100"/>
        </w:rPr>
      </w:r>
    </w:p>
    <w:p>
      <w:pPr>
        <w:spacing w:before="40" w:after="0" w:line="240" w:lineRule="auto"/>
        <w:ind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br w:type="column"/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237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440" w:right="120"/>
          <w:cols w:num="2" w:equalWidth="0">
            <w:col w:w="6967" w:space="743"/>
            <w:col w:w="1490"/>
          </w:cols>
        </w:sectPr>
      </w:pPr>
      <w:rPr/>
    </w:p>
    <w:p>
      <w:pPr>
        <w:spacing w:before="27" w:after="0" w:line="240" w:lineRule="auto"/>
        <w:ind w:left="109" w:right="-20"/>
        <w:jc w:val="left"/>
        <w:tabs>
          <w:tab w:pos="114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44"/>
          <w:szCs w:val="44"/>
          <w:color w:val="FFFFFF"/>
          <w:spacing w:val="18"/>
          <w:w w:val="100"/>
          <w:b/>
          <w:bCs/>
        </w:rPr>
        <w:t>E</w:t>
      </w:r>
      <w:r>
        <w:rPr>
          <w:rFonts w:ascii="Arial" w:hAnsi="Arial" w:cs="Arial" w:eastAsia="Arial"/>
          <w:sz w:val="44"/>
          <w:szCs w:val="44"/>
          <w:color w:val="FFFFFF"/>
          <w:spacing w:val="0"/>
          <w:w w:val="100"/>
        </w:rPr>
        <w:t>2</w:t>
        <w:tab/>
      </w:r>
      <w:r>
        <w:rPr>
          <w:rFonts w:ascii="Arial" w:hAnsi="Arial" w:cs="Arial" w:eastAsia="Arial"/>
          <w:sz w:val="44"/>
          <w:szCs w:val="44"/>
          <w:color w:val="FFFFFF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6"/>
          <w:b/>
          <w:bCs/>
        </w:rPr>
        <w:t>ERWEITERUN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6"/>
          <w:b/>
          <w:bCs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-10"/>
          <w:w w:val="86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6"/>
          <w:b/>
          <w:bCs/>
        </w:rPr>
        <w:t>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6"/>
          <w:b/>
          <w:bCs/>
        </w:rPr>
        <w:t>D</w:t>
      </w:r>
      <w:r>
        <w:rPr>
          <w:rFonts w:ascii="Arial" w:hAnsi="Arial" w:cs="Arial" w:eastAsia="Arial"/>
          <w:sz w:val="18"/>
          <w:szCs w:val="18"/>
          <w:color w:val="0095AC"/>
          <w:spacing w:val="21"/>
          <w:w w:val="86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6"/>
          <w:b/>
          <w:bCs/>
        </w:rPr>
        <w:t>VERTIEFUN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6"/>
          <w:b/>
          <w:bCs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6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4"/>
          <w:w w:val="86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75"/>
        </w:rPr>
        <w:t>P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75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8"/>
        </w:rPr>
        <w:t>r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100"/>
        </w:rPr>
        <w:t>i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6"/>
        </w:rPr>
        <w:t>p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6"/>
        </w:rPr>
        <w:t>h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8"/>
        </w:rPr>
        <w:t>r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90"/>
        </w:rPr>
        <w:t>ie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90"/>
        </w:rPr>
        <w:t>w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100"/>
        </w:rPr>
        <w:t>i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7"/>
        </w:rPr>
        <w:t>n</w:t>
      </w:r>
      <w:r>
        <w:rPr>
          <w:rFonts w:ascii="Arial" w:hAnsi="Arial" w:cs="Arial" w:eastAsia="Arial"/>
          <w:sz w:val="18"/>
          <w:szCs w:val="18"/>
          <w:color w:val="0095AC"/>
          <w:spacing w:val="-3"/>
          <w:w w:val="87"/>
        </w:rPr>
        <w:t>k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5"/>
        </w:rPr>
        <w:t>el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14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21"/>
          <w:b/>
          <w:bCs/>
        </w:rPr>
        <w:t>Sehwinkel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71" w:lineRule="auto"/>
        <w:ind w:left="1140" w:right="-53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stellt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sich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Frage,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alle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b/>
          <w:bCs/>
        </w:rPr>
        <w:t>Punkte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19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ﬁ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nden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kann,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denen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gegebene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2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unter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einem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b/>
          <w:bCs/>
        </w:rPr>
        <w:t>bestimmten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22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b/>
          <w:bCs/>
        </w:rPr>
        <w:t>Seh-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</w:rPr>
        <w:t>winkel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γ</w:t>
      </w:r>
      <w:r>
        <w:rPr>
          <w:rFonts w:ascii="Arial" w:hAnsi="Arial" w:cs="Arial" w:eastAsia="Arial"/>
          <w:sz w:val="19"/>
          <w:szCs w:val="19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b/>
          <w:bCs/>
        </w:rPr>
        <w:t>sehen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2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kann.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59" w:after="0" w:line="240" w:lineRule="exact"/>
        <w:ind w:left="1140" w:right="-21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1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ir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müssen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zunächst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jenen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ﬁ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nden,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Scheitel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5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Zentriwinkels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ε</w:t>
      </w:r>
      <w:r>
        <w:rPr>
          <w:rFonts w:ascii="Arial" w:hAnsi="Arial" w:cs="Arial" w:eastAsia="Arial"/>
          <w:sz w:val="19"/>
          <w:szCs w:val="19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γ</w:t>
      </w:r>
      <w:r>
        <w:rPr>
          <w:rFonts w:ascii="Arial" w:hAnsi="Arial" w:cs="Arial" w:eastAsia="Arial"/>
          <w:sz w:val="19"/>
          <w:szCs w:val="19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0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Musterbeispiel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Seite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1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19"/>
        </w:rPr>
        <w:t>23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19"/>
        </w:rPr>
        <w:t>9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1"/>
        </w:rPr>
        <w:t>).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Dieser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dann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Mittelpunkt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eisbogens,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unter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Sehwinkel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7"/>
          <w:w w:val="121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γ</w:t>
      </w:r>
      <w:r>
        <w:rPr>
          <w:rFonts w:ascii="Arial" w:hAnsi="Arial" w:cs="Arial" w:eastAsia="Arial"/>
          <w:sz w:val="19"/>
          <w:szCs w:val="19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erscheint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0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3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echts).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/>
        <w:br w:type="column"/>
      </w:r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286"/>
        <w:jc w:val="righ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0091AC"/>
          <w:w w:val="75"/>
        </w:rPr>
        <w:t>b</w:t>
      </w:r>
      <w:r>
        <w:rPr>
          <w:rFonts w:ascii="Arial" w:hAnsi="Arial" w:cs="Arial" w:eastAsia="Arial"/>
          <w:sz w:val="14"/>
          <w:szCs w:val="14"/>
          <w:color w:val="0091AC"/>
          <w:w w:val="48"/>
          <w:position w:val="-4"/>
        </w:rPr>
        <w:t>1</w:t>
      </w:r>
      <w:r>
        <w:rPr>
          <w:rFonts w:ascii="Arial" w:hAnsi="Arial" w:cs="Arial" w:eastAsia="Arial"/>
          <w:sz w:val="14"/>
          <w:szCs w:val="14"/>
          <w:color w:val="00000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310"/>
        <w:jc w:val="right"/>
        <w:tabs>
          <w:tab w:pos="50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1AC"/>
          <w:w w:val="71"/>
          <w:position w:val="11"/>
        </w:rPr>
        <w:t>M</w:t>
      </w:r>
      <w:r>
        <w:rPr>
          <w:rFonts w:ascii="Arial" w:hAnsi="Arial" w:cs="Arial" w:eastAsia="Arial"/>
          <w:sz w:val="18"/>
          <w:szCs w:val="18"/>
          <w:color w:val="0091AC"/>
          <w:w w:val="100"/>
          <w:position w:val="11"/>
        </w:rPr>
        <w:tab/>
      </w:r>
      <w:r>
        <w:rPr>
          <w:rFonts w:ascii="Arial" w:hAnsi="Arial" w:cs="Arial" w:eastAsia="Arial"/>
          <w:sz w:val="18"/>
          <w:szCs w:val="18"/>
          <w:color w:val="0091AC"/>
          <w:w w:val="100"/>
          <w:position w:val="11"/>
        </w:rPr>
      </w:r>
      <w:r>
        <w:rPr>
          <w:rFonts w:ascii="Arial" w:hAnsi="Arial" w:cs="Arial" w:eastAsia="Arial"/>
          <w:sz w:val="18"/>
          <w:szCs w:val="18"/>
          <w:color w:val="88AC2E"/>
          <w:spacing w:val="0"/>
          <w:w w:val="85"/>
          <w:position w:val="0"/>
        </w:rPr>
        <w:t>90°-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right="-20"/>
        <w:jc w:val="left"/>
        <w:tabs>
          <w:tab w:pos="160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2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Sz w:w="10760" w:h="14840"/>
          <w:pgMar w:top="140" w:bottom="280" w:left="180" w:right="1400"/>
          <w:cols w:num="2" w:equalWidth="0">
            <w:col w:w="7081" w:space="259"/>
            <w:col w:w="1840"/>
          </w:cols>
        </w:sectPr>
      </w:pPr>
      <w:rPr/>
    </w:p>
    <w:p>
      <w:pPr>
        <w:spacing w:before="92" w:after="0" w:line="240" w:lineRule="auto"/>
        <w:ind w:left="1610" w:right="-20"/>
        <w:jc w:val="left"/>
        <w:tabs>
          <w:tab w:pos="286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374.999817pt;margin-top:-101.480339pt;width:86.239023pt;height:95.260991pt;mso-position-horizontal-relative:page;mso-position-vertical-relative:paragraph;z-index:-3373" coordorigin="7500,-2030" coordsize="1725,1905">
            <v:group style="position:absolute;left:8371;top:-897;width:294;height:172" coordorigin="8371,-897" coordsize="294,172">
              <v:shape style="position:absolute;left:8371;top:-897;width:294;height:172" coordorigin="8371,-897" coordsize="294,172" path="m8665,-897l8629,-847,8584,-804,8533,-769,8476,-744,8414,-729,8393,-727,8371,-725e" filled="f" stroked="t" strokeweight=".3pt" strokecolor="#F7941D">
                <v:path arrowok="t"/>
              </v:shape>
            </v:group>
            <v:group style="position:absolute;left:8047;top:-882;width:315;height:175" coordorigin="8047,-882" coordsize="315,175">
              <v:shape style="position:absolute;left:8047;top:-882;width:315;height:175" coordorigin="8047,-882" coordsize="315,175" path="m8362,-707l8297,-712,8236,-729,8179,-755,8128,-790,8084,-832,8059,-865,8047,-882e" filled="f" stroked="t" strokeweight=".3pt" strokecolor="#F7941D">
                <v:path arrowok="t"/>
              </v:shape>
            </v:group>
            <v:group style="position:absolute;left:8362;top:-912;width:2;height:784" coordorigin="8362,-912" coordsize="2,784">
              <v:shape style="position:absolute;left:8362;top:-912;width:2;height:784" coordorigin="8362,-912" coordsize="0,784" path="m8362,-912l8362,-127e" filled="f" stroked="t" strokeweight=".300023pt" strokecolor="#231F20">
                <v:path arrowok="t"/>
              </v:shape>
            </v:group>
            <v:group style="position:absolute;left:8362;top:-2027;width:2;height:1009" coordorigin="8362,-2027" coordsize="2,1009">
              <v:shape style="position:absolute;left:8362;top:-2027;width:2;height:1009" coordorigin="8362,-2027" coordsize="0,1009" path="m8362,-2027l8362,-1018e" filled="f" stroked="t" strokeweight=".300023pt" strokecolor="#231F20">
                <v:path arrowok="t"/>
              </v:shape>
            </v:group>
            <v:group style="position:absolute;left:8197;top:-978;width:331;height:94" coordorigin="8197,-978" coordsize="331,94">
              <v:shape style="position:absolute;left:8197;top:-978;width:331;height:94" coordorigin="8197,-978" coordsize="331,94" path="m8528,-978l8489,-931,8436,-899,8374,-884,8350,-885,8286,-901,8235,-932,8208,-961,8197,-977e" filled="f" stroked="t" strokeweight=".3pt" strokecolor="#88AC2E">
                <v:path arrowok="t"/>
              </v:shape>
            </v:group>
            <v:group style="position:absolute;left:8345;top:-1001;width:42;height:35" coordorigin="8345,-1001" coordsize="42,35">
              <v:shape style="position:absolute;left:8345;top:-1001;width:42;height:35" coordorigin="8345,-1001" coordsize="42,35" path="m8387,-994l8380,-997,8375,-999,8370,-1001,8363,-1001,8345,-983,8345,-980,8362,-966,8368,-966e" filled="f" stroked="t" strokeweight=".6pt" strokecolor="#88AC2E">
                <v:path arrowok="t"/>
              </v:shape>
            </v:group>
            <v:group style="position:absolute;left:8345;top:-966;width:42;height:35" coordorigin="8345,-966" coordsize="42,35">
              <v:shape style="position:absolute;left:8345;top:-966;width:42;height:35" coordorigin="8345,-966" coordsize="42,35" path="m8362,-966l8359,-966,8356,-964,8352,-962,8349,-959,8347,-956,8345,-952,8345,-948,8363,-931,8370,-931,8376,-932,8380,-934,8387,-938e" filled="f" stroked="t" strokeweight=".6pt" strokecolor="#88AC2E">
                <v:path arrowok="t"/>
              </v:shape>
            </v:group>
            <v:group style="position:absolute;left:8471;top:-890;width:63;height:105" coordorigin="8471,-890" coordsize="63,105">
              <v:shape style="position:absolute;left:8471;top:-890;width:63;height:105" coordorigin="8471,-890" coordsize="63,105" path="m8471,-890l8499,-862,8509,-845,8516,-828,8520,-813,8520,-803,8502,-785,8496,-787,8506,-862,8534,-890e" filled="f" stroked="t" strokeweight=".6pt" strokecolor="#F7941D">
                <v:path arrowok="t"/>
              </v:shape>
            </v:group>
            <v:group style="position:absolute;left:8186;top:-879;width:63;height:105" coordorigin="8186,-879" coordsize="63,105">
              <v:shape style="position:absolute;left:8186;top:-879;width:63;height:105" coordorigin="8186,-879" coordsize="63,105" path="m8186,-879l8214,-851,8224,-833,8231,-816,8235,-802,8235,-791,8217,-774,8211,-775,8221,-851,8249,-879e" filled="f" stroked="t" strokeweight=".6pt" strokecolor="#F7941D">
                <v:path arrowok="t"/>
              </v:shape>
            </v:group>
            <v:group style="position:absolute;left:7874;top:-787;width:40;height:134" coordorigin="7874,-787" coordsize="40,134">
              <v:shape style="position:absolute;left:7874;top:-787;width:40;height:134" coordorigin="7874,-787" coordsize="40,134" path="m7874,-787l7905,-713,7912,-673,7914,-653e" filled="f" stroked="t" strokeweight=".3pt" strokecolor="#88AC2E">
                <v:path arrowok="t"/>
              </v:shape>
            </v:group>
            <v:group style="position:absolute;left:7632;top:-1077;width:731;height:435" coordorigin="7632,-1077" coordsize="731,435">
              <v:shape style="position:absolute;left:7632;top:-1077;width:731;height:435" coordorigin="7632,-1077" coordsize="731,435" path="m8362,-1077l7632,-642e" filled="f" stroked="t" strokeweight=".3pt" strokecolor="#231F20">
                <v:path arrowok="t"/>
              </v:shape>
            </v:group>
            <v:group style="position:absolute;left:8809;top:-778;width:35;height:136" coordorigin="8809,-778" coordsize="35,136">
              <v:shape style="position:absolute;left:8809;top:-778;width:35;height:136" coordorigin="8809,-778" coordsize="35,136" path="m8809,-642l8816,-704,8835,-761,8844,-778e" filled="f" stroked="t" strokeweight=".3pt" strokecolor="#88AC2E">
                <v:path arrowok="t"/>
              </v:shape>
            </v:group>
            <v:group style="position:absolute;left:9044;top:-1041;width:63;height:105" coordorigin="9044,-1041" coordsize="63,105">
              <v:shape style="position:absolute;left:9044;top:-1041;width:63;height:105" coordorigin="9044,-1041" coordsize="63,105" path="m9044,-1041l9072,-1013,9082,-995,9089,-978,9093,-964,9093,-953,9075,-936,9069,-937,9079,-1013,9107,-1041e" filled="f" stroked="t" strokeweight=".6pt" strokecolor="#88AC2E">
                <v:path arrowok="t"/>
              </v:shape>
            </v:group>
            <v:group style="position:absolute;left:8362;top:-1077;width:729;height:435" coordorigin="8362,-1077" coordsize="729,435">
              <v:shape style="position:absolute;left:8362;top:-1077;width:729;height:435" coordorigin="8362,-1077" coordsize="729,435" path="m8362,-1077l9092,-642e" filled="f" stroked="t" strokeweight=".3pt" strokecolor="#231F20">
                <v:path arrowok="t"/>
              </v:shape>
            </v:group>
            <v:group style="position:absolute;left:7631;top:-643;width:1462;height:416" coordorigin="7631,-643" coordsize="1462,416">
              <v:shape style="position:absolute;left:7631;top:-643;width:1462;height:416" coordorigin="7631,-643" coordsize="1462,416" path="m9093,-641l9044,-569,8989,-503,8928,-442,8861,-388,8788,-341,8711,-301,8629,-269,8543,-246,8454,-232,8362,-227,8316,-228,8225,-238,8138,-257,8054,-284,7974,-320,7899,-364,7829,-415,7764,-473,7706,-537,7654,-606,7631,-643e" filled="f" stroked="t" strokeweight=".6pt" strokecolor="#231F20">
                <v:path arrowok="t"/>
              </v:shape>
            </v:group>
            <v:group style="position:absolute;left:7512;top:-1927;width:1701;height:1286" coordorigin="7512,-1927" coordsize="1701,1286">
              <v:shape style="position:absolute;left:7512;top:-1927;width:1701;height:1286" coordorigin="7512,-1927" coordsize="1701,1286" path="m7631,-643l7599,-701,7572,-763,7550,-826,7532,-892,7520,-960,7513,-1030,7512,-1077,7515,-1147,7523,-1215,7537,-1281,7555,-1346,7579,-1408,7607,-1468,7639,-1525,7676,-1579,7717,-1630,7761,-1678,7809,-1723,7860,-1763,7914,-1800,7972,-1832,8031,-1861,8094,-1884,8158,-1903,8224,-1916,8293,-1925,8362,-1927,8432,-1925,8500,-1916,8567,-1903,8631,-1884,8693,-1861,8753,-1832,8810,-1800,8865,-1763,8916,-1723,8964,-1678,9008,-1630,9049,-1579,9085,-1525,9118,-1468,9146,-1408,9169,-1346,9188,-1281,9202,-1215,9210,-1147,9213,-1077,9212,-1053,9208,-983,9197,-914,9181,-847,9160,-782,9134,-720,9104,-660,9093,-641e" filled="f" stroked="t" strokeweight="1.2pt" strokecolor="#0091AC">
                <v:path arrowok="t"/>
              </v:shape>
            </v:group>
            <v:group style="position:absolute;left:8345;top:-1095;width:35;height:35" coordorigin="8345,-1095" coordsize="35,35">
              <v:shape style="position:absolute;left:8345;top:-1095;width:35;height:35" coordorigin="8345,-1095" coordsize="35,35" path="m8372,-1095l8353,-1095,8345,-1087,8345,-1068,8353,-1060,8372,-1060,8380,-1068,8380,-1087,8372,-1095e" filled="t" fillcolor="#0091AC" stroked="f">
                <v:path arrowok="t"/>
                <v:fill/>
              </v:shape>
            </v:group>
            <v:group style="position:absolute;left:8922;top:-947;width:2;height:240" coordorigin="8922,-947" coordsize="2,240">
              <v:shape style="position:absolute;left:8922;top:-947;width:2;height:240" coordorigin="8922,-947" coordsize="0,240" path="m8922,-947l8922,-707e" filled="f" stroked="t" strokeweight="3.334023pt" strokecolor="#88AC2E">
                <v:path arrowok="t"/>
              </v:shape>
            </v:group>
            <v:group style="position:absolute;left:8362;top:-630;width:113;height:101" coordorigin="8362,-630" coordsize="113,101">
              <v:shape style="position:absolute;left:8362;top:-630;width:113;height:101" coordorigin="8362,-630" coordsize="113,101" path="m8362,-529l8421,-545,8464,-593,8471,-611,8475,-630e" filled="f" stroked="t" strokeweight=".3pt" strokecolor="#231F20">
                <v:path arrowok="t"/>
              </v:shape>
            </v:group>
            <v:group style="position:absolute;left:8404;top:-600;width:23;height:23" coordorigin="8404,-600" coordsize="23,23">
              <v:shape style="position:absolute;left:8404;top:-600;width:23;height:23" coordorigin="8404,-600" coordsize="23,23" path="m8422,-600l8409,-600,8404,-595,8404,-583,8409,-578,8422,-578,8427,-583,8427,-595,8422,-600e" filled="t" fillcolor="#231F20" stroked="f">
                <v:path arrowok="t"/>
                <v:fill/>
              </v:shape>
            </v:group>
            <v:group style="position:absolute;left:7632;top:-642;width:1460;height:2" coordorigin="7632,-642" coordsize="1460,2">
              <v:shape style="position:absolute;left:7632;top:-642;width:1460;height:2" coordorigin="7632,-642" coordsize="1460,0" path="m7632,-642l9092,-642e" filled="f" stroked="t" strokeweight="1.200012pt" strokecolor="#231F20">
                <v:path arrowok="t"/>
              </v:shape>
            </v:group>
            <v:group style="position:absolute;left:8371;top:-897;width:294;height:172" coordorigin="8371,-897" coordsize="294,172">
              <v:shape style="position:absolute;left:8371;top:-897;width:294;height:172" coordorigin="8371,-897" coordsize="294,172" path="m8665,-897l8629,-847,8584,-804,8533,-769,8476,-744,8414,-729,8393,-727,8371,-725e" filled="f" stroked="t" strokeweight=".3pt" strokecolor="#F7941D">
                <v:path arrowok="t"/>
              </v:shape>
            </v:group>
            <v:group style="position:absolute;left:8047;top:-882;width:315;height:175" coordorigin="8047,-882" coordsize="315,175">
              <v:shape style="position:absolute;left:8047;top:-882;width:315;height:175" coordorigin="8047,-882" coordsize="315,175" path="m8362,-707l8297,-712,8236,-729,8179,-755,8128,-790,8084,-832,8059,-865,8047,-882e" filled="f" stroked="t" strokeweight=".3pt" strokecolor="#F7941D">
                <v:path arrowok="t"/>
              </v:shape>
            </v:group>
            <v:group style="position:absolute;left:8197;top:-978;width:331;height:94" coordorigin="8197,-978" coordsize="331,94">
              <v:shape style="position:absolute;left:8197;top:-978;width:331;height:94" coordorigin="8197,-978" coordsize="331,94" path="m8528,-978l8489,-931,8436,-899,8374,-884,8350,-885,8286,-901,8235,-932,8208,-961,8197,-977e" filled="f" stroked="t" strokeweight=".3pt" strokecolor="#88AC2E">
                <v:path arrowok="t"/>
              </v:shape>
            </v:group>
            <v:group style="position:absolute;left:8809;top:-778;width:35;height:136" coordorigin="8809,-778" coordsize="35,136">
              <v:shape style="position:absolute;left:8809;top:-778;width:35;height:136" coordorigin="8809,-778" coordsize="35,136" path="m8809,-642l8816,-704,8835,-761,8844,-778e" filled="f" stroked="t" strokeweight=".3pt" strokecolor="#88AC2E">
                <v:path arrowok="t"/>
              </v:shape>
            </v:group>
            <v:group style="position:absolute;left:7874;top:-787;width:40;height:134" coordorigin="7874,-787" coordsize="40,134">
              <v:shape style="position:absolute;left:7874;top:-787;width:40;height:134" coordorigin="7874,-787" coordsize="40,134" path="m7874,-787l7905,-713,7912,-673,7914,-653e" filled="f" stroked="t" strokeweight=".3pt" strokecolor="#88AC2E">
                <v:path arrowok="t"/>
              </v:shape>
            </v:group>
            <v:group style="position:absolute;left:8345;top:-1001;width:42;height:35" coordorigin="8345,-1001" coordsize="42,35">
              <v:shape style="position:absolute;left:8345;top:-1001;width:42;height:35" coordorigin="8345,-1001" coordsize="42,35" path="m8387,-994l8380,-997,8375,-999,8370,-1001,8363,-1001,8345,-983,8345,-980,8362,-966,8368,-966e" filled="f" stroked="t" strokeweight=".6pt" strokecolor="#88AC2E">
                <v:path arrowok="t"/>
              </v:shape>
            </v:group>
            <v:group style="position:absolute;left:8345;top:-966;width:42;height:35" coordorigin="8345,-966" coordsize="42,35">
              <v:shape style="position:absolute;left:8345;top:-966;width:42;height:35" coordorigin="8345,-966" coordsize="42,35" path="m8362,-966l8359,-966,8356,-964,8352,-962,8349,-959,8347,-956,8345,-952,8345,-948,8363,-931,8370,-931,8376,-932,8380,-934,8387,-938e" filled="f" stroked="t" strokeweight=".6pt" strokecolor="#88AC2E">
                <v:path arrowok="t"/>
              </v:shape>
            </v:group>
            <v:group style="position:absolute;left:9044;top:-1041;width:63;height:105" coordorigin="9044,-1041" coordsize="63,105">
              <v:shape style="position:absolute;left:9044;top:-1041;width:63;height:105" coordorigin="9044,-1041" coordsize="63,105" path="m9044,-1041l9072,-1013,9082,-995,9089,-978,9093,-964,9093,-953,9075,-936,9069,-937,9079,-1013,9107,-1041e" filled="f" stroked="t" strokeweight=".6pt" strokecolor="#88AC2E">
                <v:path arrowok="t"/>
              </v:shape>
            </v:group>
            <v:group style="position:absolute;left:8471;top:-890;width:63;height:105" coordorigin="8471,-890" coordsize="63,105">
              <v:shape style="position:absolute;left:8471;top:-890;width:63;height:105" coordorigin="8471,-890" coordsize="63,105" path="m8471,-890l8499,-862,8509,-845,8516,-828,8520,-813,8520,-803,8502,-785,8496,-787,8506,-862,8534,-890e" filled="f" stroked="t" strokeweight=".6pt" strokecolor="#F7941D">
                <v:path arrowok="t"/>
              </v:shape>
            </v:group>
            <v:group style="position:absolute;left:8186;top:-879;width:63;height:105" coordorigin="8186,-879" coordsize="63,105">
              <v:shape style="position:absolute;left:8186;top:-879;width:63;height:105" coordorigin="8186,-879" coordsize="63,105" path="m8186,-879l8214,-851,8224,-833,8231,-816,8235,-802,8235,-791,8217,-774,8211,-775,8221,-851,8249,-879e" filled="f" stroked="t" strokeweight=".6pt" strokecolor="#F7941D">
                <v:path arrowok="t"/>
              </v:shape>
            </v:group>
            <v:group style="position:absolute;left:7632;top:-1077;width:731;height:435" coordorigin="7632,-1077" coordsize="731,435">
              <v:shape style="position:absolute;left:7632;top:-1077;width:731;height:435" coordorigin="7632,-1077" coordsize="731,435" path="m8362,-1077l7632,-642e" filled="f" stroked="t" strokeweight=".3pt" strokecolor="#231F20">
                <v:path arrowok="t"/>
              </v:shape>
            </v:group>
            <v:group style="position:absolute;left:8362;top:-1077;width:729;height:435" coordorigin="8362,-1077" coordsize="729,435">
              <v:shape style="position:absolute;left:8362;top:-1077;width:729;height:435" coordorigin="8362,-1077" coordsize="729,435" path="m8362,-1077l9092,-642e" filled="f" stroked="t" strokeweight=".3pt" strokecolor="#231F20">
                <v:path arrowok="t"/>
              </v:shape>
            </v:group>
            <v:group style="position:absolute;left:7631;top:-643;width:1462;height:416" coordorigin="7631,-643" coordsize="1462,416">
              <v:shape style="position:absolute;left:7631;top:-643;width:1462;height:416" coordorigin="7631,-643" coordsize="1462,416" path="m9093,-641l9044,-569,8989,-503,8928,-442,8861,-388,8788,-341,8711,-301,8629,-269,8543,-246,8454,-232,8362,-227,8316,-228,8225,-238,8138,-257,8054,-284,7974,-320,7899,-364,7829,-415,7764,-473,7706,-537,7654,-606,7631,-643e" filled="f" stroked="t" strokeweight=".6pt" strokecolor="#231F20">
                <v:path arrowok="t"/>
              </v:shape>
            </v:group>
            <v:group style="position:absolute;left:7512;top:-1927;width:1701;height:1286" coordorigin="7512,-1927" coordsize="1701,1286">
              <v:shape style="position:absolute;left:7512;top:-1927;width:1701;height:1286" coordorigin="7512,-1927" coordsize="1701,1286" path="m7631,-643l7599,-701,7572,-763,7550,-826,7532,-892,7520,-960,7513,-1030,7512,-1077,7515,-1147,7523,-1215,7537,-1281,7555,-1346,7579,-1408,7607,-1468,7639,-1525,7676,-1579,7717,-1630,7761,-1678,7809,-1723,7860,-1763,7914,-1800,7972,-1832,8031,-1861,8094,-1884,8158,-1903,8224,-1916,8293,-1925,8362,-1927,8432,-1925,8500,-1916,8567,-1903,8631,-1884,8693,-1861,8753,-1832,8810,-1800,8865,-1763,8916,-1723,8964,-1678,9008,-1630,9049,-1579,9085,-1525,9118,-1468,9146,-1408,9169,-1346,9188,-1281,9202,-1215,9210,-1147,9213,-1077,9212,-1053,9208,-983,9197,-914,9181,-847,9160,-782,9134,-720,9104,-660,9093,-641e" filled="f" stroked="t" strokeweight="1.2pt" strokecolor="#0091AC">
                <v:path arrowok="t"/>
              </v:shape>
            </v:group>
            <v:group style="position:absolute;left:8345;top:-1095;width:35;height:35" coordorigin="8345,-1095" coordsize="35,35">
              <v:shape style="position:absolute;left:8345;top:-1095;width:35;height:35" coordorigin="8345,-1095" coordsize="35,35" path="m8372,-1095l8353,-1095,8345,-1087,8345,-1068,8353,-1060,8372,-1060,8380,-1068,8380,-1087,8372,-1095e" filled="t" fillcolor="#0091AC" stroked="f">
                <v:path arrowok="t"/>
                <v:fill/>
              </v:shape>
            </v:group>
            <v:group style="position:absolute;left:8362;top:-630;width:113;height:101" coordorigin="8362,-630" coordsize="113,101">
              <v:shape style="position:absolute;left:8362;top:-630;width:113;height:101" coordorigin="8362,-630" coordsize="113,101" path="m8362,-529l8421,-545,8464,-593,8471,-611,8475,-630e" filled="f" stroked="t" strokeweight=".3pt" strokecolor="#231F20">
                <v:path arrowok="t"/>
              </v:shape>
            </v:group>
            <v:group style="position:absolute;left:8404;top:-600;width:23;height:23" coordorigin="8404,-600" coordsize="23,23">
              <v:shape style="position:absolute;left:8404;top:-600;width:23;height:23" coordorigin="8404,-600" coordsize="23,23" path="m8422,-600l8409,-600,8404,-595,8404,-583,8409,-578,8422,-578,8427,-583,8427,-595,8422,-600e" filled="t" fillcolor="#231F2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65.954819pt;margin-top:15.229633pt;width:73.802011pt;height:130.996046pt;mso-position-horizontal-relative:page;mso-position-vertical-relative:paragraph;z-index:-3372" coordorigin="1319,305" coordsize="1476,2620">
            <v:group style="position:absolute;left:2429;top:1610;width:2;height:1233" coordorigin="2429,1610" coordsize="2,1233">
              <v:shape style="position:absolute;left:2429;top:1610;width:2;height:1233" coordorigin="2429,1610" coordsize="0,1233" path="m2429,1610l2429,2842e" filled="f" stroked="t" strokeweight="8.21401pt" strokecolor="#F7941D">
                <v:path arrowok="t"/>
              </v:shape>
            </v:group>
            <v:group style="position:absolute;left:1604;top:335;width:907;height:1274" coordorigin="1604,335" coordsize="907,1274">
              <v:shape style="position:absolute;left:1604;top:335;width:907;height:1274" coordorigin="1604,335" coordsize="907,1274" path="m1604,1610l1893,335,2511,1610e" filled="f" stroked="t" strokeweight=".6pt" strokecolor="#F7941D">
                <v:path arrowok="t"/>
              </v:shape>
            </v:group>
            <v:group style="position:absolute;left:1604;top:1610;width:743;height:1233" coordorigin="1604,1610" coordsize="743,1233">
              <v:shape style="position:absolute;left:1604;top:1610;width:743;height:1233" coordorigin="1604,1610" coordsize="743,1233" path="m2346,2842l1604,1610e" filled="f" stroked="t" strokeweight=".6pt" strokecolor="#F7941D">
                <v:path arrowok="t"/>
              </v:shape>
            </v:group>
            <v:group style="position:absolute;left:1905;top:1233;width:291;height:53" coordorigin="1905,1233" coordsize="291,53">
              <v:shape style="position:absolute;left:1905;top:1233;width:291;height:53" coordorigin="1905,1233" coordsize="291,53" path="m1905,1233l1956,1265,2030,1285,2049,1287,2069,1286,2143,1271,2179,1254,2195,1244e" filled="f" stroked="t" strokeweight=".3pt" strokecolor="#88AC2E">
                <v:path arrowok="t"/>
              </v:shape>
            </v:group>
            <v:group style="position:absolute;left:2189;top:2537;width:192;height:44" coordorigin="2189,2537" coordsize="192,44">
              <v:shape style="position:absolute;left:2189;top:2537;width:192;height:44" coordorigin="2189,2537" coordsize="192,44" path="m2189,2581l2244,2554,2322,2538,2342,2537,2361,2537,2380,2539e" filled="f" stroked="t" strokeweight=".3pt" strokecolor="#F7941D">
                <v:path arrowok="t"/>
              </v:shape>
            </v:group>
            <v:group style="position:absolute;left:1827;top:639;width:213;height:34" coordorigin="1827,639" coordsize="213,34">
              <v:shape style="position:absolute;left:1827;top:639;width:213;height:34" coordorigin="1827,639" coordsize="213,34" path="m2040,639l1982,660,1904,672,1884,672,1865,671,1846,669,1827,666e" filled="f" stroked="t" strokeweight=".3pt" strokecolor="#F7941D">
                <v:path arrowok="t"/>
              </v:shape>
            </v:group>
            <v:group style="position:absolute;left:1331;top:317;width:1452;height:1293" coordorigin="1331,317" coordsize="1452,1293">
              <v:shape style="position:absolute;left:1331;top:317;width:1452;height:1293" coordorigin="1331,317" coordsize="1452,1293" path="m2783,1043l2774,925,2746,813,2702,709,2643,614,2570,529,2486,457,2391,398,2287,354,2175,326,2057,317,1998,319,1883,338,1775,374,1675,425,1585,491,1506,570,1440,660,1388,760,1352,868,1334,983,1331,1043,1332,1077,1338,1144,1350,1209,1368,1272,1391,1332,1420,1390,1453,1445,1491,1497,1533,1545,1579,1589,1604,1610e" filled="f" stroked="t" strokeweight="1.2pt" strokecolor="#0091AC">
                <v:path arrowok="t"/>
              </v:shape>
            </v:group>
            <v:group style="position:absolute;left:2511;top:1043;width:272;height:567" coordorigin="2511,1043" coordsize="272,567">
              <v:shape style="position:absolute;left:2511;top:1043;width:272;height:567" coordorigin="2511,1043" coordsize="272,567" path="m2511,1610l2562,1565,2608,1516,2648,1465,2684,1410,2714,1353,2738,1293,2758,1232,2772,1170,2780,1107,2782,1075,2783,1043e" filled="f" stroked="t" strokeweight="1.2pt" strokecolor="#0091AC">
                <v:path arrowok="t"/>
              </v:shape>
            </v:group>
            <v:group style="position:absolute;left:2511;top:1610;width:272;height:567" coordorigin="2511,1610" coordsize="272,567">
              <v:shape style="position:absolute;left:2511;top:1610;width:272;height:567" coordorigin="2511,1610" coordsize="272,567" path="m2783,2176l2780,2109,2771,2043,2756,1979,2735,1917,2709,1858,2679,1801,2643,1748,2603,1698,2559,1652,2535,1630,2511,1610e" filled="f" stroked="t" strokeweight="1.2pt" strokecolor="#0091AC">
                <v:path arrowok="t"/>
              </v:shape>
            </v:group>
            <v:group style="position:absolute;left:1331;top:1610;width:1452;height:1293" coordorigin="1331,1610" coordsize="1452,1293">
              <v:shape style="position:absolute;left:1331;top:1610;width:1452;height:1293" coordorigin="1331,1610" coordsize="1452,1293" path="m1604,1610l1553,1654,1507,1703,1466,1755,1431,1809,1401,1866,1376,1926,1356,1987,1343,2049,1334,2112,1331,2176,1334,2236,1352,2351,1388,2459,1440,2559,1506,2649,1585,2728,1675,2794,1775,2845,1883,2881,1998,2900,2057,2902,2117,2900,2232,2881,2340,2845,2440,2794,2530,2728,2608,2649,2674,2559,2726,2459,2762,2351,2781,2236,2783,2176e" filled="f" stroked="t" strokeweight="1.2pt" strokecolor="#0091AC">
                <v:path arrowok="t"/>
              </v:shape>
            </v:group>
            <v:group style="position:absolute;left:2057;top:1043;width:2;height:116" coordorigin="2057,1043" coordsize="2,116">
              <v:shape style="position:absolute;left:2057;top:1043;width:2;height:116" coordorigin="2057,1043" coordsize="0,116" path="m2057,1043l2057,1158e" filled="f" stroked="t" strokeweight=".30001pt" strokecolor="#231F20">
                <v:path arrowok="t"/>
                <v:stroke dashstyle="longDash"/>
              </v:shape>
            </v:group>
            <v:group style="position:absolute;left:2057;top:1287;width:2;height:890" coordorigin="2057,1287" coordsize="2,890">
              <v:shape style="position:absolute;left:2057;top:1287;width:2;height:890" coordorigin="2057,1287" coordsize="0,890" path="m2057,1287l2057,2176e" filled="f" stroked="t" strokeweight=".30001pt" strokecolor="#231F20">
                <v:path arrowok="t"/>
                <v:stroke dashstyle="longDash"/>
              </v:shape>
            </v:group>
            <v:group style="position:absolute;left:2034;top:2154;width:45;height:45" coordorigin="2034,2154" coordsize="45,45">
              <v:shape style="position:absolute;left:2034;top:2154;width:45;height:45" coordorigin="2034,2154" coordsize="45,45" path="m2070,2154l2045,2154,2034,2164,2034,2189,2045,2199,2070,2199,2080,2189,2080,2164,2070,2154e" filled="t" fillcolor="#231F20" stroked="f">
                <v:path arrowok="t"/>
                <v:fill/>
              </v:shape>
            </v:group>
            <v:group style="position:absolute;left:2034;top:1020;width:45;height:45" coordorigin="2034,1020" coordsize="45,45">
              <v:shape style="position:absolute;left:2034;top:1020;width:45;height:45" coordorigin="2034,1020" coordsize="45,45" path="m2070,1020l2045,1020,2034,1030,2034,1055,2045,1065,2070,1065,2080,1055,2080,1030,2070,1020e" filled="t" fillcolor="#231F20" stroked="f">
                <v:path arrowok="t"/>
                <v:fill/>
              </v:shape>
            </v:group>
            <v:group style="position:absolute;left:2033;top:1186;width:48;height:40" coordorigin="2033,1186" coordsize="48,40">
              <v:shape style="position:absolute;left:2033;top:1186;width:48;height:40" coordorigin="2033,1186" coordsize="48,40" path="m2081,1194l2073,1189,2067,1187,2061,1186,2054,1186,2033,1205,2033,1209,2053,1225,2059,1225e" filled="f" stroked="t" strokeweight=".7pt" strokecolor="#88AC2E">
                <v:path arrowok="t"/>
              </v:shape>
            </v:group>
            <v:group style="position:absolute;left:2033;top:1225;width:48;height:40" coordorigin="2033,1225" coordsize="48,40">
              <v:shape style="position:absolute;left:2033;top:1225;width:48;height:40" coordorigin="2033,1225" coordsize="48,40" path="m2053,1225l2049,1225,2045,1227,2041,1229,2037,1233,2035,1237,2033,1241,2033,1245,2054,1265,2062,1265,2068,1263,2073,1261,2081,1257e" filled="f" stroked="t" strokeweight=".7pt" strokecolor="#88AC2E">
                <v:path arrowok="t"/>
              </v:shape>
            </v:group>
            <v:group style="position:absolute;left:2269;top:2573;width:72;height:120" coordorigin="2269,2573" coordsize="72,120">
              <v:shape style="position:absolute;left:2269;top:2573;width:72;height:120" coordorigin="2269,2573" coordsize="72,120" path="m2341,2573l2309,2605,2297,2625,2290,2645,2285,2661,2285,2673,2305,2693,2312,2692,2313,2625,2269,2574e" filled="f" stroked="t" strokeweight=".7pt" strokecolor="#F7941D">
                <v:path arrowok="t"/>
              </v:shape>
            </v:group>
            <v:group style="position:absolute;left:1881;top:522;width:72;height:120" coordorigin="1881,522" coordsize="72,120">
              <v:shape style="position:absolute;left:1881;top:522;width:72;height:120" coordorigin="1881,522" coordsize="72,120" path="m1953,522l1921,554,1909,574,1901,593,1897,610,1897,622,1917,642,1924,640,1924,573,1881,522e" filled="f" stroked="t" strokeweight=".7pt" strokecolor="#F7941D">
                <v:path arrowok="t"/>
              </v:shape>
            </v:group>
            <v:group style="position:absolute;left:2069;top:1497;width:101;height:113" coordorigin="2069,1497" coordsize="101,113">
              <v:shape style="position:absolute;left:2069;top:1497;width:101;height:113" coordorigin="2069,1497" coordsize="101,113" path="m2171,1610l2154,1551,2106,1508,2088,1501,2069,1497e" filled="f" stroked="t" strokeweight=".3pt" strokecolor="#231F20">
                <v:path arrowok="t"/>
              </v:shape>
            </v:group>
            <v:group style="position:absolute;left:2099;top:1545;width:23;height:23" coordorigin="2099,1545" coordsize="23,23">
              <v:shape style="position:absolute;left:2099;top:1545;width:23;height:23" coordorigin="2099,1545" coordsize="23,23" path="m2117,1545l2104,1545,2099,1550,2099,1563,2104,1568,2117,1568,2122,1563,2122,1550,2117,1545e" filled="t" fillcolor="#231F20" stroked="f">
                <v:path arrowok="t"/>
                <v:fill/>
              </v:shape>
            </v:group>
            <v:group style="position:absolute;left:1604;top:1610;width:454;height:567" coordorigin="1604,1610" coordsize="454,567">
              <v:shape style="position:absolute;left:1604;top:1610;width:454;height:567" coordorigin="1604,1610" coordsize="454,567" path="m2057,2176l1604,1610e" filled="f" stroked="t" strokeweight=".6pt" strokecolor="#231F20">
                <v:path arrowok="t"/>
              </v:shape>
            </v:group>
            <v:group style="position:absolute;left:1604;top:1043;width:907;height:1134" coordorigin="1604,1043" coordsize="907,1134">
              <v:shape style="position:absolute;left:1604;top:1043;width:907;height:1134" coordorigin="1604,1043" coordsize="907,1134" path="m2057,2176l2511,1610,2057,1043,1604,1610e" filled="f" stroked="t" strokeweight=".6pt" strokecolor="#231F20">
                <v:path arrowok="t"/>
              </v:shape>
            </v:group>
            <v:group style="position:absolute;left:1604;top:1610;width:907;height:2" coordorigin="1604,1610" coordsize="907,2">
              <v:shape style="position:absolute;left:1604;top:1610;width:907;height:2" coordorigin="1604,1610" coordsize="907,0" path="m1604,1610l2511,1610e" filled="f" stroked="t" strokeweight="1.200037pt" strokecolor="#231F20">
                <v:path arrowok="t"/>
              </v:shape>
            </v:group>
            <v:group style="position:absolute;left:1604;top:335;width:907;height:1274" coordorigin="1604,335" coordsize="907,1274">
              <v:shape style="position:absolute;left:1604;top:335;width:907;height:1274" coordorigin="1604,335" coordsize="907,1274" path="m1604,1610l1893,335,2511,1610e" filled="f" stroked="t" strokeweight=".6pt" strokecolor="#F7941D">
                <v:path arrowok="t"/>
              </v:shape>
            </v:group>
            <v:group style="position:absolute;left:1604;top:1610;width:743;height:1233" coordorigin="1604,1610" coordsize="743,1233">
              <v:shape style="position:absolute;left:1604;top:1610;width:743;height:1233" coordorigin="1604,1610" coordsize="743,1233" path="m2346,2842l1604,1610e" filled="f" stroked="t" strokeweight=".6pt" strokecolor="#F7941D">
                <v:path arrowok="t"/>
              </v:shape>
            </v:group>
            <v:group style="position:absolute;left:1905;top:1233;width:291;height:53" coordorigin="1905,1233" coordsize="291,53">
              <v:shape style="position:absolute;left:1905;top:1233;width:291;height:53" coordorigin="1905,1233" coordsize="291,53" path="m1905,1233l1956,1265,2030,1285,2049,1287,2069,1286,2143,1271,2179,1254,2195,1244e" filled="f" stroked="t" strokeweight=".3pt" strokecolor="#88AC2E">
                <v:path arrowok="t"/>
              </v:shape>
            </v:group>
            <v:group style="position:absolute;left:2189;top:2537;width:192;height:44" coordorigin="2189,2537" coordsize="192,44">
              <v:shape style="position:absolute;left:2189;top:2537;width:192;height:44" coordorigin="2189,2537" coordsize="192,44" path="m2189,2581l2244,2554,2322,2538,2342,2537,2361,2537,2380,2539e" filled="f" stroked="t" strokeweight=".3pt" strokecolor="#F7941D">
                <v:path arrowok="t"/>
              </v:shape>
            </v:group>
            <v:group style="position:absolute;left:1827;top:639;width:213;height:34" coordorigin="1827,639" coordsize="213,34">
              <v:shape style="position:absolute;left:1827;top:639;width:213;height:34" coordorigin="1827,639" coordsize="213,34" path="m2040,639l1982,660,1904,672,1884,672,1865,671,1846,669,1827,666e" filled="f" stroked="t" strokeweight=".3pt" strokecolor="#F7941D">
                <v:path arrowok="t"/>
              </v:shape>
            </v:group>
            <v:group style="position:absolute;left:1331;top:317;width:1452;height:1293" coordorigin="1331,317" coordsize="1452,1293">
              <v:shape style="position:absolute;left:1331;top:317;width:1452;height:1293" coordorigin="1331,317" coordsize="1452,1293" path="m2783,1043l2774,925,2746,813,2702,709,2643,614,2570,529,2486,457,2391,398,2287,354,2175,326,2057,317,1998,319,1883,338,1775,374,1675,425,1585,491,1506,570,1440,660,1388,760,1352,868,1334,983,1331,1043,1332,1077,1338,1144,1350,1209,1368,1272,1391,1332,1420,1390,1453,1445,1491,1497,1533,1545,1579,1589,1604,1610e" filled="f" stroked="t" strokeweight="1.2pt" strokecolor="#0091AC">
                <v:path arrowok="t"/>
              </v:shape>
            </v:group>
            <v:group style="position:absolute;left:2511;top:1043;width:272;height:567" coordorigin="2511,1043" coordsize="272,567">
              <v:shape style="position:absolute;left:2511;top:1043;width:272;height:567" coordorigin="2511,1043" coordsize="272,567" path="m2511,1610l2562,1565,2608,1516,2648,1465,2684,1410,2714,1353,2738,1293,2758,1232,2772,1170,2780,1107,2782,1075,2783,1043e" filled="f" stroked="t" strokeweight="1.2pt" strokecolor="#0091AC">
                <v:path arrowok="t"/>
              </v:shape>
            </v:group>
            <v:group style="position:absolute;left:2511;top:1610;width:272;height:567" coordorigin="2511,1610" coordsize="272,567">
              <v:shape style="position:absolute;left:2511;top:1610;width:272;height:567" coordorigin="2511,1610" coordsize="272,567" path="m2783,2176l2780,2109,2771,2043,2756,1979,2735,1917,2709,1858,2679,1801,2643,1748,2603,1698,2559,1652,2535,1630,2511,1610e" filled="f" stroked="t" strokeweight="1.2pt" strokecolor="#0091AC">
                <v:path arrowok="t"/>
              </v:shape>
            </v:group>
            <v:group style="position:absolute;left:1331;top:1610;width:1452;height:1293" coordorigin="1331,1610" coordsize="1452,1293">
              <v:shape style="position:absolute;left:1331;top:1610;width:1452;height:1293" coordorigin="1331,1610" coordsize="1452,1293" path="m1604,1610l1553,1654,1507,1703,1466,1755,1431,1809,1401,1866,1376,1926,1356,1987,1343,2049,1334,2112,1331,2176,1334,2236,1352,2351,1388,2459,1440,2559,1506,2649,1585,2728,1675,2794,1775,2845,1883,2881,1998,2900,2057,2902,2117,2900,2232,2881,2340,2845,2440,2794,2530,2728,2608,2649,2674,2559,2726,2459,2762,2351,2781,2236,2783,2176e" filled="f" stroked="t" strokeweight="1.2pt" strokecolor="#0091AC">
                <v:path arrowok="t"/>
              </v:shape>
            </v:group>
            <v:group style="position:absolute;left:2034;top:2154;width:45;height:45" coordorigin="2034,2154" coordsize="45,45">
              <v:shape style="position:absolute;left:2034;top:2154;width:45;height:45" coordorigin="2034,2154" coordsize="45,45" path="m2070,2154l2045,2154,2034,2164,2034,2189,2045,2199,2070,2199,2080,2189,2080,2164,2070,2154e" filled="t" fillcolor="#231F20" stroked="f">
                <v:path arrowok="t"/>
                <v:fill/>
              </v:shape>
            </v:group>
            <v:group style="position:absolute;left:2034;top:1020;width:45;height:45" coordorigin="2034,1020" coordsize="45,45">
              <v:shape style="position:absolute;left:2034;top:1020;width:45;height:45" coordorigin="2034,1020" coordsize="45,45" path="m2070,1020l2045,1020,2034,1030,2034,1055,2045,1065,2070,1065,2080,1055,2080,1030,2070,1020e" filled="t" fillcolor="#231F20" stroked="f">
                <v:path arrowok="t"/>
                <v:fill/>
              </v:shape>
            </v:group>
            <v:group style="position:absolute;left:2033;top:1186;width:48;height:40" coordorigin="2033,1186" coordsize="48,40">
              <v:shape style="position:absolute;left:2033;top:1186;width:48;height:40" coordorigin="2033,1186" coordsize="48,40" path="m2081,1194l2073,1189,2067,1187,2061,1186,2054,1186,2033,1205,2033,1209,2053,1225,2059,1225e" filled="f" stroked="t" strokeweight=".7pt" strokecolor="#88AC2E">
                <v:path arrowok="t"/>
              </v:shape>
            </v:group>
            <v:group style="position:absolute;left:2033;top:1225;width:48;height:40" coordorigin="2033,1225" coordsize="48,40">
              <v:shape style="position:absolute;left:2033;top:1225;width:48;height:40" coordorigin="2033,1225" coordsize="48,40" path="m2053,1225l2049,1225,2045,1227,2041,1229,2037,1233,2035,1237,2033,1241,2033,1245,2054,1265,2062,1265,2068,1263,2073,1261,2081,1257e" filled="f" stroked="t" strokeweight=".7pt" strokecolor="#88AC2E">
                <v:path arrowok="t"/>
              </v:shape>
            </v:group>
            <v:group style="position:absolute;left:2269;top:2573;width:72;height:120" coordorigin="2269,2573" coordsize="72,120">
              <v:shape style="position:absolute;left:2269;top:2573;width:72;height:120" coordorigin="2269,2573" coordsize="72,120" path="m2341,2573l2309,2605,2297,2625,2290,2645,2285,2661,2285,2673,2305,2693,2312,2692,2313,2625,2269,2574e" filled="f" stroked="t" strokeweight=".7pt" strokecolor="#F7941D">
                <v:path arrowok="t"/>
              </v:shape>
            </v:group>
            <v:group style="position:absolute;left:1881;top:522;width:72;height:120" coordorigin="1881,522" coordsize="72,120">
              <v:shape style="position:absolute;left:1881;top:522;width:72;height:120" coordorigin="1881,522" coordsize="72,120" path="m1953,522l1921,554,1909,574,1901,593,1897,610,1897,622,1917,642,1924,640,1924,573,1881,522e" filled="f" stroked="t" strokeweight=".7pt" strokecolor="#F7941D">
                <v:path arrowok="t"/>
              </v:shape>
            </v:group>
            <v:group style="position:absolute;left:2069;top:1497;width:101;height:113" coordorigin="2069,1497" coordsize="101,113">
              <v:shape style="position:absolute;left:2069;top:1497;width:101;height:113" coordorigin="2069,1497" coordsize="101,113" path="m2171,1610l2154,1551,2106,1508,2088,1501,2069,1497e" filled="f" stroked="t" strokeweight=".3pt" strokecolor="#231F20">
                <v:path arrowok="t"/>
              </v:shape>
            </v:group>
            <v:group style="position:absolute;left:2099;top:1545;width:23;height:23" coordorigin="2099,1545" coordsize="23,23">
              <v:shape style="position:absolute;left:2099;top:1545;width:23;height:23" coordorigin="2099,1545" coordsize="23,23" path="m2117,1545l2104,1545,2099,1550,2099,1563,2104,1568,2117,1568,2122,1563,2122,1550,2117,1545e" filled="t" fillcolor="#231F20" stroked="f">
                <v:path arrowok="t"/>
                <v:fill/>
              </v:shape>
            </v:group>
            <v:group style="position:absolute;left:1604;top:1610;width:454;height:567" coordorigin="1604,1610" coordsize="454,567">
              <v:shape style="position:absolute;left:1604;top:1610;width:454;height:567" coordorigin="1604,1610" coordsize="454,567" path="m2057,2176l1604,1610e" filled="f" stroked="t" strokeweight=".6pt" strokecolor="#231F20">
                <v:path arrowok="t"/>
              </v:shape>
            </v:group>
            <v:group style="position:absolute;left:1604;top:1043;width:907;height:1134" coordorigin="1604,1043" coordsize="907,1134">
              <v:shape style="position:absolute;left:1604;top:1043;width:907;height:1134" coordorigin="1604,1043" coordsize="907,1134" path="m2057,2176l2511,1610,2057,1043,1604,1610e" filled="f" stroked="t" strokeweight=".6pt" strokecolor="#231F2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8"/>
          <w:szCs w:val="18"/>
          <w:color w:val="F7941D"/>
          <w:w w:val="73"/>
          <w:position w:val="1"/>
        </w:rPr>
        <w:t>S</w:t>
      </w:r>
      <w:r>
        <w:rPr>
          <w:rFonts w:ascii="Arial" w:hAnsi="Arial" w:cs="Arial" w:eastAsia="Arial"/>
          <w:sz w:val="14"/>
          <w:szCs w:val="14"/>
          <w:color w:val="F7941D"/>
          <w:w w:val="48"/>
          <w:position w:val="-3"/>
        </w:rPr>
        <w:t>1</w:t>
      </w:r>
      <w:r>
        <w:rPr>
          <w:rFonts w:ascii="Arial" w:hAnsi="Arial" w:cs="Arial" w:eastAsia="Arial"/>
          <w:sz w:val="14"/>
          <w:szCs w:val="14"/>
          <w:color w:val="F7941D"/>
          <w:w w:val="100"/>
          <w:position w:val="-3"/>
        </w:rPr>
        <w:tab/>
      </w:r>
      <w:r>
        <w:rPr>
          <w:rFonts w:ascii="Arial" w:hAnsi="Arial" w:cs="Arial" w:eastAsia="Arial"/>
          <w:sz w:val="14"/>
          <w:szCs w:val="14"/>
          <w:color w:val="F7941D"/>
          <w:w w:val="100"/>
          <w:position w:val="-3"/>
        </w:rPr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0"/>
          <w:position w:val="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egen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„Umkehrung“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Peripheriewinkelsatzes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gibt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  <w:position w:val="0"/>
        </w:rPr>
        <w:t>außer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25" w:after="0" w:line="219" w:lineRule="auto"/>
        <w:ind w:left="2870" w:right="304" w:firstLine="-439"/>
        <w:jc w:val="left"/>
        <w:tabs>
          <w:tab w:pos="2860" w:val="left"/>
        </w:tabs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8"/>
          <w:szCs w:val="18"/>
          <w:color w:val="0091AC"/>
          <w:spacing w:val="7"/>
          <w:w w:val="75"/>
        </w:rPr>
        <w:t>b</w:t>
      </w:r>
      <w:r>
        <w:rPr>
          <w:rFonts w:ascii="Arial" w:hAnsi="Arial" w:cs="Arial" w:eastAsia="Arial"/>
          <w:sz w:val="14"/>
          <w:szCs w:val="14"/>
          <w:color w:val="0091AC"/>
          <w:spacing w:val="0"/>
          <w:w w:val="48"/>
          <w:position w:val="-4"/>
        </w:rPr>
        <w:t>1</w:t>
      </w:r>
      <w:r>
        <w:rPr>
          <w:rFonts w:ascii="Arial" w:hAnsi="Arial" w:cs="Arial" w:eastAsia="Arial"/>
          <w:sz w:val="14"/>
          <w:szCs w:val="14"/>
          <w:color w:val="0091AC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14"/>
          <w:szCs w:val="14"/>
          <w:color w:val="0091AC"/>
          <w:spacing w:val="0"/>
          <w:w w:val="100"/>
          <w:position w:val="-4"/>
        </w:rPr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eisbogen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100"/>
          <w:position w:val="0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0"/>
        </w:rPr>
        <w:t>keine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5"/>
          <w:w w:val="123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0"/>
        </w:rPr>
        <w:t>weite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3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0"/>
        </w:rPr>
        <w:t>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23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0"/>
        </w:rPr>
        <w:t>Punkte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5"/>
          <w:w w:val="123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0"/>
        </w:rPr>
        <w:t>obe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3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0"/>
        </w:rPr>
        <w:t>halb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3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3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0"/>
        </w:rPr>
        <w:t>Geraden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0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4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0"/>
        </w:rPr>
        <w:t>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4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0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0"/>
        </w:rPr>
        <w:t>denen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3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0"/>
        </w:rPr>
        <w:t>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3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unter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2"/>
          <w:w w:val="119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9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Sehwinkel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19"/>
          <w:position w:val="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19"/>
          <w:position w:val="0"/>
        </w:rPr>
        <w:t>γ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12" w:after="0" w:line="240" w:lineRule="auto"/>
        <w:ind w:left="1790" w:right="-20"/>
        <w:jc w:val="left"/>
        <w:tabs>
          <w:tab w:pos="286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w w:val="71"/>
          <w:position w:val="4"/>
        </w:rPr>
        <w:t>M</w:t>
      </w:r>
      <w:r>
        <w:rPr>
          <w:rFonts w:ascii="Arial" w:hAnsi="Arial" w:cs="Arial" w:eastAsia="Arial"/>
          <w:sz w:val="14"/>
          <w:szCs w:val="14"/>
          <w:color w:val="231F20"/>
          <w:w w:val="48"/>
          <w:position w:val="0"/>
        </w:rPr>
        <w:t>1</w:t>
      </w:r>
      <w:r>
        <w:rPr>
          <w:rFonts w:ascii="Arial" w:hAnsi="Arial" w:cs="Arial" w:eastAsia="Arial"/>
          <w:sz w:val="14"/>
          <w:szCs w:val="14"/>
          <w:color w:val="231F20"/>
          <w:w w:val="100"/>
          <w:position w:val="0"/>
        </w:rPr>
        <w:tab/>
      </w:r>
      <w:r>
        <w:rPr>
          <w:rFonts w:ascii="Arial" w:hAnsi="Arial" w:cs="Arial" w:eastAsia="Arial"/>
          <w:sz w:val="14"/>
          <w:szCs w:val="14"/>
          <w:color w:val="231F20"/>
          <w:w w:val="100"/>
          <w:position w:val="0"/>
        </w:rPr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2"/>
        </w:rPr>
        <w:t>erscheint.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2870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Überlege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aber: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Spiegelt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Peripheriewinkelbogen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2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2"/>
          <w:w w:val="100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  <w:position w:val="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84" w:lineRule="exact"/>
        <w:ind w:left="1186" w:right="544"/>
        <w:jc w:val="center"/>
        <w:tabs>
          <w:tab w:pos="2400" w:val="left"/>
          <w:tab w:pos="282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  <w:position w:val="-4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  <w:position w:val="-5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36"/>
          <w:w w:val="75"/>
          <w:position w:val="-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7"/>
        </w:rPr>
        <w:t>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7"/>
        </w:rPr>
        <w:t>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0"/>
          <w:position w:val="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position w:val="7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00"/>
          <w:position w:val="7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7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  <w:position w:val="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7"/>
        </w:rPr>
        <w:t>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7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0"/>
          <w:position w:val="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7"/>
        </w:rPr>
        <w:t>hält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20"/>
          <w:position w:val="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7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0"/>
          <w:position w:val="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7"/>
        </w:rPr>
        <w:t>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7"/>
        </w:rPr>
        <w:t>zweiten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0"/>
          <w:position w:val="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7"/>
        </w:rPr>
        <w:t>Bogen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20"/>
          <w:position w:val="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100"/>
          <w:position w:val="7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-1"/>
          <w:w w:val="100"/>
          <w:position w:val="1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7"/>
        </w:rPr>
        <w:t>’</w:t>
      </w:r>
      <w:r>
        <w:rPr>
          <w:rFonts w:ascii="Arial" w:hAnsi="Arial" w:cs="Arial" w:eastAsia="Arial"/>
          <w:sz w:val="18"/>
          <w:szCs w:val="18"/>
          <w:color w:val="231F20"/>
          <w:spacing w:val="23"/>
          <w:w w:val="100"/>
          <w:position w:val="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  <w:position w:val="7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0"/>
          <w:position w:val="7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1"/>
          <w:w w:val="90"/>
          <w:position w:val="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2"/>
          <w:position w:val="7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12"/>
          <w:position w:val="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2"/>
          <w:position w:val="7"/>
        </w:rPr>
        <w:t>links).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96" w:lineRule="exact"/>
        <w:ind w:left="2870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4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4"/>
        </w:rPr>
        <w:t>diesem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  <w:position w:val="4"/>
        </w:rPr>
        <w:t>Kreisbogenpaar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0"/>
          <w:b/>
          <w:bCs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9"/>
          <w:w w:val="100"/>
          <w:b/>
          <w:bCs/>
          <w:position w:val="4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-2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23"/>
          <w:w w:val="100"/>
          <w:b/>
          <w:bCs/>
          <w:position w:val="-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  <w:b/>
          <w:bCs/>
          <w:position w:val="4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8"/>
          <w:b/>
          <w:bCs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9"/>
          <w:w w:val="100"/>
          <w:b/>
          <w:bCs/>
          <w:position w:val="4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1"/>
          <w:w w:val="100"/>
          <w:b/>
          <w:bCs/>
          <w:position w:val="-2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4"/>
        </w:rPr>
        <w:t>’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  <w:b/>
          <w:bCs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4"/>
        </w:rPr>
        <w:t>beﬁ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4"/>
        </w:rPr>
        <w:t>nden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1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4"/>
        </w:rPr>
        <w:t>sich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1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4"/>
        </w:rPr>
        <w:t>dann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21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  <w:position w:val="4"/>
        </w:rPr>
        <w:t>alle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00"/>
          <w:b/>
          <w:bCs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  <w:b/>
          <w:bCs/>
          <w:position w:val="4"/>
        </w:rPr>
        <w:t>Punkte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96" w:lineRule="exact"/>
        <w:ind w:left="2870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</w:rPr>
        <w:t>Zeichenebene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denen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</w:rPr>
        <w:t>Strecke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2"/>
          <w:b/>
          <w:bCs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2"/>
          <w:b/>
          <w:bCs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92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b/>
          <w:bCs/>
        </w:rPr>
        <w:t>unter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19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b/>
          <w:bCs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19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13"/>
          <w:b/>
          <w:bCs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b/>
          <w:bCs/>
        </w:rPr>
        <w:t>inkel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23" w:after="0" w:line="284" w:lineRule="exact"/>
        <w:ind w:left="1873" w:right="1357"/>
        <w:jc w:val="center"/>
        <w:tabs>
          <w:tab w:pos="282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1"/>
          <w:position w:val="1"/>
        </w:rPr>
        <w:t>M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71"/>
          <w:position w:val="-3"/>
        </w:rPr>
        <w:t>2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-3"/>
        </w:rPr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position w:val="5"/>
        </w:rPr>
        <w:t>γ</w:t>
      </w:r>
      <w:r>
        <w:rPr>
          <w:rFonts w:ascii="Arial" w:hAnsi="Arial" w:cs="Arial" w:eastAsia="Arial"/>
          <w:sz w:val="19"/>
          <w:szCs w:val="19"/>
          <w:color w:val="231F20"/>
          <w:spacing w:val="7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5"/>
        </w:rPr>
        <w:t>zu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5"/>
        </w:rPr>
        <w:t>sehen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3"/>
          <w:position w:val="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5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5"/>
        </w:rPr>
        <w:t>(ausgenommen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5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5"/>
        </w:rPr>
        <w:t>Punkte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5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5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  <w:position w:val="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5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5"/>
        </w:rPr>
        <w:t>selbst).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7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37" w:after="0" w:line="240" w:lineRule="auto"/>
        <w:ind w:left="1126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1AC"/>
          <w:spacing w:val="6"/>
          <w:w w:val="75"/>
        </w:rPr>
        <w:t>b</w:t>
      </w:r>
      <w:r>
        <w:rPr>
          <w:rFonts w:ascii="Arial" w:hAnsi="Arial" w:cs="Arial" w:eastAsia="Arial"/>
          <w:sz w:val="14"/>
          <w:szCs w:val="14"/>
          <w:color w:val="0091AC"/>
          <w:spacing w:val="2"/>
          <w:w w:val="48"/>
          <w:position w:val="-4"/>
        </w:rPr>
        <w:t>1</w:t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72"/>
          <w:position w:val="2"/>
        </w:rPr>
        <w:t>‘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19" w:lineRule="exact"/>
        <w:ind w:left="2154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F7941D"/>
          <w:w w:val="73"/>
          <w:position w:val="2"/>
        </w:rPr>
        <w:t>S</w:t>
      </w:r>
      <w:r>
        <w:rPr>
          <w:rFonts w:ascii="Arial" w:hAnsi="Arial" w:cs="Arial" w:eastAsia="Arial"/>
          <w:sz w:val="14"/>
          <w:szCs w:val="14"/>
          <w:color w:val="F7941D"/>
          <w:w w:val="71"/>
          <w:position w:val="-2"/>
        </w:rPr>
        <w:t>2</w:t>
      </w:r>
      <w:r>
        <w:rPr>
          <w:rFonts w:ascii="Arial" w:hAnsi="Arial" w:cs="Arial" w:eastAsia="Arial"/>
          <w:sz w:val="14"/>
          <w:szCs w:val="14"/>
          <w:color w:val="000000"/>
          <w:w w:val="100"/>
          <w:position w:val="0"/>
        </w:rPr>
      </w:r>
    </w:p>
    <w:p>
      <w:pPr>
        <w:spacing w:before="61" w:after="0" w:line="240" w:lineRule="auto"/>
        <w:ind w:left="1141" w:right="535"/>
        <w:jc w:val="both"/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369.910797pt;margin-top:7.268722pt;width:86.239019pt;height:85.639003pt;mso-position-horizontal-relative:page;mso-position-vertical-relative:paragraph;z-index:-3371" coordorigin="7398,145" coordsize="1725,1713">
            <v:group style="position:absolute;left:7410;top:151;width:1701;height:1701" coordorigin="7410,151" coordsize="1701,1701">
              <v:shape style="position:absolute;left:7410;top:151;width:1701;height:1701" coordorigin="7410,151" coordsize="1701,1701" path="m9111,1002l9108,932,9100,864,9086,797,9068,733,9044,671,9016,611,8984,554,8947,500,8906,448,8862,400,8811,353,8757,311,8700,273,8641,241,8581,214,8518,191,8455,174,8391,161,8326,154,8261,151,8226,152,8157,158,8089,169,8024,185,7960,206,7899,232,7841,262,7785,297,7732,335,7683,378,7635,426,7590,478,7550,534,7515,592,7486,651,7461,713,7441,775,7426,839,7416,904,7411,969,7410,1002,7411,1037,7417,1106,7427,1173,7444,1239,7465,1302,7491,1363,7521,1421,7555,1477,7594,1530,7637,1580,7685,1627,7737,1672,7793,1712,7850,1747,7910,1777,7972,1802,8034,1822,8098,1837,8163,1847,8228,1852,8261,1852,8296,1851,8365,1846,8432,1835,8497,1819,8561,1798,8622,1772,8680,1742,8736,1707,8789,1668,8838,1626,8886,1578,8931,1525,8971,1470,9006,1412,9036,1352,9061,1291,9080,1228,9095,1164,9105,1100,9110,1034,9111,1002e" filled="f" stroked="t" strokeweight=".6pt" strokecolor="#231F20">
                <v:path arrowok="t"/>
              </v:shape>
            </v:group>
            <v:group style="position:absolute;left:7410;top:1002;width:1701;height:2" coordorigin="7410,1002" coordsize="1701,2">
              <v:shape style="position:absolute;left:7410;top:1002;width:1701;height:2" coordorigin="7410,1002" coordsize="1701,0" path="m7410,1002l9111,1002e" filled="f" stroked="t" strokeweight="1.200003pt" strokecolor="#231F20">
                <v:path arrowok="t"/>
              </v:shape>
            </v:group>
            <v:group style="position:absolute;left:8565;top:331;width:165;height:66" coordorigin="8565,331" coordsize="165,66">
              <v:shape style="position:absolute;left:8565;top:331;width:165;height:66" coordorigin="8565,331" coordsize="165,66" path="m8565,331l8618,382,8673,397,8692,396,8711,393,8729,387e" filled="f" stroked="t" strokeweight=".3pt" strokecolor="#F7941D">
                <v:path arrowok="t"/>
              </v:shape>
            </v:group>
            <v:group style="position:absolute;left:8644;top:336;width:27;height:27" coordorigin="8644,336" coordsize="27,27">
              <v:shape style="position:absolute;left:8644;top:336;width:27;height:27" coordorigin="8644,336" coordsize="27,27" path="m8664,336l8650,336,8644,342,8644,357,8650,363,8664,363,8670,357,8670,342,8664,336e" filled="t" fillcolor="#F7941D" stroked="f">
                <v:path arrowok="t"/>
                <v:fill/>
              </v:shape>
            </v:group>
            <v:group style="position:absolute;left:8234;top:975;width:53;height:53" coordorigin="8234,975" coordsize="53,53">
              <v:shape style="position:absolute;left:8234;top:975;width:53;height:53" coordorigin="8234,975" coordsize="53,53" path="m8275,975l8246,975,8234,987,8234,1016,8246,1028,8275,1028,8287,1016,8287,987,8275,975e" filled="t" fillcolor="#231F20" stroked="f">
                <v:path arrowok="t"/>
                <v:fill/>
              </v:shape>
            </v:group>
            <v:group style="position:absolute;left:7410;top:263;width:1701;height:738" coordorigin="7410,263" coordsize="1701,738">
              <v:shape style="position:absolute;left:7410;top:263;width:1701;height:738" coordorigin="7410,263" coordsize="1701,738" path="m9111,1002l8683,263,7410,1002e" filled="f" stroked="t" strokeweight="1.2pt" strokecolor="#F7941D">
                <v:path arrowok="t"/>
              </v:shape>
            </v:group>
            <v:group style="position:absolute;left:7410;top:151;width:1701;height:1701" coordorigin="7410,151" coordsize="1701,1701">
              <v:shape style="position:absolute;left:7410;top:151;width:1701;height:1701" coordorigin="7410,151" coordsize="1701,1701" path="m9111,1002l9108,932,9100,864,9086,797,9068,733,9044,671,9016,611,8984,554,8947,500,8906,448,8862,400,8811,353,8757,311,8700,273,8641,241,8581,214,8518,191,8455,174,8391,161,8326,154,8261,151,8226,152,8157,158,8089,169,8024,185,7960,206,7899,232,7841,262,7785,297,7732,335,7683,378,7635,426,7590,478,7550,534,7515,592,7486,651,7461,713,7441,775,7426,839,7416,904,7411,969,7410,1002,7411,1037,7417,1106,7427,1173,7444,1239,7465,1302,7491,1363,7521,1421,7555,1477,7594,1530,7637,1580,7685,1627,7737,1672,7793,1712,7850,1747,7910,1777,7972,1802,8034,1822,8098,1837,8163,1847,8228,1852,8261,1852,8296,1851,8365,1846,8432,1835,8497,1819,8561,1798,8622,1772,8680,1742,8736,1707,8789,1668,8838,1626,8886,1578,8931,1525,8971,1470,9006,1412,9036,1352,9061,1291,9080,1228,9095,1164,9105,1100,9110,1034,9111,1002e" filled="f" stroked="t" strokeweight=".6pt" strokecolor="#231F20">
                <v:path arrowok="t"/>
              </v:shape>
            </v:group>
            <v:group style="position:absolute;left:8565;top:331;width:165;height:66" coordorigin="8565,331" coordsize="165,66">
              <v:shape style="position:absolute;left:8565;top:331;width:165;height:66" coordorigin="8565,331" coordsize="165,66" path="m8565,331l8618,382,8673,397,8692,396,8711,393,8729,387e" filled="f" stroked="t" strokeweight=".3pt" strokecolor="#F7941D">
                <v:path arrowok="t"/>
              </v:shape>
            </v:group>
            <v:group style="position:absolute;left:8644;top:336;width:27;height:27" coordorigin="8644,336" coordsize="27,27">
              <v:shape style="position:absolute;left:8644;top:336;width:27;height:27" coordorigin="8644,336" coordsize="27,27" path="m8664,336l8650,336,8644,342,8644,357,8650,363,8664,363,8670,357,8670,342,8664,336e" filled="t" fillcolor="#F7941D" stroked="f">
                <v:path arrowok="t"/>
                <v:fill/>
              </v:shape>
            </v:group>
            <v:group style="position:absolute;left:8234;top:975;width:53;height:53" coordorigin="8234,975" coordsize="53,53">
              <v:shape style="position:absolute;left:8234;top:975;width:53;height:53" coordorigin="8234,975" coordsize="53,53" path="m8275,975l8246,975,8234,987,8234,1016,8246,1028,8275,1028,8287,1016,8287,987,8275,975e" filled="t" fillcolor="#231F20" stroked="f">
                <v:path arrowok="t"/>
                <v:fill/>
              </v:shape>
            </v:group>
            <v:group style="position:absolute;left:7410;top:263;width:1701;height:738" coordorigin="7410,263" coordsize="1701,738">
              <v:shape style="position:absolute;left:7410;top:263;width:1701;height:738" coordorigin="7410,263" coordsize="1701,738" path="m9111,1002l8683,263,7410,1002e" filled="f" stroked="t" strokeweight="1.2pt" strokecolor="#F7941D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Entsp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echend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</w:rPr>
        <w:t>Peripheriewinkelsatz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sind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alle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9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inkel,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                             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1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55"/>
          <w:position w:val="2"/>
        </w:rPr>
        <w:t>C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40" w:lineRule="atLeast"/>
        <w:ind w:left="1141" w:right="2558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Schenkel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Endpunkte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einer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eissehne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7"/>
          <w:w w:val="12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gehen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ih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Scheitel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demselben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eisbogen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haben,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gleich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31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3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oß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halb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</w:rPr>
        <w:t>oß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2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Sehne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gehö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3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Zentriwinkel.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40" w:lineRule="exact"/>
        <w:ind w:left="1141" w:right="52"/>
        <w:jc w:val="both"/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1"/>
        </w:rPr>
        <w:t>Begründe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1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1"/>
        </w:rPr>
        <w:t>damit,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21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1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21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1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1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  <w:position w:val="-1"/>
        </w:rPr>
        <w:t>Satz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21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  <w:position w:val="-1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1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  <w:position w:val="-1"/>
        </w:rPr>
        <w:t>Thales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0"/>
          <w:w w:val="121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  <w:position w:val="-1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0"/>
          <w:position w:val="-1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1"/>
          <w:w w:val="9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1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-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1"/>
        </w:rPr>
        <w:t>echts)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1"/>
        </w:rPr>
        <w:t>„nur“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1"/>
        </w:rPr>
        <w:t>   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2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9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9"/>
        </w:rPr>
        <w:t>                    </w:t>
      </w:r>
      <w:r>
        <w:rPr>
          <w:rFonts w:ascii="Arial" w:hAnsi="Arial" w:cs="Arial" w:eastAsia="Arial"/>
          <w:sz w:val="18"/>
          <w:szCs w:val="18"/>
          <w:color w:val="231F20"/>
          <w:spacing w:val="24"/>
          <w:w w:val="76"/>
          <w:position w:val="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2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2"/>
        </w:rPr>
        <w:t>                    </w:t>
      </w:r>
      <w:r>
        <w:rPr>
          <w:rFonts w:ascii="Arial" w:hAnsi="Arial" w:cs="Arial" w:eastAsia="Arial"/>
          <w:sz w:val="18"/>
          <w:szCs w:val="18"/>
          <w:color w:val="231F20"/>
          <w:spacing w:val="23"/>
          <w:w w:val="76"/>
          <w:position w:val="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9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40" w:lineRule="exact"/>
        <w:ind w:left="1141" w:right="2309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  <w:position w:val="-1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b/>
          <w:bCs/>
          <w:position w:val="-1"/>
        </w:rPr>
        <w:t>Sonderfall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2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b/>
          <w:bCs/>
          <w:position w:val="-1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22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b/>
          <w:bCs/>
          <w:position w:val="-1"/>
        </w:rPr>
        <w:t>Peripheriewinkelsatzes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  <w:position w:val="-1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0"/>
          <w:position w:val="-1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1"/>
          <w:w w:val="9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-1"/>
        </w:rPr>
        <w:t>Aufgabe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position w:val="-1"/>
        </w:rPr>
        <w:t>9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  <w:position w:val="-1"/>
        </w:rPr>
        <w:t>9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1"/>
        </w:rPr>
        <w:t>8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)!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2" w:lineRule="exact"/>
        <w:ind w:left="1140" w:right="6849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0095AC"/>
          <w:spacing w:val="0"/>
          <w:w w:val="110"/>
          <w:b/>
          <w:bCs/>
        </w:rPr>
        <w:t>Aufgaben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80" w:right="1400"/>
        </w:sectPr>
      </w:pPr>
      <w:rPr/>
    </w:p>
    <w:p>
      <w:pPr>
        <w:spacing w:before="41" w:after="0" w:line="240" w:lineRule="auto"/>
        <w:ind w:left="579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8.401800pt;margin-top:47.084782pt;width:36.85pt;height:11.339pt;mso-position-horizontal-relative:page;mso-position-vertical-relative:paragraph;z-index:-3378" type="#_x0000_t202" filled="f" stroked="f">
            <v:textbox inset="0,0,0,0">
              <w:txbxContent>
                <w:p>
                  <w:pPr>
                    <w:spacing w:before="14" w:after="0" w:line="240" w:lineRule="auto"/>
                    <w:ind w:left="384" w:right="-44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990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110"/>
          <w:b/>
          <w:bCs/>
        </w:rPr>
        <w:t>9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110"/>
          <w:b/>
          <w:bCs/>
        </w:rPr>
        <w:t>8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9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72" w:right="-56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-46.355301pt;width:25.512pt;height:11.339pt;mso-position-horizontal-relative:page;mso-position-vertical-relative:paragraph;z-index:-3379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164" w:right="-56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3"/>
                      <w:w w:val="110"/>
                      <w:b/>
                      <w:bCs/>
                    </w:rPr>
                    <w:t>9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2"/>
                      <w:w w:val="110"/>
                      <w:b/>
                      <w:bCs/>
                    </w:rPr>
                    <w:t>8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9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79.919701pt;width:25.512pt;height:11.339pt;mso-position-horizontal-relative:page;mso-position-vertical-relative:paragraph;z-index:-3377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168" w:right="-56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2"/>
                      <w:w w:val="110"/>
                      <w:b/>
                      <w:bCs/>
                    </w:rPr>
                    <w:t>9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2"/>
                      <w:w w:val="110"/>
                      <w:b/>
                      <w:bCs/>
                    </w:rPr>
                    <w:t>9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1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990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83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72.003685pt;width:25.512pt;height:11.339pt;mso-position-horizontal-relative:page;mso-position-vertical-relative:paragraph;z-index:-3376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167" w:right="-56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2"/>
                      <w:w w:val="110"/>
                      <w:b/>
                      <w:bCs/>
                    </w:rPr>
                    <w:t>9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1"/>
                      <w:w w:val="110"/>
                      <w:b/>
                      <w:bCs/>
                    </w:rPr>
                    <w:t>9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2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110"/>
          <w:b/>
          <w:bCs/>
        </w:rPr>
        <w:t>9</w:t>
      </w:r>
      <w:r>
        <w:rPr>
          <w:rFonts w:ascii="Arial" w:hAnsi="Arial" w:cs="Arial" w:eastAsia="Arial"/>
          <w:sz w:val="18"/>
          <w:szCs w:val="18"/>
          <w:color w:val="0095AC"/>
          <w:spacing w:val="-2"/>
          <w:w w:val="110"/>
          <w:b/>
          <w:bCs/>
        </w:rPr>
        <w:t>9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582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2"/>
          <w:w w:val="110"/>
          <w:b/>
          <w:bCs/>
        </w:rPr>
        <w:t>9</w:t>
      </w:r>
      <w:r>
        <w:rPr>
          <w:rFonts w:ascii="Arial" w:hAnsi="Arial" w:cs="Arial" w:eastAsia="Arial"/>
          <w:sz w:val="18"/>
          <w:szCs w:val="18"/>
          <w:color w:val="0095AC"/>
          <w:spacing w:val="-1"/>
          <w:w w:val="110"/>
          <w:b/>
          <w:bCs/>
        </w:rPr>
        <w:t>9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2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6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Jedes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8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eck,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das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Umk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besitzt,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</w:rPr>
        <w:t>Sehnenviereck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0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echts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unten).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right="-20"/>
        <w:jc w:val="left"/>
        <w:tabs>
          <w:tab w:pos="340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8"/>
          <w:w w:val="10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Erklä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diesen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Sachve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halt!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2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Gib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einige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besonde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Sehnenvie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an!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6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tabs>
          <w:tab w:pos="656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365.078796pt;margin-top:8.438725pt;width:91.581009pt;height:91.309003pt;mso-position-horizontal-relative:page;mso-position-vertical-relative:paragraph;z-index:-3370" coordorigin="7302,169" coordsize="1832,1826">
            <v:group style="position:absolute;left:7308;top:175;width:1814;height:1814" coordorigin="7308,175" coordsize="1814,1814">
              <v:shape style="position:absolute;left:7308;top:175;width:1814;height:1814" coordorigin="7308,175" coordsize="1814,1814" path="m7308,1082l7311,1007,7319,935,7334,864,7354,795,7379,729,7409,665,7443,604,7483,546,7526,492,7573,440,7624,393,7679,350,7737,311,7798,276,7862,246,7928,221,7997,201,8068,187,8140,178,8215,175,8289,178,8362,187,8433,201,8501,221,8568,246,8632,276,8692,311,8750,350,8805,393,8856,440,8903,492,8947,546,8986,604,9021,665,9050,729,9076,795,9095,864,9110,935,9119,1007,9122,1082,9119,1156,9110,1229,9095,1300,9076,1369,9050,1435,9021,1499,8986,1560,8947,1618,8903,1672,8856,1723,8805,1771,8750,1814,8692,1853,8632,1888,8568,1918,8501,1943,8433,1963,8362,1977,8289,1986,8215,1989,8140,1986,8068,1977,7997,1963,7928,1943,7862,1918,7798,1888,7737,1853,7679,1814,7624,1771,7573,1723,7526,1672,7483,1618,7443,1560,7409,1499,7379,1435,7354,1369,7334,1300,7319,1229,7311,1156,7308,1082xe" filled="f" stroked="t" strokeweight=".6pt" strokecolor="#231F20">
                <v:path arrowok="t"/>
              </v:shape>
            </v:group>
            <v:group style="position:absolute;left:7500;top:209;width:1622;height:1538" coordorigin="7500,209" coordsize="1622,1538">
              <v:shape style="position:absolute;left:7500;top:209;width:1622;height:1538" coordorigin="7500,209" coordsize="1622,1538" path="m7500,1640l8831,1748,9121,1050,7966,209,7500,1640xe" filled="f" stroked="t" strokeweight="1.2pt" strokecolor="#0091AC">
                <v:path arrowok="t"/>
              </v:shape>
            </v:group>
            <v:group style="position:absolute;left:8186;top:1054;width:57;height:57" coordorigin="8186,1054" coordsize="57,57">
              <v:shape style="position:absolute;left:8186;top:1054;width:57;height:57" coordorigin="8186,1054" coordsize="57,57" path="m8215,1054l8195,1062,8186,1082,8195,1102,8214,1110,8235,1102,8243,1082,8243,1082,8235,1062,8215,1054e" filled="t" fillcolor="#231F20" stroked="f">
                <v:path arrowok="t"/>
                <v:fill/>
              </v:shape>
            </v:group>
            <v:group style="position:absolute;left:8774;top:455;width:96;height:93" coordorigin="8774,455" coordsize="96,93">
              <v:shape style="position:absolute;left:8774;top:455;width:96;height:93" coordorigin="8774,455" coordsize="96,93" path="m8870,455l8774,519,8802,548,8870,455e" filled="t" fillcolor="#231F20" stroked="f">
                <v:path arrowok="t"/>
                <v:fill/>
              </v:shape>
            </v:group>
            <v:group style="position:absolute;left:8215;top:525;width:582;height:556" coordorigin="8215,525" coordsize="582,556">
              <v:shape style="position:absolute;left:8215;top:525;width:582;height:556" coordorigin="8215,525" coordsize="582,556" path="m8215,1082l8796,525e" filled="f" stroked="t" strokeweight=".3pt" strokecolor="#231F20">
                <v:path arrowok="t"/>
              </v:shape>
            </v:group>
            <v:group style="position:absolute;left:7612;top:1325;width:221;height:315" coordorigin="7612,1325" coordsize="221,315">
              <v:shape style="position:absolute;left:7612;top:1325;width:221;height:315" coordorigin="7612,1325" coordsize="221,315" path="m7834,1640l7828,1577,7810,1517,7783,1463,7747,1415,7695,1370,7629,1332,7612,1325e" filled="f" stroked="t" strokeweight=".3pt" strokecolor="#0091AC">
                <v:path arrowok="t"/>
              </v:shape>
            </v:group>
            <v:group style="position:absolute;left:7833;top:1640;width:2;height:27" coordorigin="7833,1640" coordsize="2,27">
              <v:shape style="position:absolute;left:7833;top:1640;width:2;height:27" coordorigin="7833,1640" coordsize="1,27" path="m7833,1667l7833,1657,7834,1648,7834,1640e" filled="f" stroked="t" strokeweight=".3pt" strokecolor="#0091AC">
                <v:path arrowok="t"/>
              </v:shape>
            </v:group>
            <v:group style="position:absolute;left:8606;top:1522;width:311;height:199" coordorigin="8606,1522" coordsize="311,199">
              <v:shape style="position:absolute;left:8606;top:1522;width:311;height:199" coordorigin="8606,1522" coordsize="311,199" path="m8917,1539l8898,1532,8879,1527,8860,1524,8840,1522,8821,1522,8747,1538,8681,1578,8638,1631,8609,1703,8606,1721e" filled="f" stroked="t" strokeweight=".3pt" strokecolor="#0091AC">
                <v:path arrowok="t"/>
              </v:shape>
            </v:group>
            <v:group style="position:absolute;left:8861;top:897;width:160;height:393" coordorigin="8861,897" coordsize="160,393">
              <v:shape style="position:absolute;left:8861;top:897;width:160;height:393" coordorigin="8861,897" coordsize="160,393" path="m8911,897l8881,952,8864,1010,8861,1049,8862,1071,8875,1132,8900,1187,8943,1237,8992,1275,9007,1283,9021,1290e" filled="f" stroked="t" strokeweight=".3pt" strokecolor="#0091AC">
                <v:path arrowok="t"/>
              </v:shape>
            </v:group>
            <v:group style="position:absolute;left:7863;top:409;width:369;height:133" coordorigin="7863,409" coordsize="369,133">
              <v:shape style="position:absolute;left:7863;top:409;width:369;height:133" coordorigin="7863,409" coordsize="369,133" path="m7863,526l7922,539,7962,542,7981,542,8057,529,8128,500,8191,455,8223,421,8233,409e" filled="f" stroked="t" strokeweight=".3pt" strokecolor="#0091AC">
                <v:path arrowok="t"/>
              </v:shape>
            </v:group>
            <v:group style="position:absolute;left:7652;top:1474;width:64;height:80" coordorigin="7652,1474" coordsize="64,80">
              <v:shape style="position:absolute;left:7652;top:1474;width:64;height:80" coordorigin="7652,1474" coordsize="64,80" path="m7715,1474l7692,1538,7684,1550,7678,1552,7672,1554,7667,1554,7661,1552,7656,1550,7653,1544,7652,1538,7652,1490,7653,1483,7656,1478,7662,1475,7668,1474,7672,1474,7678,1475,7683,1478,7686,1482,7688,1486,7707,1546,7711,1551,7715,1554e" filled="f" stroked="t" strokeweight=".7pt" strokecolor="#0091AC">
                <v:path arrowok="t"/>
              </v:shape>
            </v:group>
            <v:group style="position:absolute;left:8743;top:1570;width:55;height:117" coordorigin="8743,1570" coordsize="55,117">
              <v:shape style="position:absolute;left:8743;top:1570;width:55;height:117" coordorigin="8743,1570" coordsize="55,117" path="m8743,1688l8743,1588,8745,1582,8748,1578,8752,1574,8755,1572,8760,1570,8781,1570,8798,1587,8798,1608,8777,1621,8784,1623,8790,1625,8793,1629,8796,1635,8798,1641,8798,1671,8796,1676,8794,1679,8790,1683,8784,1686,8777,1688e" filled="f" stroked="t" strokeweight=".7pt" strokecolor="#0091AC">
                <v:path arrowok="t"/>
              </v:shape>
            </v:group>
            <v:group style="position:absolute;left:8924;top:1045;width:72;height:120" coordorigin="8924,1045" coordsize="72,120">
              <v:shape style="position:absolute;left:8924;top:1045;width:72;height:120" coordorigin="8924,1045" coordsize="72,120" path="m8924,1045l8956,1077,8968,1097,8976,1116,8980,1133,8980,1145,8960,1165,8953,1163,8953,1096,8996,1045e" filled="f" stroked="t" strokeweight=".7pt" strokecolor="#0091AC">
                <v:path arrowok="t"/>
              </v:shape>
            </v:group>
            <v:group style="position:absolute;left:7998;top:360;width:55;height:117" coordorigin="7998,360" coordsize="55,117">
              <v:shape style="position:absolute;left:7998;top:360;width:55;height:117" coordorigin="7998,360" coordsize="55,117" path="m8053,360l8015,360,8007,361,8002,364,7998,368,7998,372,8000,377,8002,381,8044,406,8048,410,8051,416,8052,423,8052,457,8032,477,8019,477,7998,456,7998,423,8000,415,8002,410,8007,406,8023,394e" filled="f" stroked="t" strokeweight=".7pt" strokecolor="#0091AC">
                <v:path arrowok="t"/>
              </v:shape>
            </v:group>
            <v:group style="position:absolute;left:7308;top:175;width:1814;height:1814" coordorigin="7308,175" coordsize="1814,1814">
              <v:shape style="position:absolute;left:7308;top:175;width:1814;height:1814" coordorigin="7308,175" coordsize="1814,1814" path="m7308,1082l7311,1007,7319,935,7334,864,7354,795,7379,729,7409,665,7443,604,7483,546,7526,492,7573,440,7624,393,7679,350,7737,311,7798,276,7862,246,7928,221,7997,201,8068,187,8140,178,8215,175,8289,178,8362,187,8433,201,8501,221,8568,246,8632,276,8692,311,8750,350,8805,393,8856,440,8903,492,8947,546,8986,604,9021,665,9050,729,9076,795,9095,864,9110,935,9119,1007,9122,1082,9119,1156,9110,1229,9095,1300,9076,1369,9050,1435,9021,1499,8986,1560,8947,1618,8903,1672,8856,1723,8805,1771,8750,1814,8692,1853,8632,1888,8568,1918,8501,1943,8433,1963,8362,1977,8289,1986,8215,1989,8140,1986,8068,1977,7997,1963,7928,1943,7862,1918,7798,1888,7737,1853,7679,1814,7624,1771,7573,1723,7526,1672,7483,1618,7443,1560,7409,1499,7379,1435,7354,1369,7334,1300,7319,1229,7311,1156,7308,1082xe" filled="f" stroked="t" strokeweight=".6pt" strokecolor="#231F20">
                <v:path arrowok="t"/>
              </v:shape>
            </v:group>
            <v:group style="position:absolute;left:7500;top:209;width:1622;height:1538" coordorigin="7500,209" coordsize="1622,1538">
              <v:shape style="position:absolute;left:7500;top:209;width:1622;height:1538" coordorigin="7500,209" coordsize="1622,1538" path="m7500,1640l8831,1748,9121,1050,7966,209,7500,1640xe" filled="f" stroked="t" strokeweight="1.2pt" strokecolor="#0091AC">
                <v:path arrowok="t"/>
              </v:shape>
            </v:group>
            <v:group style="position:absolute;left:8186;top:1054;width:57;height:57" coordorigin="8186,1054" coordsize="57,57">
              <v:shape style="position:absolute;left:8186;top:1054;width:57;height:57" coordorigin="8186,1054" coordsize="57,57" path="m8215,1054l8195,1062,8186,1082,8195,1102,8214,1110,8235,1102,8243,1082,8243,1082,8235,1062,8215,1054e" filled="t" fillcolor="#231F20" stroked="f">
                <v:path arrowok="t"/>
                <v:fill/>
              </v:shape>
            </v:group>
            <v:group style="position:absolute;left:8774;top:455;width:96;height:93" coordorigin="8774,455" coordsize="96,93">
              <v:shape style="position:absolute;left:8774;top:455;width:96;height:93" coordorigin="8774,455" coordsize="96,93" path="m8870,455l8774,519,8802,548,8870,455e" filled="t" fillcolor="#231F20" stroked="f">
                <v:path arrowok="t"/>
                <v:fill/>
              </v:shape>
            </v:group>
            <v:group style="position:absolute;left:8215;top:525;width:582;height:556" coordorigin="8215,525" coordsize="582,556">
              <v:shape style="position:absolute;left:8215;top:525;width:582;height:556" coordorigin="8215,525" coordsize="582,556" path="m8215,1082l8796,525e" filled="f" stroked="t" strokeweight=".3pt" strokecolor="#231F20">
                <v:path arrowok="t"/>
              </v:shape>
            </v:group>
            <v:group style="position:absolute;left:7612;top:1325;width:221;height:315" coordorigin="7612,1325" coordsize="221,315">
              <v:shape style="position:absolute;left:7612;top:1325;width:221;height:315" coordorigin="7612,1325" coordsize="221,315" path="m7834,1640l7828,1577,7810,1517,7783,1463,7747,1415,7695,1370,7629,1332,7612,1325e" filled="f" stroked="t" strokeweight=".3pt" strokecolor="#0091AC">
                <v:path arrowok="t"/>
              </v:shape>
            </v:group>
            <v:group style="position:absolute;left:7833;top:1640;width:2;height:27" coordorigin="7833,1640" coordsize="2,27">
              <v:shape style="position:absolute;left:7833;top:1640;width:2;height:27" coordorigin="7833,1640" coordsize="1,27" path="m7833,1667l7833,1657,7834,1648,7834,1640e" filled="f" stroked="t" strokeweight=".3pt" strokecolor="#0091AC">
                <v:path arrowok="t"/>
              </v:shape>
            </v:group>
            <v:group style="position:absolute;left:8606;top:1522;width:311;height:199" coordorigin="8606,1522" coordsize="311,199">
              <v:shape style="position:absolute;left:8606;top:1522;width:311;height:199" coordorigin="8606,1522" coordsize="311,199" path="m8917,1539l8898,1532,8879,1527,8860,1524,8840,1522,8821,1522,8747,1538,8681,1578,8638,1631,8609,1703,8606,1721e" filled="f" stroked="t" strokeweight=".3pt" strokecolor="#0091AC">
                <v:path arrowok="t"/>
              </v:shape>
            </v:group>
            <v:group style="position:absolute;left:8861;top:897;width:160;height:393" coordorigin="8861,897" coordsize="160,393">
              <v:shape style="position:absolute;left:8861;top:897;width:160;height:393" coordorigin="8861,897" coordsize="160,393" path="m8911,897l8881,952,8864,1010,8861,1049,8862,1071,8875,1132,8900,1187,8943,1237,8992,1275,9007,1283,9021,1290e" filled="f" stroked="t" strokeweight=".3pt" strokecolor="#0091AC">
                <v:path arrowok="t"/>
              </v:shape>
            </v:group>
            <v:group style="position:absolute;left:7863;top:409;width:369;height:133" coordorigin="7863,409" coordsize="369,133">
              <v:shape style="position:absolute;left:7863;top:409;width:369;height:133" coordorigin="7863,409" coordsize="369,133" path="m7863,526l7922,539,7962,542,7981,542,8057,529,8128,500,8191,455,8223,421,8233,409e" filled="f" stroked="t" strokeweight=".3pt" strokecolor="#0091AC">
                <v:path arrowok="t"/>
              </v:shape>
            </v:group>
            <v:group style="position:absolute;left:7652;top:1474;width:64;height:80" coordorigin="7652,1474" coordsize="64,80">
              <v:shape style="position:absolute;left:7652;top:1474;width:64;height:80" coordorigin="7652,1474" coordsize="64,80" path="m7715,1474l7692,1538,7684,1550,7678,1552,7672,1554,7667,1554,7661,1552,7656,1550,7653,1544,7652,1538,7652,1490,7653,1483,7656,1478,7662,1475,7668,1474,7672,1474,7678,1475,7683,1478,7686,1482,7688,1486,7707,1546,7711,1551,7715,1554e" filled="f" stroked="t" strokeweight=".7pt" strokecolor="#0091AC">
                <v:path arrowok="t"/>
              </v:shape>
            </v:group>
            <v:group style="position:absolute;left:8743;top:1570;width:55;height:117" coordorigin="8743,1570" coordsize="55,117">
              <v:shape style="position:absolute;left:8743;top:1570;width:55;height:117" coordorigin="8743,1570" coordsize="55,117" path="m8743,1688l8743,1588,8745,1582,8748,1578,8752,1574,8755,1572,8760,1570,8781,1570,8798,1587,8798,1608,8777,1621,8784,1623,8790,1625,8793,1629,8796,1635,8798,1641,8798,1671,8796,1676,8794,1679,8790,1683,8784,1686,8777,1688e" filled="f" stroked="t" strokeweight=".7pt" strokecolor="#0091AC">
                <v:path arrowok="t"/>
              </v:shape>
            </v:group>
            <v:group style="position:absolute;left:8924;top:1045;width:72;height:120" coordorigin="8924,1045" coordsize="72,120">
              <v:shape style="position:absolute;left:8924;top:1045;width:72;height:120" coordorigin="8924,1045" coordsize="72,120" path="m8924,1045l8956,1077,8968,1097,8976,1116,8980,1133,8980,1145,8960,1165,8953,1163,8953,1096,8996,1045e" filled="f" stroked="t" strokeweight=".7pt" strokecolor="#0091AC">
                <v:path arrowok="t"/>
              </v:shape>
            </v:group>
            <v:group style="position:absolute;left:7998;top:360;width:55;height:117" coordorigin="7998,360" coordsize="55,117">
              <v:shape style="position:absolute;left:7998;top:360;width:55;height:117" coordorigin="7998,360" coordsize="55,117" path="m8053,360l8015,360,8007,361,8002,364,7998,368,7998,372,8000,377,8002,381,8044,406,8048,410,8051,416,8052,423,8052,457,8032,477,8019,477,7998,456,7998,423,8000,415,8002,410,8007,406,8023,394e" filled="f" stroked="t" strokeweight=".7pt" strokecolor="#0091AC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Beweise,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jedem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Sehnenvie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Summe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zwei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71"/>
          <w:position w:val="2"/>
        </w:rPr>
        <w:t>D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2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w10:wrap type="none"/>
          <v:shape style="position:absolute;margin-left:430.851776pt;margin-top:10.587008pt;width:3.099396pt;height:9.049884pt;mso-position-horizontal-relative:page;mso-position-vertical-relative:paragraph;z-index:-3366;rotation:318" type="#_x0000_t136" fillcolor="#231F20" stroked="f">
            <o:extrusion v:ext="view" autorotationcenter="t"/>
            <v:textpath style="font-family:&amp;quot;Arial&amp;quot;;font-size:9pt;v-text-kern:t;mso-text-shadow:auto" string="r"/>
          </v:shape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gegenüberliegenden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5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1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inkeln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5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stets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</w:rPr>
        <w:t>8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2"/>
        </w:rPr>
        <w:t>ist!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  <w:b/>
          <w:bCs/>
        </w:rPr>
        <w:t>Anleitung: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8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Zeichne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6"/>
          <w:w w:val="115"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5"/>
        </w:rPr>
        <w:t>ie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5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5"/>
        </w:rPr>
        <w:t>eck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115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4"/>
          <w:w w:val="95"/>
        </w:rPr>
        <w:t>A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95"/>
        </w:rPr>
        <w:t>B</w:t>
      </w:r>
      <w:r>
        <w:rPr>
          <w:rFonts w:ascii="Arial" w:hAnsi="Arial" w:cs="Arial" w:eastAsia="Arial"/>
          <w:sz w:val="16"/>
          <w:szCs w:val="16"/>
          <w:color w:val="231F20"/>
          <w:spacing w:val="3"/>
          <w:w w:val="95"/>
        </w:rPr>
        <w:t>C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95"/>
        </w:rPr>
        <w:t>D</w:t>
      </w:r>
      <w:r>
        <w:rPr>
          <w:rFonts w:ascii="Arial" w:hAnsi="Arial" w:cs="Arial" w:eastAsia="Arial"/>
          <w:sz w:val="16"/>
          <w:szCs w:val="16"/>
          <w:color w:val="231F20"/>
          <w:spacing w:val="4"/>
          <w:w w:val="9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zB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St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ecke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2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-2"/>
          <w:w w:val="100"/>
        </w:rPr>
        <w:t>A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C</w:t>
      </w:r>
      <w:r>
        <w:rPr>
          <w:rFonts w:ascii="Arial" w:hAnsi="Arial" w:cs="Arial" w:eastAsia="Arial"/>
          <w:sz w:val="16"/>
          <w:szCs w:val="16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ein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</w:rPr>
        <w:t>und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</w:rPr>
        <w:t>fasse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8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</w:rPr>
        <w:t>die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21" w:after="0" w:line="201" w:lineRule="exact"/>
        <w:ind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6"/>
          <w:w w:val="115"/>
          <w:position w:val="-2"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5"/>
          <w:position w:val="-2"/>
        </w:rPr>
        <w:t>inkel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115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-2"/>
        </w:rPr>
        <w:t>β</w:t>
      </w:r>
      <w:r>
        <w:rPr>
          <w:rFonts w:ascii="Arial" w:hAnsi="Arial" w:cs="Arial" w:eastAsia="Arial"/>
          <w:sz w:val="17"/>
          <w:szCs w:val="17"/>
          <w:color w:val="231F20"/>
          <w:spacing w:val="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4"/>
          <w:position w:val="-2"/>
        </w:rPr>
        <w:t>und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6"/>
          <w:w w:val="124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-2"/>
        </w:rPr>
        <w:t>δ</w:t>
      </w:r>
      <w:r>
        <w:rPr>
          <w:rFonts w:ascii="Arial" w:hAnsi="Arial" w:cs="Arial" w:eastAsia="Arial"/>
          <w:sz w:val="17"/>
          <w:szCs w:val="17"/>
          <w:color w:val="231F20"/>
          <w:spacing w:val="-1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2"/>
        </w:rPr>
        <w:t>als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6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  <w:position w:val="-2"/>
        </w:rPr>
        <w:t>Peripheriewinkel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5"/>
          <w:w w:val="120"/>
          <w:position w:val="-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  <w:position w:val="-2"/>
        </w:rPr>
        <w:t>über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3"/>
          <w:w w:val="120"/>
          <w:position w:val="-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  <w:position w:val="-2"/>
        </w:rPr>
        <w:t>derselben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4"/>
          <w:w w:val="120"/>
          <w:position w:val="-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  <w:position w:val="-2"/>
        </w:rPr>
        <w:t>Sehne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20"/>
          <w:position w:val="-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2"/>
        </w:rPr>
        <w:t>auf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  <w:position w:val="-2"/>
        </w:rPr>
        <w:t>(</w:t>
      </w:r>
      <w:r>
        <w:rPr>
          <w:rFonts w:ascii="MS UI Gothic" w:hAnsi="MS UI Gothic" w:cs="MS UI Gothic" w:eastAsia="MS UI Gothic"/>
          <w:sz w:val="16"/>
          <w:szCs w:val="16"/>
          <w:color w:val="231F20"/>
          <w:spacing w:val="0"/>
          <w:w w:val="90"/>
          <w:position w:val="-2"/>
        </w:rPr>
        <w:t>➔</w:t>
      </w:r>
      <w:r>
        <w:rPr>
          <w:rFonts w:ascii="MS UI Gothic" w:hAnsi="MS UI Gothic" w:cs="MS UI Gothic" w:eastAsia="MS UI Gothic"/>
          <w:sz w:val="16"/>
          <w:szCs w:val="16"/>
          <w:color w:val="231F20"/>
          <w:spacing w:val="1"/>
          <w:w w:val="90"/>
          <w:position w:val="-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  <w:position w:val="-2"/>
        </w:rPr>
        <w:t>Figur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267" w:lineRule="exact"/>
        <w:ind w:right="-20"/>
        <w:jc w:val="left"/>
        <w:tabs>
          <w:tab w:pos="6720" w:val="left"/>
          <w:tab w:pos="784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7"/>
          <w:position w:val="-1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7"/>
          <w:position w:val="-1"/>
        </w:rPr>
        <w:t>echts)!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3"/>
          <w:w w:val="117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1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63"/>
          <w:position w:val="-2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-20"/>
          <w:w w:val="63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2"/>
        </w:rPr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63"/>
          <w:position w:val="9"/>
        </w:rPr>
        <w:t>C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tabs>
          <w:tab w:pos="6040" w:val="left"/>
          <w:tab w:pos="754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Konstruie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Sehnenvie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76"/>
          <w:position w:val="3"/>
        </w:rPr>
        <w:t>A</w:t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100"/>
          <w:position w:val="3"/>
        </w:rPr>
        <w:tab/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76"/>
          <w:position w:val="-10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" w:after="0" w:line="240" w:lineRule="auto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117.277702pt;margin-top:1.313682pt;width:11.996851pt;height:.1pt;mso-position-horizontal-relative:page;mso-position-vertical-relative:paragraph;z-index:-3369" coordorigin="2346,26" coordsize="240,2">
            <v:shape style="position:absolute;left:2346;top:26;width:240;height:2" coordorigin="2346,26" coordsize="240,0" path="m2346,26l2585,26e" filled="f" stroked="t" strokeweight=".399895pt" strokecolor="#221E1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8"/>
          <w:szCs w:val="18"/>
          <w:color w:val="0095AC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7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4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3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α</w:t>
      </w:r>
      <w:r>
        <w:rPr>
          <w:rFonts w:ascii="Arial" w:hAnsi="Arial" w:cs="Arial" w:eastAsia="Arial"/>
          <w:sz w:val="19"/>
          <w:szCs w:val="19"/>
          <w:color w:val="231F20"/>
          <w:spacing w:val="3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9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-7"/>
          <w:w w:val="100"/>
        </w:rPr>
        <w:t>°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δ</w:t>
      </w:r>
      <w:r>
        <w:rPr>
          <w:rFonts w:ascii="Arial" w:hAnsi="Arial" w:cs="Arial" w:eastAsia="Arial"/>
          <w:sz w:val="19"/>
          <w:szCs w:val="19"/>
          <w:color w:val="231F20"/>
          <w:spacing w:val="-15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5°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21" w:after="0" w:line="240" w:lineRule="auto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78.779503pt;margin-top:2.213682pt;width:11.996851pt;height:.1pt;mso-position-horizontal-relative:page;mso-position-vertical-relative:paragraph;z-index:-3368" coordorigin="1576,44" coordsize="240,2">
            <v:shape style="position:absolute;left:1576;top:44;width:240;height:2" coordorigin="1576,44" coordsize="240,0" path="m1576,44l1816,44e" filled="f" stroked="t" strokeweight=".399895pt" strokecolor="#221E1F">
              <v:path arrowok="t"/>
            </v:shape>
          </v:group>
          <w10:wrap type="none"/>
        </w:pict>
      </w:r>
      <w:r>
        <w:rPr/>
        <w:pict>
          <v:group style="position:absolute;margin-left:133.686707pt;margin-top:2.280272pt;width:12.995701pt;height:.1pt;mso-position-horizontal-relative:page;mso-position-vertical-relative:paragraph;z-index:-3367" coordorigin="2674,46" coordsize="260,2">
            <v:shape style="position:absolute;left:2674;top:46;width:260;height:2" coordorigin="2674,46" coordsize="260,0" path="m2674,46l2934,46e" filled="f" stroked="t" strokeweight=".43319pt" strokecolor="#221E1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b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38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5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,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8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4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α</w:t>
      </w:r>
      <w:r>
        <w:rPr>
          <w:rFonts w:ascii="Arial" w:hAnsi="Arial" w:cs="Arial" w:eastAsia="Arial"/>
          <w:sz w:val="19"/>
          <w:szCs w:val="19"/>
          <w:color w:val="231F20"/>
          <w:spacing w:val="3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7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5</w:t>
      </w:r>
      <w:r>
        <w:rPr>
          <w:rFonts w:ascii="Arial" w:hAnsi="Arial" w:cs="Arial" w:eastAsia="Arial"/>
          <w:sz w:val="18"/>
          <w:szCs w:val="18"/>
          <w:color w:val="231F20"/>
          <w:spacing w:val="-7"/>
          <w:w w:val="100"/>
        </w:rPr>
        <w:t>°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β</w:t>
      </w:r>
      <w:r>
        <w:rPr>
          <w:rFonts w:ascii="Arial" w:hAnsi="Arial" w:cs="Arial" w:eastAsia="Arial"/>
          <w:sz w:val="19"/>
          <w:szCs w:val="19"/>
          <w:color w:val="231F20"/>
          <w:spacing w:val="4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8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5°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  <w:b/>
          <w:bCs/>
        </w:rPr>
        <w:t>Anleitung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2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b/>
          <w:bCs/>
        </w:rPr>
        <w:t>zu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5"/>
          <w:w w:val="100"/>
          <w:b/>
          <w:bCs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-2"/>
          <w:w w:val="100"/>
          <w:b/>
          <w:bCs/>
        </w:rPr>
        <w:t>b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  <w:b/>
          <w:bCs/>
        </w:rPr>
        <w:t>)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b/>
          <w:bCs/>
        </w:rPr>
        <w:t>: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Zeichne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9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zuerst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das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eieck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2"/>
          <w:w w:val="12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4"/>
          <w:w w:val="100"/>
        </w:rPr>
        <w:t>A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</w:rPr>
        <w:t>B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D</w:t>
      </w:r>
      <w:r>
        <w:rPr>
          <w:rFonts w:ascii="Arial" w:hAnsi="Arial" w:cs="Arial" w:eastAsia="Arial"/>
          <w:sz w:val="16"/>
          <w:szCs w:val="16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und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seinen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9"/>
          <w:w w:val="12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7"/>
        </w:rPr>
        <w:t>Umk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7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2"/>
        </w:rPr>
        <w:t>eis!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1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7" w:lineRule="auto"/>
        <w:ind w:right="30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Diagonale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eines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8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ecks,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das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Umk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besitzt,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verläuft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4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Mittelpunkt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Umk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eises.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kleinste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6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diesem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7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3"/>
          <w:w w:val="100"/>
        </w:rPr>
        <w:t>8</w:t>
      </w:r>
      <w:r>
        <w:rPr>
          <w:rFonts w:ascii="Arial" w:hAnsi="Arial" w:cs="Arial" w:eastAsia="Arial"/>
          <w:sz w:val="18"/>
          <w:szCs w:val="18"/>
          <w:color w:val="231F20"/>
          <w:spacing w:val="-5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31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3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oß.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" w:after="0" w:line="206" w:lineRule="exact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0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4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oß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sind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ande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0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6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6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ecks?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Fertige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8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Skizze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an!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80" w:right="1400"/>
          <w:cols w:num="2" w:equalWidth="0">
            <w:col w:w="914" w:space="226"/>
            <w:col w:w="8040"/>
          </w:cols>
        </w:sectPr>
      </w:pPr>
      <w:rPr/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80" w:right="1400"/>
        </w:sectPr>
      </w:pPr>
      <w:rPr/>
    </w:p>
    <w:p>
      <w:pPr>
        <w:spacing w:before="40" w:after="0" w:line="240" w:lineRule="auto"/>
        <w:ind w:right="-20"/>
        <w:jc w:val="righ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474.212799pt;margin-top:0pt;width:63.188979pt;height:39.093974pt;mso-position-horizontal-relative:page;mso-position-vertical-relative:page;z-index:-3375" coordorigin="9484,0" coordsize="1264,782">
            <v:shape style="position:absolute;left:9484;top:0;width:1264;height:782" coordorigin="9484,0" coordsize="1264,782" path="m9484,782l10748,782,10748,0,9484,0,9484,782e" filled="t" fillcolor="#0095AC" stroked="f">
              <v:path arrowok="t"/>
              <v:fill/>
            </v:shape>
          </v:group>
          <w10:wrap type="none"/>
        </w:pict>
      </w:r>
      <w:r>
        <w:rPr/>
        <w:pict>
          <v:group style="position:absolute;margin-left:0pt;margin-top:0pt;width:55.7518pt;height:741.495773pt;mso-position-horizontal-relative:page;mso-position-vertical-relative:page;z-index:-3374" coordorigin="0,0" coordsize="1115,14830">
            <v:group style="position:absolute;left:0;top:782;width:1094;height:7512" coordorigin="0,782" coordsize="1094,7512">
              <v:shape style="position:absolute;left:0;top:782;width:1094;height:7512" coordorigin="0,782" coordsize="1094,7512" path="m0,8294l1094,8294,1094,782,0,782,0,8294xe" filled="t" fillcolor="#23A9BD" stroked="f">
                <v:path arrowok="t"/>
                <v:fill/>
              </v:shape>
            </v:group>
            <v:group style="position:absolute;left:0;top:0;width:1094;height:782" coordorigin="0,0" coordsize="1094,782">
              <v:shape style="position:absolute;left:0;top:0;width:1094;height:782" coordorigin="0,0" coordsize="1094,782" path="m0,782l1094,782,1094,0,0,0,0,782e" filled="t" fillcolor="#0095AC" stroked="f">
                <v:path arrowok="t"/>
                <v:fill/>
              </v:shape>
            </v:group>
            <v:group style="position:absolute;left:0;top:8294;width:1094;height:6536" coordorigin="0,8294" coordsize="1094,6536">
              <v:shape style="position:absolute;left:0;top:8294;width:1094;height:6536" coordorigin="0,8294" coordsize="1094,6536" path="m0,14830l1094,14830,1094,8294,0,8294,0,14830e" filled="t" fillcolor="#EFEEE1" stroked="f">
                <v:path arrowok="t"/>
                <v:fill/>
              </v:shape>
            </v:group>
            <v:group style="position:absolute;left:595;top:9204;width:510;height:227" coordorigin="595,9204" coordsize="510,227">
              <v:shape style="position:absolute;left:595;top:9204;width:510;height:227" coordorigin="595,9204" coordsize="510,227" path="m595,9431l1105,9431,1105,9204,595,9204,595,9431e" filled="t" fillcolor="#FFFFFF" stroked="f">
                <v:path arrowok="t"/>
                <v:fill/>
              </v:shape>
            </v:group>
            <v:group style="position:absolute;left:1094;top:10117;width:11;height:227" coordorigin="1094,10117" coordsize="11,227">
              <v:shape style="position:absolute;left:1094;top:10117;width:11;height:227" coordorigin="1094,10117" coordsize="11,227" path="m1094,10344l1105,10344,1105,10117,1094,10117,1094,10344xe" filled="t" fillcolor="#FFFFFF" stroked="f">
                <v:path arrowok="t"/>
                <v:fill/>
              </v:shape>
            </v:group>
            <v:group style="position:absolute;left:357;top:10117;width:11;height:227" coordorigin="357,10117" coordsize="11,227">
              <v:shape style="position:absolute;left:357;top:10117;width:11;height:227" coordorigin="357,10117" coordsize="11,227" path="m357,10344l368,10344,368,10117,357,10117,357,10344xe" filled="t" fillcolor="#0095AC" stroked="f">
                <v:path arrowok="t"/>
                <v:fill/>
              </v:shape>
            </v:group>
            <v:group style="position:absolute;left:392;top:10152;width:157;height:157" coordorigin="392,10152" coordsize="157,157">
              <v:shape style="position:absolute;left:392;top:10152;width:157;height:157" coordorigin="392,10152" coordsize="157,157" path="m483,10243l458,10243,458,10309,483,10309,483,10243e" filled="t" fillcolor="#FFFFFF" stroked="f">
                <v:path arrowok="t"/>
                <v:fill/>
              </v:shape>
              <v:shape style="position:absolute;left:392;top:10152;width:157;height:157" coordorigin="392,10152" coordsize="157,157" path="m548,10218l392,10218,392,10243,548,10243,548,10230,470,10230,548,10230,548,10218e" filled="t" fillcolor="#FFFFFF" stroked="f">
                <v:path arrowok="t"/>
                <v:fill/>
              </v:shape>
              <v:shape style="position:absolute;left:392;top:10152;width:157;height:157" coordorigin="392,10152" coordsize="157,157" path="m548,10230l470,10230,548,10230e" filled="t" fillcolor="#FFFFFF" stroked="f">
                <v:path arrowok="t"/>
                <v:fill/>
              </v:shape>
              <v:shape style="position:absolute;left:392;top:10152;width:157;height:157" coordorigin="392,10152" coordsize="157,157" path="m483,10152l458,10152,458,10218,483,10218,483,10152e" filled="t" fillcolor="#FFFFFF" stroked="f">
                <v:path arrowok="t"/>
                <v:fill/>
              </v:shape>
            </v:group>
            <v:group style="position:absolute;left:1094;top:10117;width:11;height:227" coordorigin="1094,10117" coordsize="11,227">
              <v:shape style="position:absolute;left:1094;top:10117;width:11;height:227" coordorigin="1094,10117" coordsize="11,227" path="m1094,10344l1105,10344,1105,10117,1094,10117,1094,10344xe" filled="t" fillcolor="#FFFFFF" stroked="f">
                <v:path arrowok="t"/>
                <v:fill/>
              </v:shape>
            </v:group>
            <v:group style="position:absolute;left:357;top:10117;width:227;height:227" coordorigin="357,10117" coordsize="227,227">
              <v:shape style="position:absolute;left:357;top:10117;width:227;height:227" coordorigin="357,10117" coordsize="227,227" path="m357,10344l583,10344,583,10117,357,10117,357,10344e" filled="t" fillcolor="#0095AC" stroked="f">
                <v:path arrowok="t"/>
                <v:fill/>
              </v:shape>
            </v:group>
            <v:group style="position:absolute;left:583;top:10117;width:510;height:227" coordorigin="583,10117" coordsize="510,227">
              <v:shape style="position:absolute;left:583;top:10117;width:510;height:227" coordorigin="583,10117" coordsize="510,227" path="m583,10344l1094,10344,1094,10117,583,10117,583,10344e" filled="t" fillcolor="#FFFFFF" stroked="f">
                <v:path arrowok="t"/>
                <v:fill/>
              </v:shape>
            </v:group>
            <v:group style="position:absolute;left:392;top:10152;width:157;height:157" coordorigin="392,10152" coordsize="157,157">
              <v:shape style="position:absolute;left:392;top:10152;width:157;height:157" coordorigin="392,10152" coordsize="157,157" path="m483,10243l458,10243,458,10309,483,10309,483,10243e" filled="t" fillcolor="#FFFFFF" stroked="f">
                <v:path arrowok="t"/>
                <v:fill/>
              </v:shape>
              <v:shape style="position:absolute;left:392;top:10152;width:157;height:157" coordorigin="392,10152" coordsize="157,157" path="m548,10218l392,10218,392,10243,548,10243,548,10230,470,10230,548,10230,548,10218e" filled="t" fillcolor="#FFFFFF" stroked="f">
                <v:path arrowok="t"/>
                <v:fill/>
              </v:shape>
              <v:shape style="position:absolute;left:392;top:10152;width:157;height:157" coordorigin="392,10152" coordsize="157,157" path="m548,10230l470,10230,548,10230e" filled="t" fillcolor="#FFFFFF" stroked="f">
                <v:path arrowok="t"/>
                <v:fill/>
              </v:shape>
              <v:shape style="position:absolute;left:392;top:10152;width:157;height:157" coordorigin="392,10152" coordsize="157,157" path="m483,10152l458,10152,458,10218,483,10218,483,10152e" filled="t" fillcolor="#FFFFFF" stroked="f">
                <v:path arrowok="t"/>
                <v:fill/>
              </v:shape>
            </v:group>
            <v:group style="position:absolute;left:595;top:11730;width:510;height:227" coordorigin="595,11730" coordsize="510,227">
              <v:shape style="position:absolute;left:595;top:11730;width:510;height:227" coordorigin="595,11730" coordsize="510,227" path="m595,11957l1105,11957,1105,11730,595,11730,595,11957e" filled="t" fillcolor="#FFFFFF" stroked="f">
                <v:path arrowok="t"/>
                <v:fill/>
              </v:shape>
            </v:group>
            <v:group style="position:absolute;left:902;top:12324;width:157;height:157" coordorigin="902,12324" coordsize="157,157">
              <v:shape style="position:absolute;left:902;top:12324;width:157;height:157" coordorigin="902,12324" coordsize="157,157" path="m993,12415l968,12415,968,12481,993,12481,993,12415e" filled="t" fillcolor="#FFFFFF" stroked="f">
                <v:path arrowok="t"/>
                <v:fill/>
              </v:shape>
              <v:shape style="position:absolute;left:902;top:12324;width:157;height:157" coordorigin="902,12324" coordsize="157,157" path="m1059,12390l902,12390,902,12415,1059,12415,1059,12403,980,12403,1059,12402,1059,12390e" filled="t" fillcolor="#FFFFFF" stroked="f">
                <v:path arrowok="t"/>
                <v:fill/>
              </v:shape>
              <v:shape style="position:absolute;left:902;top:12324;width:157;height:157" coordorigin="902,12324" coordsize="157,157" path="m1059,12402l980,12402,1059,12403e" filled="t" fillcolor="#FFFFFF" stroked="f">
                <v:path arrowok="t"/>
                <v:fill/>
              </v:shape>
              <v:shape style="position:absolute;left:902;top:12324;width:157;height:157" coordorigin="902,12324" coordsize="157,157" path="m993,12324l968,12324,968,12390,993,12390,993,12324e" filled="t" fillcolor="#FFFFFF" stroked="f">
                <v:path arrowok="t"/>
                <v:fill/>
              </v:shape>
            </v:group>
            <v:group style="position:absolute;left:867;top:12289;width:227;height:227" coordorigin="867,12289" coordsize="227,227">
              <v:shape style="position:absolute;left:867;top:12289;width:227;height:227" coordorigin="867,12289" coordsize="227,227" path="m867,12516l1094,12516,1094,12289,867,12289,867,12516e" filled="t" fillcolor="#0095AC" stroked="f">
                <v:path arrowok="t"/>
                <v:fill/>
              </v:shape>
            </v:group>
            <v:group style="position:absolute;left:902;top:12324;width:157;height:157" coordorigin="902,12324" coordsize="157,157">
              <v:shape style="position:absolute;left:902;top:12324;width:157;height:157" coordorigin="902,12324" coordsize="157,157" path="m993,12415l968,12415,968,12481,993,12481,993,12415e" filled="t" fillcolor="#FFFFFF" stroked="f">
                <v:path arrowok="t"/>
                <v:fill/>
              </v:shape>
              <v:shape style="position:absolute;left:902;top:12324;width:157;height:157" coordorigin="902,12324" coordsize="157,157" path="m1059,12390l902,12390,902,12415,1059,12415,1059,12403,980,12403,1059,12402,1059,12390e" filled="t" fillcolor="#FFFFFF" stroked="f">
                <v:path arrowok="t"/>
                <v:fill/>
              </v:shape>
              <v:shape style="position:absolute;left:902;top:12324;width:157;height:157" coordorigin="902,12324" coordsize="157,157" path="m1059,12402l980,12402,1059,12403e" filled="t" fillcolor="#FFFFFF" stroked="f">
                <v:path arrowok="t"/>
                <v:fill/>
              </v:shape>
              <v:shape style="position:absolute;left:902;top:12324;width:157;height:157" coordorigin="902,12324" coordsize="157,157" path="m993,12324l968,12324,968,12390,993,12390,993,12324e" filled="t" fillcolor="#FFFFFF" stroked="f">
                <v:path arrowok="t"/>
                <v:fill/>
              </v:shape>
            </v:group>
            <v:group style="position:absolute;left:595;top:13182;width:510;height:227" coordorigin="595,13182" coordsize="510,227">
              <v:shape style="position:absolute;left:595;top:13182;width:510;height:227" coordorigin="595,13182" coordsize="510,227" path="m595,13409l1105,13409,1105,13182,595,13182,595,13409e" filled="t" fillcolor="#FFFFFF" stroked="f">
                <v:path arrowok="t"/>
                <v:fill/>
              </v:shape>
            </v:group>
            <w10:wrap type="none"/>
          </v:group>
        </w:pic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238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60" w:after="0" w:line="240" w:lineRule="auto"/>
        <w:ind w:right="-20"/>
        <w:jc w:val="left"/>
        <w:rPr>
          <w:rFonts w:ascii="PoloMatheAustria1Halbfett" w:hAnsi="PoloMatheAustria1Halbfett" w:cs="PoloMatheAustria1Halbfett" w:eastAsia="PoloMatheAustria1Halbfett"/>
          <w:sz w:val="20"/>
          <w:szCs w:val="20"/>
        </w:rPr>
      </w:pPr>
      <w:rPr/>
      <w:r>
        <w:rPr/>
        <w:br w:type="column"/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Seiten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aus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Das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ist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Mathematik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4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(Verlag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öbv,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ISBN: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978-3-209-07328-0)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80" w:right="1400"/>
          <w:cols w:num="2" w:equalWidth="0">
            <w:col w:w="1475" w:space="687"/>
            <w:col w:w="7018"/>
          </w:cols>
        </w:sectPr>
      </w:pPr>
      <w:rPr/>
    </w:p>
    <w:p>
      <w:pPr>
        <w:spacing w:before="27" w:after="0" w:line="506" w:lineRule="exact"/>
        <w:ind w:left="687" w:right="-20"/>
        <w:jc w:val="left"/>
        <w:tabs>
          <w:tab w:pos="9120" w:val="left"/>
        </w:tabs>
        <w:rPr>
          <w:rFonts w:ascii="Arial" w:hAnsi="Arial" w:cs="Arial" w:eastAsia="Arial"/>
          <w:sz w:val="44"/>
          <w:szCs w:val="44"/>
        </w:rPr>
      </w:pPr>
      <w:rPr/>
      <w:r>
        <w:rPr/>
        <w:pict>
          <v:group style="position:absolute;margin-left:485.550812pt;margin-top:-7.187232pt;width:51.850979pt;height:39.093974pt;mso-position-horizontal-relative:page;mso-position-vertical-relative:paragraph;z-index:-3358" coordorigin="9711,-144" coordsize="1037,782">
            <v:shape style="position:absolute;left:9711;top:-144;width:1037;height:782" coordorigin="9711,-144" coordsize="1037,782" path="m9711,638l10748,638,10748,-144,9711,-144,9711,638e" filled="t" fillcolor="#0095AC" stroked="f">
              <v:path arrowok="t"/>
              <v:fill/>
            </v:shape>
          </v:group>
          <w10:wrap type="none"/>
        </w:pic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6"/>
          <w:b/>
          <w:bCs/>
          <w:position w:val="-1"/>
        </w:rPr>
        <w:t>ERWEITERUN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6"/>
          <w:b/>
          <w:bCs/>
          <w:position w:val="-1"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-10"/>
          <w:w w:val="86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6"/>
          <w:b/>
          <w:bCs/>
          <w:position w:val="-1"/>
        </w:rPr>
        <w:t>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6"/>
          <w:b/>
          <w:bCs/>
          <w:position w:val="-1"/>
        </w:rPr>
        <w:t>D</w:t>
      </w:r>
      <w:r>
        <w:rPr>
          <w:rFonts w:ascii="Arial" w:hAnsi="Arial" w:cs="Arial" w:eastAsia="Arial"/>
          <w:sz w:val="18"/>
          <w:szCs w:val="18"/>
          <w:color w:val="0095AC"/>
          <w:spacing w:val="21"/>
          <w:w w:val="86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6"/>
          <w:b/>
          <w:bCs/>
          <w:position w:val="-1"/>
        </w:rPr>
        <w:t>VERTIEFUN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6"/>
          <w:b/>
          <w:bCs/>
          <w:position w:val="-1"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6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4"/>
          <w:w w:val="86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6"/>
          <w:position w:val="-1"/>
        </w:rPr>
        <w:t>P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6"/>
          <w:position w:val="-1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6"/>
          <w:position w:val="-1"/>
        </w:rPr>
        <w:t>r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6"/>
          <w:position w:val="-1"/>
        </w:rPr>
        <w:t>i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6"/>
          <w:position w:val="-1"/>
        </w:rPr>
        <w:t>p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6"/>
          <w:position w:val="-1"/>
        </w:rPr>
        <w:t>h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6"/>
          <w:position w:val="-1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6"/>
          <w:position w:val="-1"/>
        </w:rPr>
        <w:t>r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6"/>
          <w:position w:val="-1"/>
        </w:rPr>
        <w:t>ie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6"/>
          <w:position w:val="-1"/>
        </w:rPr>
        <w:t>w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6"/>
          <w:position w:val="-1"/>
        </w:rPr>
        <w:t>i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6"/>
          <w:position w:val="-1"/>
        </w:rPr>
        <w:t>n</w:t>
      </w:r>
      <w:r>
        <w:rPr>
          <w:rFonts w:ascii="Arial" w:hAnsi="Arial" w:cs="Arial" w:eastAsia="Arial"/>
          <w:sz w:val="18"/>
          <w:szCs w:val="18"/>
          <w:color w:val="0095AC"/>
          <w:spacing w:val="-3"/>
          <w:w w:val="86"/>
          <w:position w:val="-1"/>
        </w:rPr>
        <w:t>k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6"/>
          <w:position w:val="-1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6"/>
          <w:position w:val="-1"/>
        </w:rPr>
        <w:t>l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position w:val="-1"/>
        </w:rPr>
      </w:r>
      <w:r>
        <w:rPr>
          <w:rFonts w:ascii="Arial" w:hAnsi="Arial" w:cs="Arial" w:eastAsia="Arial"/>
          <w:sz w:val="44"/>
          <w:szCs w:val="44"/>
          <w:color w:val="FFFFFF"/>
          <w:spacing w:val="18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44"/>
          <w:szCs w:val="44"/>
          <w:color w:val="FFFFFF"/>
          <w:spacing w:val="0"/>
          <w:w w:val="100"/>
          <w:position w:val="-1"/>
        </w:rPr>
        <w:t>2</w:t>
      </w:r>
      <w:r>
        <w:rPr>
          <w:rFonts w:ascii="Arial" w:hAnsi="Arial" w:cs="Arial" w:eastAsia="Arial"/>
          <w:sz w:val="44"/>
          <w:szCs w:val="44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3" w:after="0" w:line="197" w:lineRule="exact"/>
        <w:ind w:left="687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383.503784pt;margin-top:3.342161pt;width:87.27404pt;height:153.209pt;mso-position-horizontal-relative:page;mso-position-vertical-relative:paragraph;z-index:-3357" coordorigin="7670,67" coordsize="1745,3064">
            <v:group style="position:absolute;left:8543;top:249;width:2;height:2675" coordorigin="8543,249" coordsize="2,2675">
              <v:shape style="position:absolute;left:8543;top:249;width:2;height:2675" coordorigin="8543,249" coordsize="0,2675" path="m8543,249l8543,2924e" filled="f" stroked="t" strokeweight=".300013pt" strokecolor="#231F20">
                <v:path arrowok="t"/>
                <v:stroke dashstyle="longDash"/>
              </v:shape>
            </v:group>
            <v:group style="position:absolute;left:7990;top:940;width:553;height:659" coordorigin="7990,940" coordsize="553,659">
              <v:shape style="position:absolute;left:7990;top:940;width:553;height:659" coordorigin="7990,940" coordsize="553,659" path="m7990,1599l8543,940e" filled="f" stroked="t" strokeweight=".3pt" strokecolor="#231F20">
                <v:path arrowok="t"/>
              </v:shape>
            </v:group>
            <v:group style="position:absolute;left:8543;top:940;width:553;height:659" coordorigin="8543,940" coordsize="553,659">
              <v:shape style="position:absolute;left:8543;top:940;width:553;height:659" coordorigin="8543,940" coordsize="553,659" path="m9096,1599l8543,940e" filled="f" stroked="t" strokeweight=".3pt" strokecolor="#231F20">
                <v:path arrowok="t"/>
              </v:shape>
            </v:group>
            <v:group style="position:absolute;left:8524;top:921;width:37;height:37" coordorigin="8524,921" coordsize="37,37">
              <v:shape style="position:absolute;left:8524;top:921;width:37;height:37" coordorigin="8524,921" coordsize="37,37" path="m8553,921l8533,921,8524,929,8524,950,8533,958,8553,958,8561,950,8561,929,8553,921e" filled="t" fillcolor="#231F20" stroked="f">
                <v:path arrowok="t"/>
                <v:fill/>
              </v:shape>
            </v:group>
            <v:group style="position:absolute;left:8524;top:2240;width:37;height:37" coordorigin="8524,2240" coordsize="37,37">
              <v:shape style="position:absolute;left:8524;top:2240;width:37;height:37" coordorigin="8524,2240" coordsize="37,37" path="m8553,2240l8533,2240,8524,2248,8524,2268,8533,2277,8553,2277,8561,2268,8561,2248,8553,2240e" filled="t" fillcolor="#231F20" stroked="f">
                <v:path arrowok="t"/>
                <v:fill/>
              </v:shape>
            </v:group>
            <v:group style="position:absolute;left:7682;top:79;width:1721;height:1520" coordorigin="7682,79" coordsize="1721,1520">
              <v:shape style="position:absolute;left:7682;top:79;width:1721;height:1520" coordorigin="7682,79" coordsize="1721,1520" path="m9404,940l9401,869,9392,800,9379,733,9360,668,9336,605,9307,544,9275,486,9237,431,9196,379,9151,331,9103,286,9051,245,8996,208,8938,175,8878,146,8815,123,8750,104,8682,90,8613,82,8543,79,8472,82,8403,90,8336,104,8271,123,8208,146,8147,175,8089,208,8034,245,7983,286,7934,331,7889,379,7848,431,7811,486,7778,544,7750,605,7726,668,7707,733,7693,800,7685,869,7682,940,7683,979,7690,1056,7704,1132,7724,1205,7750,1275,7782,1342,7819,1406,7862,1466,7910,1522,7962,1575,7990,1599e" filled="f" stroked="t" strokeweight="1.2pt" strokecolor="#F7941D">
                <v:path arrowok="t"/>
              </v:shape>
            </v:group>
            <v:group style="position:absolute;left:9096;top:940;width:307;height:659" coordorigin="9096,940" coordsize="307,659">
              <v:shape style="position:absolute;left:9096;top:940;width:307;height:659" coordorigin="9096,940" coordsize="307,659" path="m9096,1599l9154,1546,9206,1489,9252,1428,9292,1365,9325,1298,9353,1229,9375,1159,9391,1087,9400,1013,9403,977,9404,940e" filled="f" stroked="t" strokeweight="1.2pt" strokecolor="#F7941D">
                <v:path arrowok="t"/>
              </v:shape>
            </v:group>
            <v:group style="position:absolute;left:9096;top:1599;width:307;height:659" coordorigin="9096,1599" coordsize="307,659">
              <v:shape style="position:absolute;left:9096;top:1599;width:307;height:659" coordorigin="9096,1599" coordsize="307,659" path="m9404,2258l9400,2180,9390,2104,9373,2029,9350,1958,9321,1889,9286,1824,9246,1762,9200,1703,9151,1649,9124,1623,9096,1599e" filled="f" stroked="t" strokeweight="1.2pt" strokecolor="#F7941D">
                <v:path arrowok="t"/>
              </v:shape>
            </v:group>
            <v:group style="position:absolute;left:7682;top:1599;width:1721;height:1520" coordorigin="7682,1599" coordsize="1721,1520">
              <v:shape style="position:absolute;left:7682;top:1599;width:1721;height:1520" coordorigin="7682,1599" coordsize="1721,1520" path="m7990,1599l7932,1652,7880,1709,7834,1770,7794,1833,7760,1900,7732,1969,7711,2039,7695,2111,7685,2185,7682,2258,7685,2329,7693,2398,7707,2465,7726,2530,7750,2593,7778,2654,7811,2712,7848,2767,7889,2818,7934,2867,7983,2912,8034,2953,8089,2990,8147,3023,8208,3051,8271,3075,8336,3094,8403,3108,8472,3116,8543,3119,8613,3116,8682,3108,8750,3094,8815,3075,8878,3051,8938,3023,8996,2990,9051,2953,9103,2912,9151,2867,9196,2818,9237,2767,9275,2712,9307,2654,9336,2593,9360,2530,9379,2465,9392,2398,9401,2329,9404,2258e" filled="f" stroked="t" strokeweight="1.2pt" strokecolor="#F7941D">
                <v:path arrowok="t"/>
              </v:shape>
            </v:group>
            <v:group style="position:absolute;left:8208;top:1338;width:121;height:261" coordorigin="8208,1338" coordsize="121,261">
              <v:shape style="position:absolute;left:8208;top:1338;width:121;height:261" coordorigin="8208,1338" coordsize="121,261" path="m8330,1599l8324,1536,8307,1476,8280,1422,8244,1373,8215,1344,8208,1338e" filled="f" stroked="t" strokeweight=".3pt" strokecolor="#231F20">
                <v:path arrowok="t"/>
              </v:shape>
            </v:group>
            <v:group style="position:absolute;left:8306;top:1222;width:225;height:86" coordorigin="8306,1222" coordsize="225,86">
              <v:shape style="position:absolute;left:8306;top:1222;width:225;height:86" coordorigin="8306,1222" coordsize="225,86" path="m8306,1222l8358,1258,8413,1285,8471,1301,8511,1307,8531,1308e" filled="f" stroked="t" strokeweight=".3pt" strokecolor="#0091AC">
                <v:path arrowok="t"/>
              </v:shape>
            </v:group>
            <v:group style="position:absolute;left:8543;top:1310;width:285;height:97" coordorigin="8543,1310" coordsize="285,97">
              <v:shape style="position:absolute;left:8543;top:1310;width:285;height:97" coordorigin="8543,1310" coordsize="285,97" path="m8543,1407l8606,1403,8667,1391,8725,1371,8779,1344,8812,1322,8828,1310e" filled="f" stroked="t" strokeweight=".3pt" strokecolor="#0091AC">
                <v:path arrowok="t"/>
              </v:shape>
            </v:group>
            <v:group style="position:absolute;left:8556;top:1457;width:127;height:141" coordorigin="8556,1457" coordsize="127,141">
              <v:shape style="position:absolute;left:8556;top:1457;width:127;height:141" coordorigin="8556,1457" coordsize="127,141" path="m8682,1598l8669,1538,8629,1489,8574,1461,8556,1457e" filled="f" stroked="t" strokeweight=".3pt" strokecolor="#231F20">
                <v:path arrowok="t"/>
              </v:shape>
            </v:group>
            <v:group style="position:absolute;left:8593;top:1518;width:28;height:28" coordorigin="8593,1518" coordsize="28,28">
              <v:shape style="position:absolute;left:8593;top:1518;width:28;height:28" coordorigin="8593,1518" coordsize="28,28" path="m8615,1518l8599,1518,8593,1524,8593,1540,8599,1546,8615,1546,8621,1540,8621,1524,8615,1518e" filled="t" fillcolor="#231F20" stroked="f">
                <v:path arrowok="t"/>
                <v:fill/>
              </v:shape>
            </v:group>
            <v:group style="position:absolute;left:7990;top:1599;width:1107;height:2" coordorigin="7990,1599" coordsize="1107,2">
              <v:shape style="position:absolute;left:7990;top:1599;width:1107;height:2" coordorigin="7990,1599" coordsize="1107,0" path="m7990,1599l9096,1599e" filled="f" stroked="t" strokeweight="1.200043pt" strokecolor="#0091AC">
                <v:path arrowok="t"/>
              </v:shape>
            </v:group>
            <v:group style="position:absolute;left:7990;top:940;width:553;height:659" coordorigin="7990,940" coordsize="553,659">
              <v:shape style="position:absolute;left:7990;top:940;width:553;height:659" coordorigin="7990,940" coordsize="553,659" path="m7990,1599l8543,940e" filled="f" stroked="t" strokeweight=".3pt" strokecolor="#231F20">
                <v:path arrowok="t"/>
              </v:shape>
            </v:group>
            <v:group style="position:absolute;left:8543;top:940;width:553;height:659" coordorigin="8543,940" coordsize="553,659">
              <v:shape style="position:absolute;left:8543;top:940;width:553;height:659" coordorigin="8543,940" coordsize="553,659" path="m9096,1599l8543,940e" filled="f" stroked="t" strokeweight=".3pt" strokecolor="#231F20">
                <v:path arrowok="t"/>
              </v:shape>
            </v:group>
            <v:group style="position:absolute;left:8524;top:921;width:37;height:37" coordorigin="8524,921" coordsize="37,37">
              <v:shape style="position:absolute;left:8524;top:921;width:37;height:37" coordorigin="8524,921" coordsize="37,37" path="m8553,921l8533,921,8524,929,8524,950,8533,958,8553,958,8561,950,8561,929,8553,921e" filled="t" fillcolor="#231F20" stroked="f">
                <v:path arrowok="t"/>
                <v:fill/>
              </v:shape>
            </v:group>
            <v:group style="position:absolute;left:8524;top:2240;width:37;height:37" coordorigin="8524,2240" coordsize="37,37">
              <v:shape style="position:absolute;left:8524;top:2240;width:37;height:37" coordorigin="8524,2240" coordsize="37,37" path="m8553,2240l8533,2240,8524,2248,8524,2268,8533,2277,8553,2277,8561,2268,8561,2248,8553,2240e" filled="t" fillcolor="#231F20" stroked="f">
                <v:path arrowok="t"/>
                <v:fill/>
              </v:shape>
            </v:group>
            <v:group style="position:absolute;left:7682;top:79;width:1721;height:1520" coordorigin="7682,79" coordsize="1721,1520">
              <v:shape style="position:absolute;left:7682;top:79;width:1721;height:1520" coordorigin="7682,79" coordsize="1721,1520" path="m9404,940l9401,869,9392,800,9379,733,9360,668,9336,605,9307,544,9275,486,9237,431,9196,379,9151,331,9103,286,9051,245,8996,208,8938,175,8878,146,8815,123,8750,104,8682,90,8613,82,8543,79,8472,82,8403,90,8336,104,8271,123,8208,146,8147,175,8089,208,8034,245,7983,286,7934,331,7889,379,7848,431,7811,486,7778,544,7750,605,7726,668,7707,733,7693,800,7685,869,7682,940,7683,979,7690,1056,7704,1132,7724,1205,7750,1275,7782,1342,7819,1406,7862,1466,7910,1522,7962,1575,7990,1599e" filled="f" stroked="t" strokeweight="1.2pt" strokecolor="#F7941D">
                <v:path arrowok="t"/>
              </v:shape>
            </v:group>
            <v:group style="position:absolute;left:9096;top:940;width:307;height:659" coordorigin="9096,940" coordsize="307,659">
              <v:shape style="position:absolute;left:9096;top:940;width:307;height:659" coordorigin="9096,940" coordsize="307,659" path="m9096,1599l9154,1546,9206,1489,9252,1428,9292,1365,9325,1298,9353,1229,9375,1159,9391,1087,9400,1013,9403,977,9404,940e" filled="f" stroked="t" strokeweight="1.2pt" strokecolor="#F7941D">
                <v:path arrowok="t"/>
              </v:shape>
            </v:group>
            <v:group style="position:absolute;left:9096;top:1599;width:307;height:659" coordorigin="9096,1599" coordsize="307,659">
              <v:shape style="position:absolute;left:9096;top:1599;width:307;height:659" coordorigin="9096,1599" coordsize="307,659" path="m9404,2258l9400,2180,9390,2104,9373,2029,9350,1958,9321,1889,9286,1824,9246,1762,9200,1703,9151,1649,9124,1623,9096,1599e" filled="f" stroked="t" strokeweight="1.2pt" strokecolor="#F7941D">
                <v:path arrowok="t"/>
              </v:shape>
            </v:group>
            <v:group style="position:absolute;left:7682;top:1599;width:1721;height:1520" coordorigin="7682,1599" coordsize="1721,1520">
              <v:shape style="position:absolute;left:7682;top:1599;width:1721;height:1520" coordorigin="7682,1599" coordsize="1721,1520" path="m7990,1599l7932,1652,7880,1709,7834,1770,7794,1833,7760,1900,7732,1969,7711,2039,7695,2111,7685,2185,7682,2258,7685,2329,7693,2398,7707,2465,7726,2530,7750,2593,7778,2654,7811,2712,7848,2767,7889,2818,7934,2867,7983,2912,8034,2953,8089,2990,8147,3023,8208,3051,8271,3075,8336,3094,8403,3108,8472,3116,8543,3119,8613,3116,8682,3108,8750,3094,8815,3075,8878,3051,8938,3023,8996,2990,9051,2953,9103,2912,9151,2867,9196,2818,9237,2767,9275,2712,9307,2654,9336,2593,9360,2530,9379,2465,9392,2398,9401,2329,9404,2258e" filled="f" stroked="t" strokeweight="1.2pt" strokecolor="#F7941D">
                <v:path arrowok="t"/>
              </v:shape>
            </v:group>
            <v:group style="position:absolute;left:8208;top:1338;width:121;height:261" coordorigin="8208,1338" coordsize="121,261">
              <v:shape style="position:absolute;left:8208;top:1338;width:121;height:261" coordorigin="8208,1338" coordsize="121,261" path="m8330,1599l8324,1536,8307,1476,8280,1422,8244,1373,8215,1344,8208,1338e" filled="f" stroked="t" strokeweight=".3pt" strokecolor="#231F20">
                <v:path arrowok="t"/>
              </v:shape>
            </v:group>
            <v:group style="position:absolute;left:8306;top:1222;width:225;height:86" coordorigin="8306,1222" coordsize="225,86">
              <v:shape style="position:absolute;left:8306;top:1222;width:225;height:86" coordorigin="8306,1222" coordsize="225,86" path="m8306,1222l8358,1258,8413,1285,8471,1301,8511,1307,8531,1308e" filled="f" stroked="t" strokeweight=".3pt" strokecolor="#0091AC">
                <v:path arrowok="t"/>
              </v:shape>
            </v:group>
            <v:group style="position:absolute;left:8543;top:1310;width:285;height:97" coordorigin="8543,1310" coordsize="285,97">
              <v:shape style="position:absolute;left:8543;top:1310;width:285;height:97" coordorigin="8543,1310" coordsize="285,97" path="m8543,1407l8606,1403,8667,1391,8725,1371,8779,1344,8812,1322,8828,1310e" filled="f" stroked="t" strokeweight=".3pt" strokecolor="#0091AC">
                <v:path arrowok="t"/>
              </v:shape>
            </v:group>
            <v:group style="position:absolute;left:8556;top:1457;width:127;height:141" coordorigin="8556,1457" coordsize="127,141">
              <v:shape style="position:absolute;left:8556;top:1457;width:127;height:141" coordorigin="8556,1457" coordsize="127,141" path="m8682,1598l8669,1538,8629,1489,8574,1461,8556,1457e" filled="f" stroked="t" strokeweight=".3pt" strokecolor="#231F20">
                <v:path arrowok="t"/>
              </v:shape>
            </v:group>
            <v:group style="position:absolute;left:8593;top:1518;width:28;height:28" coordorigin="8593,1518" coordsize="28,28">
              <v:shape style="position:absolute;left:8593;top:1518;width:28;height:28" coordorigin="8593,1518" coordsize="28,28" path="m8615,1518l8599,1518,8593,1524,8593,1540,8599,1546,8615,1546,8621,1540,8621,1524,8615,1518e" filled="t" fillcolor="#231F20" stroked="f">
                <v:path arrowok="t"/>
                <v:fill/>
              </v:shape>
            </v:group>
            <w10:wrap type="none"/>
          </v:group>
        </w:pic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100"/>
          <w:b/>
          <w:bCs/>
          <w:position w:val="-1"/>
        </w:rPr>
        <w:t>9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-1"/>
        </w:rPr>
        <w:t>9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100"/>
          <w:b/>
          <w:bCs/>
          <w:position w:val="-1"/>
        </w:rPr>
        <w:t>3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-1"/>
        </w:rPr>
        <w:t>,</w:t>
      </w:r>
      <w:r>
        <w:rPr>
          <w:rFonts w:ascii="Arial" w:hAnsi="Arial" w:cs="Arial" w:eastAsia="Arial"/>
          <w:sz w:val="18"/>
          <w:szCs w:val="18"/>
          <w:color w:val="0095AC"/>
          <w:spacing w:val="40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100"/>
          <w:b/>
          <w:bCs/>
          <w:position w:val="-1"/>
        </w:rPr>
        <w:t>9</w:t>
      </w:r>
      <w:r>
        <w:rPr>
          <w:rFonts w:ascii="Arial" w:hAnsi="Arial" w:cs="Arial" w:eastAsia="Arial"/>
          <w:sz w:val="18"/>
          <w:szCs w:val="18"/>
          <w:color w:val="0095AC"/>
          <w:spacing w:val="4"/>
          <w:w w:val="100"/>
          <w:b/>
          <w:bCs/>
          <w:position w:val="-1"/>
        </w:rPr>
        <w:t>9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100"/>
          <w:b/>
          <w:bCs/>
          <w:position w:val="-1"/>
        </w:rPr>
        <w:t>4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-1"/>
        </w:rPr>
        <w:t>:</w:t>
      </w:r>
      <w:r>
        <w:rPr>
          <w:rFonts w:ascii="Arial" w:hAnsi="Arial" w:cs="Arial" w:eastAsia="Arial"/>
          <w:sz w:val="18"/>
          <w:szCs w:val="18"/>
          <w:color w:val="0095AC"/>
          <w:spacing w:val="25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-1"/>
        </w:rPr>
        <w:t>Ermittle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alle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-1"/>
        </w:rPr>
        <w:t>jene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9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-1"/>
        </w:rPr>
        <w:t>Punkte,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19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-1"/>
        </w:rPr>
        <w:t>denen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3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-1"/>
        </w:rPr>
        <w:t>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3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1"/>
        </w:rPr>
        <w:t>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-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1"/>
        </w:rPr>
        <w:t>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position w:val="-1"/>
        </w:rPr>
        <w:t>AB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53" w:lineRule="exact"/>
        <w:ind w:left="687" w:right="-20"/>
        <w:jc w:val="left"/>
        <w:tabs>
          <w:tab w:pos="8380" w:val="left"/>
        </w:tabs>
        <w:rPr>
          <w:rFonts w:ascii="Arial" w:hAnsi="Arial" w:cs="Arial" w:eastAsia="Arial"/>
          <w:sz w:val="14"/>
          <w:szCs w:val="14"/>
        </w:rPr>
      </w:pPr>
      <w:rPr/>
      <w:r>
        <w:rPr/>
        <w:pict>
          <v:group style="position:absolute;margin-left:119.881699pt;margin-top:18.793148pt;width:11.38935pt;height:.1pt;mso-position-horizontal-relative:page;mso-position-vertical-relative:paragraph;z-index:-3354" coordorigin="2398,376" coordsize="228,2">
            <v:shape style="position:absolute;left:2398;top:376;width:228;height:2" coordorigin="2398,376" coordsize="228,0" path="m2398,376l2625,376e" filled="f" stroked="t" strokeweight=".379645pt" strokecolor="#221E1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1"/>
        </w:rPr>
        <w:t>unter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21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1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1"/>
        </w:rPr>
        <w:t>gegebenen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21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1"/>
        </w:rPr>
        <w:t>Sehwinkel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7"/>
          <w:w w:val="121"/>
          <w:position w:val="-1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position w:val="-1"/>
        </w:rPr>
        <w:t>γ</w:t>
      </w:r>
      <w:r>
        <w:rPr>
          <w:rFonts w:ascii="Arial" w:hAnsi="Arial" w:cs="Arial" w:eastAsia="Arial"/>
          <w:sz w:val="19"/>
          <w:szCs w:val="19"/>
          <w:color w:val="231F20"/>
          <w:spacing w:val="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1"/>
        </w:rPr>
        <w:t>erscheint!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</w:r>
      <w:r>
        <w:rPr>
          <w:rFonts w:ascii="Arial" w:hAnsi="Arial" w:cs="Arial" w:eastAsia="Arial"/>
          <w:sz w:val="18"/>
          <w:szCs w:val="18"/>
          <w:color w:val="F7941D"/>
          <w:spacing w:val="7"/>
          <w:w w:val="75"/>
          <w:position w:val="7"/>
        </w:rPr>
        <w:t>b</w:t>
      </w:r>
      <w:r>
        <w:rPr>
          <w:rFonts w:ascii="Arial" w:hAnsi="Arial" w:cs="Arial" w:eastAsia="Arial"/>
          <w:sz w:val="14"/>
          <w:szCs w:val="14"/>
          <w:color w:val="F7941D"/>
          <w:spacing w:val="0"/>
          <w:w w:val="48"/>
          <w:position w:val="3"/>
        </w:rPr>
        <w:t>1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Sz w:w="10760" w:h="14840"/>
          <w:pgMar w:top="140" w:bottom="280" w:left="860" w:right="120"/>
        </w:sectPr>
      </w:pPr>
      <w:rPr/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750" w:right="-64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FFFFFF"/>
          <w:spacing w:val="5"/>
          <w:w w:val="100"/>
          <w:b/>
          <w:bCs/>
        </w:rPr>
        <w:t>Beispiel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/>
        <w:br w:type="column"/>
      </w:r>
      <w:r>
        <w:rPr>
          <w:sz w:val="10"/>
          <w:szCs w:val="10"/>
        </w:rPr>
      </w:r>
    </w:p>
    <w:p>
      <w:pPr>
        <w:spacing w:before="0" w:after="0" w:line="200" w:lineRule="exact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position w:val="-2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2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2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2"/>
        </w:rPr>
        <w:t>3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-2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-2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2"/>
        </w:rPr>
        <w:t>;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-2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position w:val="-2"/>
        </w:rPr>
        <w:t>γ</w:t>
      </w:r>
      <w:r>
        <w:rPr>
          <w:rFonts w:ascii="Arial" w:hAnsi="Arial" w:cs="Arial" w:eastAsia="Arial"/>
          <w:sz w:val="19"/>
          <w:szCs w:val="19"/>
          <w:color w:val="231F20"/>
          <w:spacing w:val="7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2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position w:val="-2"/>
        </w:rPr>
        <w:t>4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  <w:position w:val="-2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2"/>
        </w:rPr>
        <w:t>°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42" w:lineRule="exact"/>
        <w:ind w:right="1884"/>
        <w:jc w:val="righ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231F20"/>
          <w:w w:val="71"/>
          <w:position w:val="-1"/>
        </w:rPr>
        <w:t>M</w:t>
      </w:r>
      <w:r>
        <w:rPr>
          <w:rFonts w:ascii="Arial" w:hAnsi="Arial" w:cs="Arial" w:eastAsia="Arial"/>
          <w:sz w:val="14"/>
          <w:szCs w:val="14"/>
          <w:color w:val="231F20"/>
          <w:w w:val="48"/>
          <w:position w:val="-5"/>
        </w:rPr>
        <w:t>1</w:t>
      </w:r>
      <w:r>
        <w:rPr>
          <w:rFonts w:ascii="Arial" w:hAnsi="Arial" w:cs="Arial" w:eastAsia="Arial"/>
          <w:sz w:val="14"/>
          <w:szCs w:val="14"/>
          <w:color w:val="000000"/>
          <w:w w:val="100"/>
          <w:position w:val="0"/>
        </w:rPr>
      </w:r>
    </w:p>
    <w:p>
      <w:pPr>
        <w:jc w:val="right"/>
        <w:spacing w:after="0"/>
        <w:sectPr>
          <w:type w:val="continuous"/>
          <w:pgSz w:w="10760" w:h="14840"/>
          <w:pgMar w:top="140" w:bottom="280" w:left="860" w:right="120"/>
          <w:cols w:num="2" w:equalWidth="0">
            <w:col w:w="1366" w:space="159"/>
            <w:col w:w="8255"/>
          </w:cols>
        </w:sectPr>
      </w:pPr>
      <w:rPr/>
    </w:p>
    <w:p>
      <w:pPr>
        <w:spacing w:before="0" w:after="0" w:line="171" w:lineRule="exact"/>
        <w:ind w:left="687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  <w:b/>
          <w:bCs/>
        </w:rPr>
        <w:t>Überlege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5"/>
          <w:w w:val="123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für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  <w:b/>
          <w:bCs/>
        </w:rPr>
        <w:t>Konstruktion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8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</w:rPr>
        <w:t>(</w:t>
      </w:r>
      <w:r>
        <w:rPr>
          <w:rFonts w:ascii="MS UI Gothic" w:hAnsi="MS UI Gothic" w:cs="MS UI Gothic" w:eastAsia="MS UI Gothic"/>
          <w:sz w:val="16"/>
          <w:szCs w:val="16"/>
          <w:color w:val="231F20"/>
          <w:spacing w:val="0"/>
          <w:w w:val="90"/>
        </w:rPr>
        <w:t>➔</w:t>
      </w:r>
      <w:r>
        <w:rPr>
          <w:rFonts w:ascii="MS UI Gothic" w:hAnsi="MS UI Gothic" w:cs="MS UI Gothic" w:eastAsia="MS UI Gothic"/>
          <w:sz w:val="16"/>
          <w:szCs w:val="16"/>
          <w:color w:val="231F20"/>
          <w:spacing w:val="1"/>
          <w:w w:val="9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Figur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39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6"/>
        </w:rPr>
        <w:t>echts):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7" w:after="0" w:line="240" w:lineRule="auto"/>
        <w:ind w:left="687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0095AC"/>
          <w:spacing w:val="-3"/>
          <w:w w:val="100"/>
          <w:b/>
          <w:bCs/>
        </w:rPr>
        <w:t>1</w:t>
      </w:r>
      <w:r>
        <w:rPr>
          <w:rFonts w:ascii="Arial" w:hAnsi="Arial" w:cs="Arial" w:eastAsia="Arial"/>
          <w:sz w:val="16"/>
          <w:szCs w:val="16"/>
          <w:color w:val="0095AC"/>
          <w:spacing w:val="0"/>
          <w:w w:val="100"/>
          <w:b/>
          <w:bCs/>
        </w:rPr>
        <w:t>.</w:t>
      </w:r>
      <w:r>
        <w:rPr>
          <w:rFonts w:ascii="Arial" w:hAnsi="Arial" w:cs="Arial" w:eastAsia="Arial"/>
          <w:sz w:val="16"/>
          <w:szCs w:val="16"/>
          <w:color w:val="0095AC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6"/>
          <w:szCs w:val="16"/>
          <w:color w:val="0095AC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Zu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einem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Sehwinkel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γ</w:t>
      </w:r>
      <w:r>
        <w:rPr>
          <w:rFonts w:ascii="Arial" w:hAnsi="Arial" w:cs="Arial" w:eastAsia="Arial"/>
          <w:sz w:val="19"/>
          <w:szCs w:val="19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6"/>
          <w:w w:val="100"/>
        </w:rPr>
        <w:t>4</w:t>
      </w:r>
      <w:r>
        <w:rPr>
          <w:rFonts w:ascii="Arial" w:hAnsi="Arial" w:cs="Arial" w:eastAsia="Arial"/>
          <w:sz w:val="16"/>
          <w:szCs w:val="16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°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6"/>
        </w:rPr>
        <w:t>gehört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6"/>
          <w:w w:val="12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ein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Zentriwinkel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ε</w:t>
      </w:r>
      <w:r>
        <w:rPr>
          <w:rFonts w:ascii="Arial" w:hAnsi="Arial" w:cs="Arial" w:eastAsia="Arial"/>
          <w:sz w:val="19"/>
          <w:szCs w:val="19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5"/>
          <w:w w:val="100"/>
        </w:rPr>
        <w:t>8</w:t>
      </w:r>
      <w:r>
        <w:rPr>
          <w:rFonts w:ascii="Arial" w:hAnsi="Arial" w:cs="Arial" w:eastAsia="Arial"/>
          <w:sz w:val="16"/>
          <w:szCs w:val="16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6"/>
          <w:szCs w:val="16"/>
          <w:color w:val="231F20"/>
          <w:spacing w:val="-7"/>
          <w:w w:val="100"/>
        </w:rPr>
        <w:t>°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29" w:after="0" w:line="165" w:lineRule="exact"/>
        <w:ind w:left="687" w:right="-7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0095AC"/>
          <w:spacing w:val="3"/>
          <w:w w:val="100"/>
          <w:b/>
          <w:bCs/>
          <w:position w:val="-2"/>
        </w:rPr>
        <w:t>2</w:t>
      </w:r>
      <w:r>
        <w:rPr>
          <w:rFonts w:ascii="Arial" w:hAnsi="Arial" w:cs="Arial" w:eastAsia="Arial"/>
          <w:sz w:val="16"/>
          <w:szCs w:val="16"/>
          <w:color w:val="0095AC"/>
          <w:spacing w:val="0"/>
          <w:w w:val="100"/>
          <w:b/>
          <w:bCs/>
          <w:position w:val="-2"/>
        </w:rPr>
        <w:t>.</w:t>
      </w:r>
      <w:r>
        <w:rPr>
          <w:rFonts w:ascii="Arial" w:hAnsi="Arial" w:cs="Arial" w:eastAsia="Arial"/>
          <w:sz w:val="16"/>
          <w:szCs w:val="16"/>
          <w:color w:val="0095AC"/>
          <w:spacing w:val="39"/>
          <w:w w:val="100"/>
          <w:b/>
          <w:bCs/>
          <w:position w:val="-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2"/>
        </w:rPr>
        <w:t>Die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  <w:position w:val="-2"/>
        </w:rPr>
        <w:t>Mittelpunkte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9"/>
          <w:position w:val="-2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-4"/>
          <w:w w:val="100"/>
          <w:position w:val="-2"/>
        </w:rPr>
        <w:t>M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7"/>
        </w:rPr>
        <w:t>1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7"/>
        </w:rPr>
        <w:t> </w:t>
      </w:r>
      <w:r>
        <w:rPr>
          <w:rFonts w:ascii="Arial" w:hAnsi="Arial" w:cs="Arial" w:eastAsia="Arial"/>
          <w:sz w:val="10"/>
          <w:szCs w:val="10"/>
          <w:color w:val="231F20"/>
          <w:spacing w:val="9"/>
          <w:w w:val="100"/>
          <w:position w:val="-7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4"/>
          <w:position w:val="-2"/>
        </w:rPr>
        <w:t>und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6"/>
          <w:w w:val="124"/>
          <w:position w:val="-2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-2"/>
        </w:rPr>
        <w:t>M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7"/>
        </w:rPr>
        <w:t>2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7"/>
        </w:rPr>
        <w:t> </w:t>
      </w:r>
      <w:r>
        <w:rPr>
          <w:rFonts w:ascii="Arial" w:hAnsi="Arial" w:cs="Arial" w:eastAsia="Arial"/>
          <w:sz w:val="10"/>
          <w:szCs w:val="10"/>
          <w:color w:val="231F20"/>
          <w:spacing w:val="9"/>
          <w:w w:val="100"/>
          <w:position w:val="-7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  <w:position w:val="-2"/>
        </w:rPr>
        <w:t>der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121"/>
          <w:position w:val="-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  <w:position w:val="-2"/>
        </w:rPr>
        <w:t>zugehörigen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21"/>
          <w:position w:val="-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  <w:position w:val="-2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1"/>
          <w:position w:val="-2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  <w:position w:val="-2"/>
        </w:rPr>
        <w:t>eisbogen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0"/>
          <w:w w:val="121"/>
          <w:position w:val="-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  <w:position w:val="-2"/>
        </w:rPr>
        <w:t>liegen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6"/>
          <w:w w:val="121"/>
          <w:position w:val="-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2"/>
        </w:rPr>
        <w:t>auf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7"/>
          <w:position w:val="-2"/>
        </w:rPr>
        <w:t>der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97" w:lineRule="exact"/>
        <w:ind w:right="-64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231F20"/>
          <w:spacing w:val="0"/>
          <w:w w:val="74"/>
          <w:position w:val="-7"/>
        </w:rPr>
        <w:t>50°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/>
        <w:br w:type="column"/>
      </w:r>
      <w:r>
        <w:rPr>
          <w:sz w:val="18"/>
          <w:szCs w:val="18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0091AC"/>
          <w:spacing w:val="0"/>
          <w:w w:val="77"/>
        </w:rPr>
        <w:t>40°</w:t>
      </w:r>
      <w:r>
        <w:rPr>
          <w:rFonts w:ascii="Arial" w:hAnsi="Arial" w:cs="Arial" w:eastAsia="Arial"/>
          <w:sz w:val="16"/>
          <w:szCs w:val="16"/>
          <w:color w:val="0091AC"/>
          <w:spacing w:val="8"/>
          <w:w w:val="77"/>
        </w:rPr>
        <w:t> </w:t>
      </w:r>
      <w:r>
        <w:rPr>
          <w:rFonts w:ascii="Arial" w:hAnsi="Arial" w:cs="Arial" w:eastAsia="Arial"/>
          <w:sz w:val="16"/>
          <w:szCs w:val="16"/>
          <w:color w:val="0091AC"/>
          <w:spacing w:val="0"/>
          <w:w w:val="77"/>
          <w:position w:val="-10"/>
        </w:rPr>
        <w:t>40°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  <w:cols w:num="3" w:equalWidth="0">
            <w:col w:w="6395" w:space="861"/>
            <w:col w:w="180" w:space="57"/>
            <w:col w:w="2287"/>
          </w:cols>
        </w:sectPr>
      </w:pPr>
      <w:rPr/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8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2"/>
          <w:w w:val="110"/>
          <w:b/>
          <w:bCs/>
        </w:rPr>
        <w:t>9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93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5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9" w:right="-56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1.0788pt;margin-top:-40.686222pt;width:25.512pt;height:11.339pt;mso-position-horizontal-relative:page;mso-position-vertical-relative:paragraph;z-index:-3365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167" w:right="-56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2"/>
                      <w:w w:val="110"/>
                      <w:b/>
                      <w:bCs/>
                    </w:rPr>
                    <w:t>9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93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994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76" w:lineRule="exact"/>
        <w:ind w:right="1309"/>
        <w:jc w:val="right"/>
        <w:tabs>
          <w:tab w:pos="6020" w:val="left"/>
          <w:tab w:pos="744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  <w:position w:val="2"/>
        </w:rPr>
        <w:t>St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9"/>
          <w:position w:val="2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  <w:position w:val="2"/>
        </w:rPr>
        <w:t>eckensymmetrale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119"/>
          <w:position w:val="2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4"/>
          <w:w w:val="77"/>
          <w:position w:val="2"/>
        </w:rPr>
        <w:t>s</w:t>
      </w:r>
      <w:r>
        <w:rPr>
          <w:rFonts w:ascii="Arial" w:hAnsi="Arial" w:cs="Arial" w:eastAsia="Arial"/>
          <w:sz w:val="10"/>
          <w:szCs w:val="10"/>
          <w:color w:val="231F20"/>
          <w:spacing w:val="3"/>
          <w:w w:val="103"/>
          <w:position w:val="-4"/>
        </w:rPr>
        <w:t>A</w:t>
      </w:r>
      <w:r>
        <w:rPr>
          <w:rFonts w:ascii="Arial" w:hAnsi="Arial" w:cs="Arial" w:eastAsia="Arial"/>
          <w:sz w:val="10"/>
          <w:szCs w:val="10"/>
          <w:color w:val="231F20"/>
          <w:spacing w:val="5"/>
          <w:w w:val="103"/>
          <w:position w:val="-4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  <w:position w:val="2"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2"/>
        </w:rPr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76"/>
          <w:position w:val="7"/>
        </w:rPr>
        <w:t>A</w:t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100"/>
          <w:position w:val="7"/>
        </w:rPr>
        <w:tab/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76"/>
          <w:position w:val="7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20" w:lineRule="exact"/>
        <w:ind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0095AC"/>
          <w:spacing w:val="1"/>
          <w:w w:val="100"/>
          <w:b/>
          <w:bCs/>
          <w:position w:val="3"/>
        </w:rPr>
        <w:t>3</w:t>
      </w:r>
      <w:r>
        <w:rPr>
          <w:rFonts w:ascii="Arial" w:hAnsi="Arial" w:cs="Arial" w:eastAsia="Arial"/>
          <w:sz w:val="16"/>
          <w:szCs w:val="16"/>
          <w:color w:val="0095AC"/>
          <w:spacing w:val="0"/>
          <w:w w:val="100"/>
          <w:b/>
          <w:bCs/>
          <w:position w:val="3"/>
        </w:rPr>
        <w:t>.</w:t>
      </w:r>
      <w:r>
        <w:rPr>
          <w:rFonts w:ascii="Arial" w:hAnsi="Arial" w:cs="Arial" w:eastAsia="Arial"/>
          <w:sz w:val="16"/>
          <w:szCs w:val="16"/>
          <w:color w:val="0095AC"/>
          <w:spacing w:val="41"/>
          <w:w w:val="100"/>
          <w:b/>
          <w:bCs/>
          <w:position w:val="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3"/>
        </w:rPr>
        <w:t>Der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6"/>
          <w:w w:val="115"/>
          <w:position w:val="3"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5"/>
          <w:position w:val="3"/>
        </w:rPr>
        <w:t>inkel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115"/>
          <w:position w:val="3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3"/>
        </w:rPr>
        <w:t>B</w:t>
      </w:r>
      <w:r>
        <w:rPr>
          <w:rFonts w:ascii="Arial" w:hAnsi="Arial" w:cs="Arial" w:eastAsia="Arial"/>
          <w:sz w:val="16"/>
          <w:szCs w:val="16"/>
          <w:color w:val="231F20"/>
          <w:spacing w:val="3"/>
          <w:w w:val="100"/>
          <w:position w:val="3"/>
        </w:rPr>
        <w:t>A</w:t>
      </w:r>
      <w:r>
        <w:rPr>
          <w:rFonts w:ascii="Arial" w:hAnsi="Arial" w:cs="Arial" w:eastAsia="Arial"/>
          <w:sz w:val="16"/>
          <w:szCs w:val="16"/>
          <w:color w:val="231F20"/>
          <w:spacing w:val="-4"/>
          <w:w w:val="100"/>
          <w:position w:val="3"/>
        </w:rPr>
        <w:t>M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3"/>
        </w:rPr>
        <w:t>1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3"/>
        </w:rPr>
        <w:t> </w:t>
      </w:r>
      <w:r>
        <w:rPr>
          <w:rFonts w:ascii="Arial" w:hAnsi="Arial" w:cs="Arial" w:eastAsia="Arial"/>
          <w:sz w:val="10"/>
          <w:szCs w:val="10"/>
          <w:color w:val="231F20"/>
          <w:spacing w:val="6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  <w:position w:val="3"/>
        </w:rPr>
        <w:t>muss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1"/>
          <w:position w:val="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3"/>
        </w:rPr>
        <w:t>zum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1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  <w:position w:val="3"/>
        </w:rPr>
        <w:t>Sehwinkel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8"/>
          <w:position w:val="3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position w:val="3"/>
        </w:rPr>
        <w:t>γ</w:t>
      </w:r>
      <w:r>
        <w:rPr>
          <w:rFonts w:ascii="Arial" w:hAnsi="Arial" w:cs="Arial" w:eastAsia="Arial"/>
          <w:sz w:val="19"/>
          <w:szCs w:val="19"/>
          <w:color w:val="231F20"/>
          <w:spacing w:val="2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  <w:position w:val="3"/>
        </w:rPr>
        <w:t>komplementär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5"/>
          <w:w w:val="119"/>
          <w:position w:val="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  <w:position w:val="3"/>
        </w:rPr>
        <w:t>sein: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195" w:lineRule="exact"/>
        <w:ind w:left="220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8"/>
          <w:szCs w:val="18"/>
          <w:color w:val="231F20"/>
          <w:position w:val="1"/>
        </w:rPr>
        <w:t>∢</w:t>
      </w:r>
      <w:r>
        <w:rPr>
          <w:rFonts w:ascii="Arial" w:hAnsi="Arial" w:cs="Arial" w:eastAsia="Arial"/>
          <w:sz w:val="18"/>
          <w:szCs w:val="18"/>
          <w:color w:val="231F20"/>
          <w:spacing w:val="-3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1"/>
        </w:rPr>
        <w:t>B</w:t>
      </w:r>
      <w:r>
        <w:rPr>
          <w:rFonts w:ascii="Arial" w:hAnsi="Arial" w:cs="Arial" w:eastAsia="Arial"/>
          <w:sz w:val="16"/>
          <w:szCs w:val="16"/>
          <w:color w:val="231F20"/>
          <w:spacing w:val="3"/>
          <w:w w:val="100"/>
          <w:position w:val="1"/>
        </w:rPr>
        <w:t>A</w:t>
      </w:r>
      <w:r>
        <w:rPr>
          <w:rFonts w:ascii="Arial" w:hAnsi="Arial" w:cs="Arial" w:eastAsia="Arial"/>
          <w:sz w:val="16"/>
          <w:szCs w:val="16"/>
          <w:color w:val="231F20"/>
          <w:spacing w:val="-4"/>
          <w:w w:val="100"/>
          <w:position w:val="1"/>
        </w:rPr>
        <w:t>M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5"/>
        </w:rPr>
        <w:t>1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5"/>
        </w:rPr>
        <w:t> </w:t>
      </w:r>
      <w:r>
        <w:rPr>
          <w:rFonts w:ascii="Arial" w:hAnsi="Arial" w:cs="Arial" w:eastAsia="Arial"/>
          <w:sz w:val="10"/>
          <w:szCs w:val="10"/>
          <w:color w:val="231F20"/>
          <w:spacing w:val="6"/>
          <w:w w:val="100"/>
          <w:position w:val="-5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1"/>
        </w:rPr>
        <w:t>=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5"/>
          <w:w w:val="100"/>
          <w:position w:val="1"/>
        </w:rPr>
        <w:t>9</w:t>
      </w:r>
      <w:r>
        <w:rPr>
          <w:rFonts w:ascii="Arial" w:hAnsi="Arial" w:cs="Arial" w:eastAsia="Arial"/>
          <w:sz w:val="16"/>
          <w:szCs w:val="16"/>
          <w:color w:val="231F20"/>
          <w:spacing w:val="4"/>
          <w:w w:val="100"/>
          <w:position w:val="1"/>
        </w:rPr>
        <w:t>0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1"/>
        </w:rPr>
        <w:t>°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1"/>
        </w:rPr>
        <w:t>–</w:t>
      </w:r>
      <w:r>
        <w:rPr>
          <w:rFonts w:ascii="Arial" w:hAnsi="Arial" w:cs="Arial" w:eastAsia="Arial"/>
          <w:sz w:val="16"/>
          <w:szCs w:val="16"/>
          <w:color w:val="231F20"/>
          <w:spacing w:val="-10"/>
          <w:w w:val="100"/>
          <w:position w:val="1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position w:val="1"/>
        </w:rPr>
        <w:t>γ</w:t>
      </w:r>
      <w:r>
        <w:rPr>
          <w:rFonts w:ascii="Arial" w:hAnsi="Arial" w:cs="Arial" w:eastAsia="Arial"/>
          <w:sz w:val="19"/>
          <w:szCs w:val="19"/>
          <w:color w:val="231F20"/>
          <w:spacing w:val="2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1"/>
        </w:rPr>
        <w:t>=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5"/>
          <w:w w:val="100"/>
          <w:position w:val="1"/>
        </w:rPr>
        <w:t>9</w:t>
      </w:r>
      <w:r>
        <w:rPr>
          <w:rFonts w:ascii="Arial" w:hAnsi="Arial" w:cs="Arial" w:eastAsia="Arial"/>
          <w:sz w:val="16"/>
          <w:szCs w:val="16"/>
          <w:color w:val="231F20"/>
          <w:spacing w:val="4"/>
          <w:w w:val="100"/>
          <w:position w:val="1"/>
        </w:rPr>
        <w:t>0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1"/>
        </w:rPr>
        <w:t>°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1"/>
        </w:rPr>
        <w:t>–</w:t>
      </w:r>
      <w:r>
        <w:rPr>
          <w:rFonts w:ascii="Arial" w:hAnsi="Arial" w:cs="Arial" w:eastAsia="Arial"/>
          <w:sz w:val="16"/>
          <w:szCs w:val="16"/>
          <w:color w:val="231F20"/>
          <w:spacing w:val="-10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6"/>
          <w:w w:val="100"/>
          <w:position w:val="1"/>
        </w:rPr>
        <w:t>4</w:t>
      </w:r>
      <w:r>
        <w:rPr>
          <w:rFonts w:ascii="Arial" w:hAnsi="Arial" w:cs="Arial" w:eastAsia="Arial"/>
          <w:sz w:val="16"/>
          <w:szCs w:val="16"/>
          <w:color w:val="231F20"/>
          <w:spacing w:val="4"/>
          <w:w w:val="100"/>
          <w:position w:val="1"/>
        </w:rPr>
        <w:t>0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1"/>
        </w:rPr>
        <w:t>°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1"/>
        </w:rPr>
        <w:t>=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3"/>
          <w:w w:val="100"/>
          <w:position w:val="1"/>
        </w:rPr>
        <w:t>5</w:t>
      </w:r>
      <w:r>
        <w:rPr>
          <w:rFonts w:ascii="Arial" w:hAnsi="Arial" w:cs="Arial" w:eastAsia="Arial"/>
          <w:sz w:val="16"/>
          <w:szCs w:val="16"/>
          <w:color w:val="231F20"/>
          <w:spacing w:val="4"/>
          <w:w w:val="100"/>
          <w:position w:val="1"/>
        </w:rPr>
        <w:t>0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1"/>
        </w:rPr>
        <w:t>°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245" w:lineRule="exact"/>
        <w:ind w:right="-20"/>
        <w:jc w:val="left"/>
        <w:tabs>
          <w:tab w:pos="704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6"/>
          <w:szCs w:val="16"/>
          <w:color w:val="0095AC"/>
          <w:spacing w:val="5"/>
          <w:w w:val="100"/>
          <w:b/>
          <w:bCs/>
          <w:position w:val="2"/>
        </w:rPr>
        <w:t>4</w:t>
      </w:r>
      <w:r>
        <w:rPr>
          <w:rFonts w:ascii="Arial" w:hAnsi="Arial" w:cs="Arial" w:eastAsia="Arial"/>
          <w:sz w:val="16"/>
          <w:szCs w:val="16"/>
          <w:color w:val="0095AC"/>
          <w:spacing w:val="0"/>
          <w:w w:val="100"/>
          <w:b/>
          <w:bCs/>
          <w:position w:val="2"/>
        </w:rPr>
        <w:t>.</w:t>
      </w:r>
      <w:r>
        <w:rPr>
          <w:rFonts w:ascii="Arial" w:hAnsi="Arial" w:cs="Arial" w:eastAsia="Arial"/>
          <w:sz w:val="16"/>
          <w:szCs w:val="16"/>
          <w:color w:val="0095AC"/>
          <w:spacing w:val="38"/>
          <w:w w:val="100"/>
          <w:b/>
          <w:bCs/>
          <w:position w:val="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2"/>
        </w:rPr>
        <w:t>Den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9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  <w:position w:val="2"/>
        </w:rPr>
        <w:t>Mittelpunkt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118"/>
          <w:position w:val="2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2"/>
        </w:rPr>
        <w:t>M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3"/>
        </w:rPr>
        <w:t>2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3"/>
        </w:rPr>
        <w:t> </w:t>
      </w:r>
      <w:r>
        <w:rPr>
          <w:rFonts w:ascii="Arial" w:hAnsi="Arial" w:cs="Arial" w:eastAsia="Arial"/>
          <w:sz w:val="10"/>
          <w:szCs w:val="10"/>
          <w:color w:val="231F20"/>
          <w:spacing w:val="9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  <w:position w:val="2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123"/>
          <w:position w:val="2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  <w:position w:val="2"/>
        </w:rPr>
        <w:t>hältst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123"/>
          <w:position w:val="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2"/>
        </w:rPr>
        <w:t>du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  <w:position w:val="2"/>
        </w:rPr>
        <w:t>du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2"/>
          <w:position w:val="2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  <w:position w:val="2"/>
        </w:rPr>
        <w:t>ch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122"/>
          <w:position w:val="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  <w:position w:val="2"/>
        </w:rPr>
        <w:t>Spiegelung.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2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1"/>
          <w:position w:val="8"/>
        </w:rPr>
        <w:t>M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71"/>
          <w:position w:val="4"/>
        </w:rPr>
        <w:t>2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10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right="-20"/>
        <w:jc w:val="left"/>
        <w:tabs>
          <w:tab w:pos="7780" w:val="left"/>
        </w:tabs>
        <w:rPr>
          <w:rFonts w:ascii="Arial" w:hAnsi="Arial" w:cs="Arial" w:eastAsia="Arial"/>
          <w:sz w:val="14"/>
          <w:szCs w:val="14"/>
        </w:rPr>
      </w:pPr>
      <w:rPr/>
      <w:r>
        <w:rPr/>
        <w:pict>
          <v:group style="position:absolute;margin-left:218.218704pt;margin-top:3.691697pt;width:11.996851pt;height:.1pt;mso-position-horizontal-relative:page;mso-position-vertical-relative:paragraph;z-index:-3353" coordorigin="4364,74" coordsize="240,2">
            <v:shape style="position:absolute;left:4364;top:74;width:240;height:2" coordorigin="4364,74" coordsize="240,0" path="m4364,74l4604,74e" filled="f" stroked="t" strokeweight=".399895pt" strokecolor="#221E1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Gegeben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4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F7941D"/>
          <w:spacing w:val="6"/>
          <w:w w:val="75"/>
          <w:position w:val="6"/>
        </w:rPr>
        <w:t>b</w:t>
      </w:r>
      <w:r>
        <w:rPr>
          <w:rFonts w:ascii="Arial" w:hAnsi="Arial" w:cs="Arial" w:eastAsia="Arial"/>
          <w:sz w:val="14"/>
          <w:szCs w:val="14"/>
          <w:color w:val="F7941D"/>
          <w:spacing w:val="0"/>
          <w:w w:val="71"/>
          <w:position w:val="2"/>
        </w:rPr>
        <w:t>2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7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γ</w:t>
      </w:r>
      <w:r>
        <w:rPr>
          <w:rFonts w:ascii="Arial" w:hAnsi="Arial" w:cs="Arial" w:eastAsia="Arial"/>
          <w:sz w:val="19"/>
          <w:szCs w:val="19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 </w:t>
      </w:r>
      <w:r>
        <w:rPr>
          <w:rFonts w:ascii="Arial" w:hAnsi="Arial" w:cs="Arial" w:eastAsia="Arial"/>
          <w:sz w:val="18"/>
          <w:szCs w:val="18"/>
          <w:color w:val="231F20"/>
          <w:spacing w:val="3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b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1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γ</w:t>
      </w:r>
      <w:r>
        <w:rPr>
          <w:rFonts w:ascii="Arial" w:hAnsi="Arial" w:cs="Arial" w:eastAsia="Arial"/>
          <w:sz w:val="19"/>
          <w:szCs w:val="19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3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 </w:t>
      </w:r>
      <w:r>
        <w:rPr>
          <w:rFonts w:ascii="Arial" w:hAnsi="Arial" w:cs="Arial" w:eastAsia="Arial"/>
          <w:sz w:val="18"/>
          <w:szCs w:val="18"/>
          <w:color w:val="231F20"/>
          <w:spacing w:val="3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-1"/>
          <w:w w:val="100"/>
          <w:b/>
          <w:bCs/>
        </w:rPr>
        <w:t>c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22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γ</w:t>
      </w:r>
      <w:r>
        <w:rPr>
          <w:rFonts w:ascii="Arial" w:hAnsi="Arial" w:cs="Arial" w:eastAsia="Arial"/>
          <w:sz w:val="19"/>
          <w:szCs w:val="19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5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 </w:t>
      </w:r>
      <w:r>
        <w:rPr>
          <w:rFonts w:ascii="Arial" w:hAnsi="Arial" w:cs="Arial" w:eastAsia="Arial"/>
          <w:sz w:val="18"/>
          <w:szCs w:val="18"/>
          <w:color w:val="231F20"/>
          <w:spacing w:val="3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100"/>
          <w:b/>
          <w:bCs/>
        </w:rPr>
        <w:t>d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1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γ</w:t>
      </w:r>
      <w:r>
        <w:rPr>
          <w:rFonts w:ascii="Arial" w:hAnsi="Arial" w:cs="Arial" w:eastAsia="Arial"/>
          <w:sz w:val="19"/>
          <w:szCs w:val="19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6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 </w:t>
      </w:r>
      <w:r>
        <w:rPr>
          <w:rFonts w:ascii="Arial" w:hAnsi="Arial" w:cs="Arial" w:eastAsia="Arial"/>
          <w:sz w:val="18"/>
          <w:szCs w:val="18"/>
          <w:color w:val="231F20"/>
          <w:spacing w:val="3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1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γ</w:t>
      </w:r>
      <w:r>
        <w:rPr>
          <w:rFonts w:ascii="Arial" w:hAnsi="Arial" w:cs="Arial" w:eastAsia="Arial"/>
          <w:sz w:val="19"/>
          <w:szCs w:val="19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7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5°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 </w:t>
      </w:r>
      <w:r>
        <w:rPr>
          <w:rFonts w:ascii="Arial" w:hAnsi="Arial" w:cs="Arial" w:eastAsia="Arial"/>
          <w:sz w:val="18"/>
          <w:szCs w:val="18"/>
          <w:color w:val="231F20"/>
          <w:spacing w:val="3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6"/>
          <w:w w:val="100"/>
          <w:b/>
          <w:bCs/>
        </w:rPr>
        <w:t>f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γ</w:t>
      </w:r>
      <w:r>
        <w:rPr>
          <w:rFonts w:ascii="Arial" w:hAnsi="Arial" w:cs="Arial" w:eastAsia="Arial"/>
          <w:sz w:val="19"/>
          <w:szCs w:val="19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</w:rPr>
        <w:t>9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1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shape style="position:absolute;margin-left:378.860748pt;margin-top:1.696563pt;width:90.491635pt;height:90.461036pt;mso-position-horizontal-relative:page;mso-position-vertical-relative:paragraph;z-index:-3356" type="#_x0000_t75">
            <v:imagedata r:id="rId9" o:title=""/>
          </v:shape>
        </w:pict>
      </w:r>
      <w:r>
        <w:rPr/>
        <w:pict>
          <v:group style="position:absolute;margin-left:218.218704pt;margin-top:.688706pt;width:11.996851pt;height:.1pt;mso-position-horizontal-relative:page;mso-position-vertical-relative:paragraph;z-index:-3352" coordorigin="4364,14" coordsize="240,2">
            <v:shape style="position:absolute;left:4364;top:14;width:240;height:2" coordorigin="4364,14" coordsize="240,0" path="m4364,14l4604,14e" filled="f" stroked="t" strokeweight=".399895pt" strokecolor="#221E1F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57.644714pt;margin-top:6.87983pt;width:3.78pt;height:9.0pt;mso-position-horizontal-relative:page;mso-position-vertical-relative:paragraph;z-index:-3348" type="#_x0000_t202" filled="f" stroked="f">
            <v:textbox inset="0,0,0,0">
              <w:txbxContent>
                <w:p>
                  <w:pPr>
                    <w:spacing w:before="0" w:after="0" w:line="180" w:lineRule="exact"/>
                    <w:ind w:right="-67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231F20"/>
                      <w:spacing w:val="0"/>
                      <w:w w:val="75"/>
                    </w:rPr>
                    <w:t>b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Gegeben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4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8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6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140" w:lineRule="exact"/>
        <w:ind w:right="1342"/>
        <w:jc w:val="righ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231F20"/>
          <w:spacing w:val="0"/>
          <w:w w:val="48"/>
        </w:rPr>
        <w:t>1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0" w:after="0" w:line="181" w:lineRule="exact"/>
        <w:ind w:right="-20"/>
        <w:jc w:val="left"/>
        <w:tabs>
          <w:tab w:pos="1280" w:val="left"/>
          <w:tab w:pos="2580" w:val="left"/>
          <w:tab w:pos="384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7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δ</w:t>
      </w:r>
      <w:r>
        <w:rPr>
          <w:rFonts w:ascii="Arial" w:hAnsi="Arial" w:cs="Arial" w:eastAsia="Arial"/>
          <w:sz w:val="19"/>
          <w:szCs w:val="19"/>
          <w:color w:val="231F20"/>
          <w:spacing w:val="-15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b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1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δ</w:t>
      </w:r>
      <w:r>
        <w:rPr>
          <w:rFonts w:ascii="Arial" w:hAnsi="Arial" w:cs="Arial" w:eastAsia="Arial"/>
          <w:sz w:val="19"/>
          <w:szCs w:val="19"/>
          <w:color w:val="231F20"/>
          <w:spacing w:val="-15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9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5AC"/>
          <w:spacing w:val="-1"/>
          <w:w w:val="100"/>
          <w:b/>
          <w:bCs/>
        </w:rPr>
        <w:t>c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22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δ</w:t>
      </w:r>
      <w:r>
        <w:rPr>
          <w:rFonts w:ascii="Arial" w:hAnsi="Arial" w:cs="Arial" w:eastAsia="Arial"/>
          <w:sz w:val="19"/>
          <w:szCs w:val="19"/>
          <w:color w:val="231F20"/>
          <w:spacing w:val="-15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6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100"/>
        </w:rPr>
        <w:t>4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100"/>
          <w:b/>
          <w:bCs/>
        </w:rPr>
        <w:t>d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1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δ</w:t>
      </w:r>
      <w:r>
        <w:rPr>
          <w:rFonts w:ascii="Arial" w:hAnsi="Arial" w:cs="Arial" w:eastAsia="Arial"/>
          <w:sz w:val="19"/>
          <w:szCs w:val="19"/>
          <w:color w:val="231F20"/>
          <w:spacing w:val="-15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7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5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1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  <w:b/>
          <w:bCs/>
        </w:rPr>
        <w:t>Überlege: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119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Punkte,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8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denen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2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aus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2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man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eine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0"/>
          <w:w w:val="12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St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2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ecke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3"/>
          <w:w w:val="12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unter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12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einem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35" w:after="0" w:line="234" w:lineRule="exact"/>
        <w:ind w:right="-20"/>
        <w:jc w:val="left"/>
        <w:tabs>
          <w:tab w:pos="688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  <w:position w:val="4"/>
        </w:rPr>
        <w:t>stumpfen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119"/>
          <w:position w:val="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6"/>
          <w:w w:val="119"/>
          <w:position w:val="4"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  <w:position w:val="4"/>
        </w:rPr>
        <w:t>inkel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9"/>
          <w:w w:val="119"/>
          <w:position w:val="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  <w:position w:val="4"/>
        </w:rPr>
        <w:t>sieht,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  <w:position w:val="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  <w:position w:val="4"/>
        </w:rPr>
        <w:t>müssen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1"/>
          <w:w w:val="119"/>
          <w:position w:val="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4"/>
        </w:rPr>
        <w:t>auf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  <w:position w:val="4"/>
        </w:rPr>
        <w:t>dem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"/>
          <w:w w:val="120"/>
          <w:position w:val="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  <w:position w:val="4"/>
        </w:rPr>
        <w:t>kleine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0"/>
          <w:position w:val="4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  <w:position w:val="4"/>
        </w:rPr>
        <w:t>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8"/>
          <w:w w:val="120"/>
          <w:position w:val="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  <w:position w:val="4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0"/>
          <w:position w:val="4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  <w:position w:val="4"/>
        </w:rPr>
        <w:t>eisbogen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120"/>
          <w:position w:val="4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1"/>
          <w:w w:val="100"/>
          <w:position w:val="4"/>
        </w:rPr>
        <w:t>b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2"/>
        </w:rPr>
        <w:t>2</w:t>
      </w:r>
      <w:r>
        <w:rPr>
          <w:rFonts w:ascii="Arial" w:hAnsi="Arial" w:cs="Arial" w:eastAsia="Arial"/>
          <w:sz w:val="10"/>
          <w:szCs w:val="10"/>
          <w:color w:val="231F20"/>
          <w:spacing w:val="27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  <w:position w:val="4"/>
        </w:rPr>
        <w:t>liegen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4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4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1"/>
          <w:position w:val="-6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  <w:cols w:num="2" w:equalWidth="0">
            <w:col w:w="461" w:space="226"/>
            <w:col w:w="9093"/>
          </w:cols>
        </w:sectPr>
      </w:pPr>
      <w:rPr/>
    </w:p>
    <w:p>
      <w:pPr>
        <w:spacing w:before="0" w:after="0" w:line="186" w:lineRule="exact"/>
        <w:ind w:left="687" w:right="-20"/>
        <w:jc w:val="left"/>
        <w:tabs>
          <w:tab w:pos="6620" w:val="left"/>
          <w:tab w:pos="852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  <w:position w:val="1"/>
        </w:rPr>
        <w:t>(</w:t>
      </w:r>
      <w:r>
        <w:rPr>
          <w:rFonts w:ascii="MS UI Gothic" w:hAnsi="MS UI Gothic" w:cs="MS UI Gothic" w:eastAsia="MS UI Gothic"/>
          <w:sz w:val="16"/>
          <w:szCs w:val="16"/>
          <w:color w:val="231F20"/>
          <w:spacing w:val="0"/>
          <w:w w:val="90"/>
          <w:position w:val="1"/>
        </w:rPr>
        <w:t>➔</w:t>
      </w:r>
      <w:r>
        <w:rPr>
          <w:rFonts w:ascii="MS UI Gothic" w:hAnsi="MS UI Gothic" w:cs="MS UI Gothic" w:eastAsia="MS UI Gothic"/>
          <w:sz w:val="16"/>
          <w:szCs w:val="16"/>
          <w:color w:val="231F20"/>
          <w:spacing w:val="1"/>
          <w:w w:val="90"/>
          <w:position w:val="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  <w:position w:val="1"/>
        </w:rPr>
        <w:t>Figur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20"/>
          <w:position w:val="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0"/>
          <w:position w:val="1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  <w:position w:val="1"/>
        </w:rPr>
        <w:t>echts).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1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0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</w:sectPr>
      </w:pPr>
      <w:rPr/>
    </w:p>
    <w:p>
      <w:pPr>
        <w:spacing w:before="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9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995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/>
        <w:br w:type="column"/>
      </w:r>
      <w:r>
        <w:rPr>
          <w:sz w:val="26"/>
          <w:szCs w:val="26"/>
        </w:rPr>
      </w:r>
    </w:p>
    <w:p>
      <w:pPr>
        <w:spacing w:before="0" w:after="0" w:line="278" w:lineRule="auto"/>
        <w:ind w:right="-51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Konstruie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einem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3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3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3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9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jenen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Punkt,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alle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Seiten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unter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gleichen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6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erscheinen!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left="1243" w:right="1451"/>
        <w:jc w:val="center"/>
        <w:rPr>
          <w:rFonts w:ascii="Arial" w:hAnsi="Arial" w:cs="Arial" w:eastAsia="Arial"/>
          <w:sz w:val="11"/>
          <w:szCs w:val="11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99.178589pt;margin-top:4.561666pt;width:1.471811pt;height:5.5125pt;mso-position-horizontal-relative:page;mso-position-vertical-relative:paragraph;z-index:-3347" type="#_x0000_t202" filled="f" stroked="f">
            <v:textbox inset="0,0,0,0">
              <w:txbxContent>
                <w:p>
                  <w:pPr>
                    <w:spacing w:before="0" w:after="0" w:line="110" w:lineRule="exact"/>
                    <w:ind w:right="-57"/>
                    <w:jc w:val="left"/>
                    <w:rPr>
                      <w:rFonts w:ascii="Arial" w:hAnsi="Arial" w:cs="Arial" w:eastAsia="Arial"/>
                      <w:sz w:val="11"/>
                      <w:szCs w:val="11"/>
                    </w:rPr>
                  </w:pPr>
                  <w:rPr/>
                  <w:r>
                    <w:rPr>
                      <w:rFonts w:ascii="Arial" w:hAnsi="Arial" w:cs="Arial" w:eastAsia="Arial"/>
                      <w:sz w:val="11"/>
                      <w:szCs w:val="11"/>
                      <w:color w:val="F7941D"/>
                      <w:spacing w:val="0"/>
                      <w:w w:val="48"/>
                    </w:rPr>
                    <w:t>1</w:t>
                  </w:r>
                  <w:r>
                    <w:rPr>
                      <w:rFonts w:ascii="Arial" w:hAnsi="Arial" w:cs="Arial" w:eastAsia="Arial"/>
                      <w:sz w:val="11"/>
                      <w:szCs w:val="11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1"/>
          <w:szCs w:val="11"/>
          <w:color w:val="F7941D"/>
          <w:spacing w:val="0"/>
          <w:w w:val="73"/>
        </w:rPr>
        <w:t>3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</w:rPr>
      </w:r>
    </w:p>
    <w:p>
      <w:pPr>
        <w:spacing w:before="0" w:after="0" w:line="280" w:lineRule="exact"/>
        <w:ind w:left="-41" w:right="1282"/>
        <w:jc w:val="center"/>
        <w:tabs>
          <w:tab w:pos="760" w:val="left"/>
          <w:tab w:pos="126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231F20"/>
          <w:w w:val="72"/>
        </w:rPr>
        <w:t>R</w:t>
      </w:r>
      <w:r>
        <w:rPr>
          <w:rFonts w:ascii="Arial" w:hAnsi="Arial" w:cs="Arial" w:eastAsia="Arial"/>
          <w:sz w:val="14"/>
          <w:szCs w:val="14"/>
          <w:color w:val="231F20"/>
          <w:w w:val="48"/>
          <w:position w:val="-4"/>
        </w:rPr>
        <w:t>1</w:t>
      </w:r>
      <w:r>
        <w:rPr>
          <w:rFonts w:ascii="Arial" w:hAnsi="Arial" w:cs="Arial" w:eastAsia="Arial"/>
          <w:sz w:val="14"/>
          <w:szCs w:val="14"/>
          <w:color w:val="231F20"/>
          <w:w w:val="100"/>
          <w:position w:val="-4"/>
        </w:rPr>
        <w:tab/>
      </w:r>
      <w:r>
        <w:rPr>
          <w:rFonts w:ascii="Arial" w:hAnsi="Arial" w:cs="Arial" w:eastAsia="Arial"/>
          <w:sz w:val="14"/>
          <w:szCs w:val="14"/>
          <w:color w:val="231F20"/>
          <w:w w:val="100"/>
          <w:position w:val="-4"/>
        </w:rPr>
      </w:r>
      <w:r>
        <w:rPr>
          <w:rFonts w:ascii="Arial" w:hAnsi="Arial" w:cs="Arial" w:eastAsia="Arial"/>
          <w:sz w:val="11"/>
          <w:szCs w:val="11"/>
          <w:color w:val="F7941D"/>
          <w:spacing w:val="0"/>
          <w:w w:val="72"/>
          <w:position w:val="1"/>
        </w:rPr>
        <w:t>2</w:t>
      </w:r>
      <w:r>
        <w:rPr>
          <w:rFonts w:ascii="Arial" w:hAnsi="Arial" w:cs="Arial" w:eastAsia="Arial"/>
          <w:sz w:val="11"/>
          <w:szCs w:val="11"/>
          <w:color w:val="F7941D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1"/>
          <w:szCs w:val="11"/>
          <w:color w:val="F7941D"/>
          <w:spacing w:val="0"/>
          <w:w w:val="100"/>
          <w:position w:val="1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2"/>
          <w:position w:val="7"/>
        </w:rPr>
        <w:t>R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73"/>
          <w:position w:val="3"/>
        </w:rPr>
        <w:t>3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207" w:lineRule="exact"/>
        <w:ind w:left="325" w:right="1796"/>
        <w:jc w:val="center"/>
        <w:tabs>
          <w:tab w:pos="76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0091AC"/>
          <w:spacing w:val="0"/>
          <w:w w:val="73"/>
          <w:position w:val="3"/>
        </w:rPr>
        <w:t>b</w:t>
      </w:r>
      <w:r>
        <w:rPr>
          <w:rFonts w:ascii="Arial" w:hAnsi="Arial" w:cs="Arial" w:eastAsia="Arial"/>
          <w:sz w:val="14"/>
          <w:szCs w:val="14"/>
          <w:color w:val="0091AC"/>
          <w:spacing w:val="0"/>
          <w:w w:val="73"/>
          <w:position w:val="-1"/>
        </w:rPr>
        <w:t>2</w:t>
      </w:r>
      <w:r>
        <w:rPr>
          <w:rFonts w:ascii="Arial" w:hAnsi="Arial" w:cs="Arial" w:eastAsia="Arial"/>
          <w:sz w:val="14"/>
          <w:szCs w:val="14"/>
          <w:color w:val="0091AC"/>
          <w:spacing w:val="-28"/>
          <w:w w:val="73"/>
          <w:position w:val="-1"/>
        </w:rPr>
        <w:t> </w:t>
      </w:r>
      <w:r>
        <w:rPr>
          <w:rFonts w:ascii="Arial" w:hAnsi="Arial" w:cs="Arial" w:eastAsia="Arial"/>
          <w:sz w:val="14"/>
          <w:szCs w:val="14"/>
          <w:color w:val="0091AC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4"/>
          <w:szCs w:val="14"/>
          <w:color w:val="0091AC"/>
          <w:spacing w:val="0"/>
          <w:w w:val="100"/>
          <w:position w:val="-1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2"/>
          <w:position w:val="2"/>
        </w:rPr>
        <w:t>R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71"/>
          <w:position w:val="-1"/>
        </w:rPr>
        <w:t>2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0760" w:h="14840"/>
          <w:pgMar w:top="140" w:bottom="280" w:left="860" w:right="120"/>
          <w:cols w:num="3" w:equalWidth="0">
            <w:col w:w="450" w:space="238"/>
            <w:col w:w="5554" w:space="712"/>
            <w:col w:w="2826"/>
          </w:cols>
        </w:sectPr>
      </w:pPr>
      <w:rPr/>
    </w:p>
    <w:p>
      <w:pPr>
        <w:spacing w:before="52" w:after="0" w:line="277" w:lineRule="auto"/>
        <w:ind w:left="942" w:right="1220" w:firstLine="-255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8"/>
          <w:w w:val="10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Zeichne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dazu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beliebiges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eieck,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alle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16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kleiner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als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9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sind,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nimm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diesem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an!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" w:after="0" w:line="240" w:lineRule="auto"/>
        <w:ind w:left="687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2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Stelle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Sehwinkel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7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fest,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unter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eiecksseiten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vom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1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sieht!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2" w:after="0" w:line="240" w:lineRule="auto"/>
        <w:ind w:left="687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3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Überlege,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5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</w:rPr>
        <w:t>oß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Sehwinkel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müssten,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wenn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alle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gleich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oß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sollen!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40" w:lineRule="exact"/>
        <w:ind w:left="687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3"/>
          <w:w w:val="100"/>
          <w:b/>
          <w:bCs/>
          <w:position w:val="-1"/>
        </w:rPr>
        <w:t>4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-1"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7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00"/>
          <w:position w:val="-1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-1"/>
        </w:rPr>
        <w:t>müssen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7"/>
          <w:w w:val="124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-1"/>
        </w:rPr>
        <w:t>daher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4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1"/>
        </w:rPr>
        <w:t>Mittelpunkte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3"/>
          <w:w w:val="121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1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1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1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-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1"/>
        </w:rPr>
        <w:t>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1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1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-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1"/>
        </w:rPr>
        <w:t>eisbögen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21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1"/>
        </w:rPr>
        <w:t>liegen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21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  <w:position w:val="-1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0"/>
          <w:position w:val="-1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1"/>
          <w:w w:val="9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-1"/>
        </w:rPr>
        <w:t>Aufgabe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19"/>
          <w:position w:val="-1"/>
        </w:rPr>
        <w:t>9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19"/>
          <w:position w:val="-1"/>
        </w:rPr>
        <w:t>9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19"/>
          <w:position w:val="-1"/>
        </w:rPr>
        <w:t>4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7"/>
          <w:position w:val="-1"/>
        </w:rPr>
        <w:t>)?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2" w:after="0" w:line="240" w:lineRule="auto"/>
        <w:ind w:left="687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2"/>
          <w:w w:val="100"/>
          <w:b/>
          <w:bCs/>
        </w:rPr>
        <w:t>5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0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4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oß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müssen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7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zugehörigen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Zentriwinkel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sein?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2" w:after="0" w:line="240" w:lineRule="auto"/>
        <w:ind w:left="687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3"/>
          <w:w w:val="100"/>
          <w:b/>
          <w:bCs/>
        </w:rPr>
        <w:t>6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Besch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eigenen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2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orten,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jener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liegen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müsste,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31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3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ei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3" w:after="0" w:line="240" w:lineRule="auto"/>
        <w:ind w:left="942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eiecksseiten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unter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gleichen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Sehwinkel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erscheinen!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2" w:after="0" w:line="240" w:lineRule="auto"/>
        <w:ind w:left="687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7)</w:t>
      </w:r>
      <w:r>
        <w:rPr>
          <w:rFonts w:ascii="Arial" w:hAnsi="Arial" w:cs="Arial" w:eastAsia="Arial"/>
          <w:sz w:val="18"/>
          <w:szCs w:val="18"/>
          <w:color w:val="0095AC"/>
          <w:spacing w:val="4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Konstruie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diesen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deinem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1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687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  <w:b/>
          <w:bCs/>
        </w:rPr>
        <w:t>Bemerkung: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7"/>
          <w:w w:val="119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Dieser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Punkt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heißt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6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auch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Fermat-Punkt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(Pier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6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</w:rPr>
        <w:t>Fermat,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</w:rPr>
        <w:t>französischer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Mathematike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2"/>
          <w:w w:val="120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35" w:after="0" w:line="240" w:lineRule="auto"/>
        <w:ind w:left="687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231F20"/>
          <w:spacing w:val="-4"/>
          <w:w w:val="100"/>
        </w:rPr>
        <w:t>1</w:t>
      </w:r>
      <w:r>
        <w:rPr>
          <w:rFonts w:ascii="Arial" w:hAnsi="Arial" w:cs="Arial" w:eastAsia="Arial"/>
          <w:sz w:val="16"/>
          <w:szCs w:val="16"/>
          <w:color w:val="231F20"/>
          <w:spacing w:val="4"/>
          <w:w w:val="100"/>
        </w:rPr>
        <w:t>6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07</w:t>
      </w:r>
      <w:r>
        <w:rPr>
          <w:rFonts w:ascii="Arial" w:hAnsi="Arial" w:cs="Arial" w:eastAsia="Arial"/>
          <w:sz w:val="16"/>
          <w:szCs w:val="16"/>
          <w:color w:val="231F20"/>
          <w:spacing w:val="-5"/>
          <w:w w:val="100"/>
        </w:rPr>
        <w:t>–</w:t>
      </w:r>
      <w:r>
        <w:rPr>
          <w:rFonts w:ascii="Arial" w:hAnsi="Arial" w:cs="Arial" w:eastAsia="Arial"/>
          <w:sz w:val="16"/>
          <w:szCs w:val="16"/>
          <w:color w:val="231F20"/>
          <w:spacing w:val="-4"/>
          <w:w w:val="100"/>
        </w:rPr>
        <w:t>1</w:t>
      </w:r>
      <w:r>
        <w:rPr>
          <w:rFonts w:ascii="Arial" w:hAnsi="Arial" w:cs="Arial" w:eastAsia="Arial"/>
          <w:sz w:val="16"/>
          <w:szCs w:val="16"/>
          <w:color w:val="231F20"/>
          <w:spacing w:val="3"/>
          <w:w w:val="100"/>
        </w:rPr>
        <w:t>6</w:t>
      </w:r>
      <w:r>
        <w:rPr>
          <w:rFonts w:ascii="Arial" w:hAnsi="Arial" w:cs="Arial" w:eastAsia="Arial"/>
          <w:sz w:val="16"/>
          <w:szCs w:val="16"/>
          <w:color w:val="231F20"/>
          <w:spacing w:val="1"/>
          <w:w w:val="100"/>
        </w:rPr>
        <w:t>6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</w:rPr>
        <w:t>5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oder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0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8"/>
          <w:w w:val="118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orricelli-Punkt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5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(Evangelista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1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8"/>
          <w:w w:val="118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orricelli,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1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italienischer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2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Mathematiker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5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und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1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Physike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2"/>
          <w:w w:val="118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35" w:after="0" w:line="184" w:lineRule="exact"/>
        <w:ind w:left="687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v:group style="position:absolute;margin-left:310.046692pt;margin-top:2.31577pt;width:9.928051pt;height:.1pt;mso-position-horizontal-relative:page;mso-position-vertical-relative:paragraph;z-index:-3351" coordorigin="6201,46" coordsize="199,2">
            <v:shape style="position:absolute;left:6201;top:46;width:199;height:2" coordorigin="6201,46" coordsize="199,0" path="m6201,46l6399,46e" filled="f" stroked="t" strokeweight=".330935pt" strokecolor="#221E1F">
              <v:path arrowok="t"/>
            </v:shape>
          </v:group>
          <w10:wrap type="none"/>
        </w:pict>
      </w:r>
      <w:r>
        <w:rPr/>
        <w:pict>
          <v:group style="position:absolute;margin-left:329.246704pt;margin-top:2.2763pt;width:9.336pt;height:.1pt;mso-position-horizontal-relative:page;mso-position-vertical-relative:paragraph;z-index:-3350" coordorigin="6585,46" coordsize="187,2">
            <v:shape style="position:absolute;left:6585;top:46;width:187;height:2" coordorigin="6585,46" coordsize="187,0" path="m6585,46l6772,46e" filled="f" stroked="t" strokeweight=".311200pt" strokecolor="#221E1F">
              <v:path arrowok="t"/>
            </v:shape>
          </v:group>
          <w10:wrap type="none"/>
        </w:pict>
      </w:r>
      <w:r>
        <w:rPr/>
        <w:pict>
          <v:group style="position:absolute;margin-left:347.960693pt;margin-top:2.2763pt;width:9.336pt;height:.1pt;mso-position-horizontal-relative:page;mso-position-vertical-relative:paragraph;z-index:-3349" coordorigin="6959,46" coordsize="187,2">
            <v:shape style="position:absolute;left:6959;top:46;width:187;height:2" coordorigin="6959,46" coordsize="187,0" path="m6959,46l7146,46e" filled="f" stroked="t" strokeweight=".311200pt" strokecolor="#221E1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6"/>
          <w:szCs w:val="16"/>
          <w:color w:val="231F20"/>
          <w:spacing w:val="-4"/>
          <w:w w:val="100"/>
        </w:rPr>
        <w:t>1</w:t>
      </w:r>
      <w:r>
        <w:rPr>
          <w:rFonts w:ascii="Arial" w:hAnsi="Arial" w:cs="Arial" w:eastAsia="Arial"/>
          <w:sz w:val="16"/>
          <w:szCs w:val="16"/>
          <w:color w:val="231F20"/>
          <w:spacing w:val="4"/>
          <w:w w:val="100"/>
        </w:rPr>
        <w:t>6</w:t>
      </w:r>
      <w:r>
        <w:rPr>
          <w:rFonts w:ascii="Arial" w:hAnsi="Arial" w:cs="Arial" w:eastAsia="Arial"/>
          <w:sz w:val="16"/>
          <w:szCs w:val="16"/>
          <w:color w:val="231F20"/>
          <w:spacing w:val="5"/>
          <w:w w:val="100"/>
        </w:rPr>
        <w:t>0</w:t>
      </w:r>
      <w:r>
        <w:rPr>
          <w:rFonts w:ascii="Arial" w:hAnsi="Arial" w:cs="Arial" w:eastAsia="Arial"/>
          <w:sz w:val="16"/>
          <w:szCs w:val="16"/>
          <w:color w:val="231F20"/>
          <w:spacing w:val="10"/>
          <w:w w:val="100"/>
        </w:rPr>
        <w:t>8</w:t>
      </w:r>
      <w:r>
        <w:rPr>
          <w:rFonts w:ascii="Arial" w:hAnsi="Arial" w:cs="Arial" w:eastAsia="Arial"/>
          <w:sz w:val="16"/>
          <w:szCs w:val="16"/>
          <w:color w:val="231F20"/>
          <w:spacing w:val="-5"/>
          <w:w w:val="100"/>
        </w:rPr>
        <w:t>–</w:t>
      </w:r>
      <w:r>
        <w:rPr>
          <w:rFonts w:ascii="Arial" w:hAnsi="Arial" w:cs="Arial" w:eastAsia="Arial"/>
          <w:sz w:val="16"/>
          <w:szCs w:val="16"/>
          <w:color w:val="231F20"/>
          <w:spacing w:val="-4"/>
          <w:w w:val="100"/>
        </w:rPr>
        <w:t>1</w:t>
      </w:r>
      <w:r>
        <w:rPr>
          <w:rFonts w:ascii="Arial" w:hAnsi="Arial" w:cs="Arial" w:eastAsia="Arial"/>
          <w:sz w:val="16"/>
          <w:szCs w:val="16"/>
          <w:color w:val="231F20"/>
          <w:spacing w:val="6"/>
          <w:w w:val="100"/>
        </w:rPr>
        <w:t>6</w:t>
      </w:r>
      <w:r>
        <w:rPr>
          <w:rFonts w:ascii="Arial" w:hAnsi="Arial" w:cs="Arial" w:eastAsia="Arial"/>
          <w:sz w:val="16"/>
          <w:szCs w:val="16"/>
          <w:color w:val="231F20"/>
          <w:spacing w:val="-1"/>
          <w:w w:val="100"/>
        </w:rPr>
        <w:t>4</w:t>
      </w:r>
      <w:r>
        <w:rPr>
          <w:rFonts w:ascii="Arial" w:hAnsi="Arial" w:cs="Arial" w:eastAsia="Arial"/>
          <w:sz w:val="16"/>
          <w:szCs w:val="16"/>
          <w:color w:val="231F20"/>
          <w:spacing w:val="3"/>
          <w:w w:val="100"/>
        </w:rPr>
        <w:t>7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</w:rPr>
        <w:t>Für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</w:rPr>
        <w:t>diesen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</w:rPr>
        <w:t>Punkt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2"/>
          <w:w w:val="121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83"/>
        </w:rPr>
        <w:t>P</w:t>
      </w:r>
      <w:r>
        <w:rPr>
          <w:rFonts w:ascii="Arial" w:hAnsi="Arial" w:cs="Arial" w:eastAsia="Arial"/>
          <w:sz w:val="16"/>
          <w:szCs w:val="16"/>
          <w:color w:val="231F20"/>
          <w:spacing w:val="8"/>
          <w:w w:val="8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Summe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9"/>
          <w:w w:val="12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der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12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Abstände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5"/>
          <w:w w:val="122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-5"/>
          <w:w w:val="100"/>
        </w:rPr>
        <w:t>P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6"/>
          <w:szCs w:val="16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+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3"/>
          <w:w w:val="87"/>
        </w:rPr>
        <w:t>P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87"/>
        </w:rPr>
        <w:t>B</w:t>
      </w:r>
      <w:r>
        <w:rPr>
          <w:rFonts w:ascii="Arial" w:hAnsi="Arial" w:cs="Arial" w:eastAsia="Arial"/>
          <w:sz w:val="16"/>
          <w:szCs w:val="16"/>
          <w:color w:val="231F20"/>
          <w:spacing w:val="6"/>
          <w:w w:val="87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+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3"/>
          <w:w w:val="84"/>
        </w:rPr>
        <w:t>P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84"/>
        </w:rPr>
        <w:t>C</w:t>
      </w:r>
      <w:r>
        <w:rPr>
          <w:rFonts w:ascii="Arial" w:hAnsi="Arial" w:cs="Arial" w:eastAsia="Arial"/>
          <w:sz w:val="16"/>
          <w:szCs w:val="16"/>
          <w:color w:val="231F20"/>
          <w:spacing w:val="8"/>
          <w:w w:val="8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6"/>
        </w:rPr>
        <w:t>minimal.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</w:sectPr>
      </w:pPr>
      <w:rPr/>
    </w:p>
    <w:p>
      <w:pPr>
        <w:spacing w:before="33" w:after="0" w:line="240" w:lineRule="auto"/>
        <w:ind w:left="119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996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19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997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5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Konstruie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Lage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jenes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Punktes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gegebenen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7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eiecks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1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100"/>
        </w:rPr>
        <w:t>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31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3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ei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40" w:lineRule="exact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1"/>
        </w:rPr>
        <w:t>Seiten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1"/>
        </w:rPr>
        <w:t>unter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2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1"/>
        </w:rPr>
        <w:t>gleichem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7"/>
          <w:w w:val="12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0"/>
          <w:position w:val="-1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1"/>
        </w:rPr>
        <w:t>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6"/>
          <w:w w:val="12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1"/>
        </w:rPr>
        <w:t>erscheinen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2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  <w:position w:val="-1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0"/>
          <w:position w:val="-1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1"/>
          <w:w w:val="9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-1"/>
        </w:rPr>
        <w:t>Aufgabe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position w:val="-1"/>
        </w:rPr>
        <w:t>9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-1"/>
        </w:rPr>
        <w:t>9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-1"/>
        </w:rPr>
        <w:t>5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)!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right="-20"/>
        <w:jc w:val="left"/>
        <w:tabs>
          <w:tab w:pos="396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7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</w:rPr>
        <w:t>8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,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5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5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,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5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</w:rPr>
        <w:t>8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,0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b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38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6</w:t>
      </w:r>
      <w:r>
        <w:rPr>
          <w:rFonts w:ascii="Arial" w:hAnsi="Arial" w:cs="Arial" w:eastAsia="Arial"/>
          <w:sz w:val="18"/>
          <w:szCs w:val="18"/>
          <w:color w:val="231F20"/>
          <w:spacing w:val="-13"/>
          <w:w w:val="100"/>
        </w:rPr>
        <w:t>,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9,0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</w:rPr>
        <w:t>8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</w:rPr>
        <w:t>,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Zeichne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gleichseitiges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3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3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3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9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6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Konstruie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unter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Beibehaltung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22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Basis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ﬂ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ächengleiches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gegebenen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7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9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19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γ</w:t>
      </w:r>
      <w:r>
        <w:rPr>
          <w:rFonts w:ascii="Arial" w:hAnsi="Arial" w:cs="Arial" w:eastAsia="Arial"/>
          <w:sz w:val="19"/>
          <w:szCs w:val="19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(zwei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Lösungen)!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right="-20"/>
        <w:jc w:val="left"/>
        <w:tabs>
          <w:tab w:pos="1540" w:val="left"/>
          <w:tab w:pos="3100" w:val="left"/>
          <w:tab w:pos="4640" w:val="left"/>
          <w:tab w:pos="620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7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γ</w:t>
      </w:r>
      <w:r>
        <w:rPr>
          <w:rFonts w:ascii="Arial" w:hAnsi="Arial" w:cs="Arial" w:eastAsia="Arial"/>
          <w:sz w:val="19"/>
          <w:szCs w:val="19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3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b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1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γ</w:t>
      </w:r>
      <w:r>
        <w:rPr>
          <w:rFonts w:ascii="Arial" w:hAnsi="Arial" w:cs="Arial" w:eastAsia="Arial"/>
          <w:sz w:val="19"/>
          <w:szCs w:val="19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</w:rPr>
        <w:t>4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5AC"/>
          <w:spacing w:val="-1"/>
          <w:w w:val="100"/>
          <w:b/>
          <w:bCs/>
        </w:rPr>
        <w:t>c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22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γ</w:t>
      </w:r>
      <w:r>
        <w:rPr>
          <w:rFonts w:ascii="Arial" w:hAnsi="Arial" w:cs="Arial" w:eastAsia="Arial"/>
          <w:sz w:val="19"/>
          <w:szCs w:val="19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5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100"/>
          <w:b/>
          <w:bCs/>
        </w:rPr>
        <w:t>d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1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γ</w:t>
      </w:r>
      <w:r>
        <w:rPr>
          <w:rFonts w:ascii="Arial" w:hAnsi="Arial" w:cs="Arial" w:eastAsia="Arial"/>
          <w:sz w:val="19"/>
          <w:szCs w:val="19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1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γ</w:t>
      </w:r>
      <w:r>
        <w:rPr>
          <w:rFonts w:ascii="Arial" w:hAnsi="Arial" w:cs="Arial" w:eastAsia="Arial"/>
          <w:sz w:val="19"/>
          <w:szCs w:val="19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100"/>
        </w:rPr>
        <w:t>4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8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  <w:cols w:num="2" w:equalWidth="0">
            <w:col w:w="450" w:space="238"/>
            <w:col w:w="9092"/>
          </w:cols>
        </w:sectPr>
      </w:pPr>
      <w:rPr/>
    </w:p>
    <w:p>
      <w:pPr>
        <w:spacing w:before="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3" w:lineRule="exact"/>
        <w:ind w:right="1662"/>
        <w:jc w:val="right"/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375.74469pt;margin-top:4.600657pt;width:91.909029pt;height:91.308008pt;mso-position-horizontal-relative:page;mso-position-vertical-relative:paragraph;z-index:-3355" coordorigin="7515,92" coordsize="1838,1826">
            <v:group style="position:absolute;left:7527;top:98;width:1814;height:1814" coordorigin="7527,98" coordsize="1814,1814">
              <v:shape style="position:absolute;left:7527;top:98;width:1814;height:1814" coordorigin="7527,98" coordsize="1814,1814" path="m9341,1005l9338,931,9329,858,9315,787,9295,718,9270,652,9240,588,9205,527,9166,469,9123,415,9075,364,9021,313,8963,268,8903,228,8840,194,8775,164,8709,141,8641,122,8573,109,8504,101,8434,98,8397,99,8323,105,8251,116,8181,134,8114,156,8049,184,7986,216,7927,253,7871,294,7818,340,7767,391,7719,447,7676,506,7639,568,7607,631,7581,697,7559,764,7543,832,7533,901,7528,970,7527,1005,7528,1042,7534,1116,7545,1188,7563,1258,7585,1325,7613,1390,7645,1453,7682,1512,7723,1569,7768,1621,7820,1672,7876,1720,7935,1763,7996,1800,8060,1832,8126,1858,8193,1880,8261,1896,8330,1906,8399,1912,8434,1912,8471,1911,8545,1905,8617,1894,8687,1877,8754,1854,8819,1827,8882,1794,8941,1757,8997,1716,9050,1671,9101,1620,9149,1563,9192,1504,9229,1443,9261,1379,9287,1314,9309,1247,9324,1178,9335,1109,9340,1040,9341,1005e" filled="f" stroked="t" strokeweight=".6pt" strokecolor="#231F20">
                <v:path arrowok="t"/>
              </v:shape>
            </v:group>
            <v:group style="position:absolute;left:7527;top:1005;width:1814;height:2" coordorigin="7527,1005" coordsize="1814,2">
              <v:shape style="position:absolute;left:7527;top:1005;width:1814;height:2" coordorigin="7527,1005" coordsize="1814,0" path="m7527,1005l9341,1005e" filled="f" stroked="t" strokeweight="1.200008pt" strokecolor="#231F20">
                <v:path arrowok="t"/>
              </v:shape>
            </v:group>
            <v:group style="position:absolute;left:8843;top:295;width:28;height:28" coordorigin="8843,295" coordsize="28,28">
              <v:shape style="position:absolute;left:8843;top:295;width:28;height:28" coordorigin="8843,295" coordsize="28,28" path="m8865,295l8849,295,8843,301,8843,317,8849,323,8865,323,8871,317,8871,301,8865,295e" filled="t" fillcolor="#F7941D" stroked="f">
                <v:path arrowok="t"/>
                <v:fill/>
              </v:shape>
            </v:group>
            <v:group style="position:absolute;left:8406;top:977;width:57;height:57" coordorigin="8406,977" coordsize="57,57">
              <v:shape style="position:absolute;left:8406;top:977;width:57;height:57" coordorigin="8406,977" coordsize="57,57" path="m8434,977l8414,985,8406,1005,8414,1025,8434,1033,8454,1025,8462,1005,8462,1005,8454,985,8434,977e" filled="t" fillcolor="#231F20" stroked="f">
                <v:path arrowok="t"/>
                <v:fill/>
              </v:shape>
            </v:group>
            <v:group style="position:absolute;left:8433;top:218;width:451;height:788" coordorigin="8433,218" coordsize="451,788">
              <v:shape style="position:absolute;left:8433;top:218;width:451;height:788" coordorigin="8433,218" coordsize="451,788" path="m8884,218l8433,1005e" filled="f" stroked="t" strokeweight=".3pt" strokecolor="#231F20">
                <v:path arrowok="t"/>
              </v:shape>
            </v:group>
            <v:group style="position:absolute;left:7527;top:218;width:1814;height:788" coordorigin="7527,218" coordsize="1814,788">
              <v:shape style="position:absolute;left:7527;top:218;width:1814;height:788" coordorigin="7527,218" coordsize="1814,788" path="m9341,1005l8884,218,7527,1005e" filled="f" stroked="t" strokeweight="1.2pt" strokecolor="#F7941D">
                <v:path arrowok="t"/>
              </v:shape>
            </v:group>
            <v:group style="position:absolute;left:8759;top:289;width:184;height:71" coordorigin="8759,289" coordsize="184,71">
              <v:shape style="position:absolute;left:8759;top:289;width:184;height:71" coordorigin="8759,289" coordsize="184,71" path="m8759,289l8813,342,8887,360,8906,358,8924,353,8942,346e" filled="f" stroked="t" strokeweight=".3pt" strokecolor="#F7941D">
                <v:path arrowok="t"/>
              </v:shape>
            </v:group>
            <v:group style="position:absolute;left:7527;top:98;width:1814;height:1814" coordorigin="7527,98" coordsize="1814,1814">
              <v:shape style="position:absolute;left:7527;top:98;width:1814;height:1814" coordorigin="7527,98" coordsize="1814,1814" path="m9341,1005l9338,931,9329,858,9315,787,9295,718,9270,652,9240,588,9205,527,9166,469,9123,415,9075,364,9021,313,8963,268,8903,228,8840,194,8775,164,8709,141,8641,122,8573,109,8504,101,8434,98,8397,99,8323,105,8251,116,8181,134,8114,156,8049,184,7986,216,7927,253,7871,294,7818,340,7767,391,7719,447,7676,506,7639,568,7607,631,7581,697,7559,764,7543,832,7533,901,7528,970,7527,1005,7528,1042,7534,1116,7545,1188,7563,1258,7585,1325,7613,1390,7645,1453,7682,1512,7723,1569,7768,1621,7820,1672,7876,1720,7935,1763,7996,1800,8060,1832,8126,1858,8193,1880,8261,1896,8330,1906,8399,1912,8434,1912,8471,1911,8545,1905,8617,1894,8687,1877,8754,1854,8819,1827,8882,1794,8941,1757,8997,1716,9050,1671,9101,1620,9149,1563,9192,1504,9229,1443,9261,1379,9287,1314,9309,1247,9324,1178,9335,1109,9340,1040,9341,1005e" filled="f" stroked="t" strokeweight=".6pt" strokecolor="#231F20">
                <v:path arrowok="t"/>
              </v:shape>
            </v:group>
            <v:group style="position:absolute;left:8843;top:295;width:28;height:28" coordorigin="8843,295" coordsize="28,28">
              <v:shape style="position:absolute;left:8843;top:295;width:28;height:28" coordorigin="8843,295" coordsize="28,28" path="m8865,295l8849,295,8843,301,8843,317,8849,323,8865,323,8871,317,8871,301,8865,295e" filled="t" fillcolor="#F7941D" stroked="f">
                <v:path arrowok="t"/>
                <v:fill/>
              </v:shape>
            </v:group>
            <v:group style="position:absolute;left:8406;top:977;width:57;height:57" coordorigin="8406,977" coordsize="57,57">
              <v:shape style="position:absolute;left:8406;top:977;width:57;height:57" coordorigin="8406,977" coordsize="57,57" path="m8434,977l8414,985,8406,1005,8414,1025,8434,1033,8454,1025,8462,1005,8462,1005,8454,985,8434,977e" filled="t" fillcolor="#231F20" stroked="f">
                <v:path arrowok="t"/>
                <v:fill/>
              </v:shape>
            </v:group>
            <v:group style="position:absolute;left:8433;top:218;width:451;height:788" coordorigin="8433,218" coordsize="451,788">
              <v:shape style="position:absolute;left:8433;top:218;width:451;height:788" coordorigin="8433,218" coordsize="451,788" path="m8884,218l8433,1005e" filled="f" stroked="t" strokeweight=".3pt" strokecolor="#231F20">
                <v:path arrowok="t"/>
              </v:shape>
            </v:group>
            <v:group style="position:absolute;left:7527;top:218;width:1814;height:788" coordorigin="7527,218" coordsize="1814,788">
              <v:shape style="position:absolute;left:7527;top:218;width:1814;height:788" coordorigin="7527,218" coordsize="1814,788" path="m9341,1005l8884,218,7527,1005e" filled="f" stroked="t" strokeweight="1.2pt" strokecolor="#F7941D">
                <v:path arrowok="t"/>
              </v:shape>
            </v:group>
            <v:group style="position:absolute;left:8759;top:289;width:184;height:71" coordorigin="8759,289" coordsize="184,71">
              <v:shape style="position:absolute;left:8759;top:289;width:184;height:71" coordorigin="8759,289" coordsize="184,71" path="m8759,289l8813,342,8887,360,8906,358,8924,353,8942,346e" filled="f" stroked="t" strokeweight=".3pt" strokecolor="#F7941D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55"/>
          <w:position w:val="-1"/>
        </w:rPr>
        <w:t>C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10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</w:sectPr>
      </w:pPr>
      <w:rPr/>
    </w:p>
    <w:p>
      <w:pPr>
        <w:spacing w:before="33" w:after="0" w:line="240" w:lineRule="auto"/>
        <w:ind w:left="125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2"/>
          <w:w w:val="110"/>
          <w:b/>
          <w:bCs/>
        </w:rPr>
        <w:t>998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8" w:after="0" w:line="177" w:lineRule="exact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3"/>
        </w:rPr>
        <w:t>Begründe,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3"/>
        </w:rPr>
        <w:t>wieso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21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3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1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-3"/>
        </w:rPr>
        <w:t>Satz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1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3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  <w:position w:val="-3"/>
        </w:rPr>
        <w:t>Thales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16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3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-3"/>
        </w:rPr>
        <w:t>Sonderfall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-3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70" w:lineRule="exact"/>
        <w:ind w:right="-20"/>
        <w:jc w:val="left"/>
        <w:tabs>
          <w:tab w:pos="5840" w:val="left"/>
          <w:tab w:pos="6820" w:val="left"/>
          <w:tab w:pos="784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1.0788pt;margin-top:-9.647870pt;width:25.512pt;height:11.339pt;mso-position-horizontal-relative:page;mso-position-vertical-relative:paragraph;z-index:-3360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164" w:right="-58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2"/>
                      <w:w w:val="110"/>
                      <w:b/>
                      <w:bCs/>
                    </w:rPr>
                    <w:t>998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-2"/>
        </w:rPr>
        <w:t>Peripheriewinkelsatzes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-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2"/>
        </w:rPr>
        <w:t>ist!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00"/>
          <w:position w:val="-2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2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-2"/>
        </w:rPr>
        <w:t>beﬁ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-2"/>
        </w:rPr>
        <w:t>ndet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22"/>
          <w:position w:val="-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-2"/>
        </w:rPr>
        <w:t>sich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2"/>
          <w:position w:val="-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-2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  <w:position w:val="-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-2"/>
        </w:rPr>
        <w:t>zugehörige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2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9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9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4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10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3" w:after="0" w:line="206" w:lineRule="exact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Zentriwinkel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</w:rPr>
        <w:t>oß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er?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  <w:cols w:num="2" w:equalWidth="0">
            <w:col w:w="463" w:space="224"/>
            <w:col w:w="9093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</w:sectPr>
      </w:pPr>
      <w:rPr/>
    </w:p>
    <w:p>
      <w:pPr>
        <w:spacing w:before="60" w:after="0" w:line="240" w:lineRule="auto"/>
        <w:ind w:left="1481" w:right="-70"/>
        <w:jc w:val="left"/>
        <w:rPr>
          <w:rFonts w:ascii="PoloMatheAustria1Halbfett" w:hAnsi="PoloMatheAustria1Halbfett" w:cs="PoloMatheAustria1Halbfett" w:eastAsia="PoloMatheAustria1Halbfett"/>
          <w:sz w:val="20"/>
          <w:szCs w:val="20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237.88298pt;width:36.85pt;height:11.339pt;mso-position-horizontal-relative:page;mso-position-vertical-relative:page;z-index:-3364" type="#_x0000_t202" filled="f" stroked="f">
            <v:textbox inset="0,0,0,0">
              <w:txbxContent>
                <w:p>
                  <w:pPr>
                    <w:spacing w:before="14" w:after="0" w:line="240" w:lineRule="auto"/>
                    <w:ind w:left="384" w:right="-44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994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314.819977pt;width:36.85pt;height:11.339pt;mso-position-horizontal-relative:page;mso-position-vertical-relative:page;z-index:-3363" type="#_x0000_t202" filled="f" stroked="f">
            <v:textbox inset="0,0,0,0">
              <w:txbxContent>
                <w:p>
                  <w:pPr>
                    <w:spacing w:before="14" w:after="0" w:line="240" w:lineRule="auto"/>
                    <w:ind w:left="384" w:right="-44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995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499.756989pt;width:36.85pt;height:11.339pt;mso-position-horizontal-relative:page;mso-position-vertical-relative:page;z-index:-3362" type="#_x0000_t202" filled="f" stroked="f">
            <v:textbox inset="0,0,0,0">
              <w:txbxContent>
                <w:p>
                  <w:pPr>
                    <w:spacing w:before="14" w:after="0" w:line="240" w:lineRule="auto"/>
                    <w:ind w:left="384" w:right="-44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996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551.725952pt;width:36.85pt;height:11.339pt;mso-position-horizontal-relative:page;mso-position-vertical-relative:page;z-index:-3361" type="#_x0000_t202" filled="f" stroked="f">
            <v:textbox inset="0,0,0,0">
              <w:txbxContent>
                <w:p>
                  <w:pPr>
                    <w:spacing w:before="14" w:after="0" w:line="240" w:lineRule="auto"/>
                    <w:ind w:left="384" w:right="-44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997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v:group style="position:absolute;margin-left:0pt;margin-top:0pt;width:119.211798pt;height:741.495773pt;mso-position-horizontal-relative:page;mso-position-vertical-relative:page;z-index:-3359" coordorigin="0,0" coordsize="2384,14830">
            <v:group style="position:absolute;left:8;top:0;width:2;height:782" coordorigin="8,0" coordsize="2,782">
              <v:shape style="position:absolute;left:8;top:0;width:2;height:782" coordorigin="8,0" coordsize="0,782" path="m8,0l8,782e" filled="f" stroked="t" strokeweight=".9268pt" strokecolor="#0095AC">
                <v:path arrowok="t"/>
              </v:shape>
            </v:group>
            <v:group style="position:absolute;left:17;top:782;width:1304;height:14048" coordorigin="17,782" coordsize="1304,14048">
              <v:shape style="position:absolute;left:17;top:782;width:1304;height:14048" coordorigin="17,782" coordsize="1304,14048" path="m17,14830l1320,14830,1320,782,17,782,17,14830xe" filled="t" fillcolor="#EFEEE1" stroked="f">
                <v:path arrowok="t"/>
                <v:fill/>
              </v:shape>
            </v:group>
            <v:group style="position:absolute;left:17;top:0;width:1304;height:782" coordorigin="17,0" coordsize="1304,782">
              <v:shape style="position:absolute;left:17;top:0;width:1304;height:782" coordorigin="17,0" coordsize="1304,782" path="m17,782l1320,782,1320,0,17,0,17,782e" filled="t" fillcolor="#0095AC" stroked="f">
                <v:path arrowok="t"/>
                <v:fill/>
              </v:shape>
            </v:group>
            <v:group style="position:absolute;left:1303;top:1440;width:210;height:4562" coordorigin="1303,1440" coordsize="210,4562">
              <v:shape style="position:absolute;left:1303;top:1440;width:210;height:4562" coordorigin="1303,1440" coordsize="210,4562" path="m1303,6002l1303,1440,1513,1440e" filled="f" stroked="t" strokeweight="1.7pt" strokecolor="#0095AC">
                <v:path arrowok="t"/>
              </v:shape>
            </v:group>
            <v:group style="position:absolute;left:1547;top:1900;width:737;height:200" coordorigin="1547,1900" coordsize="737,200">
              <v:shape style="position:absolute;left:1547;top:1900;width:737;height:200" coordorigin="1547,1900" coordsize="737,200" path="m1547,2100l2284,2100,2284,1900,1547,1900,1547,2100xe" filled="t" fillcolor="#F3703A" stroked="f">
                <v:path arrowok="t"/>
                <v:fill/>
              </v:shape>
            </v:group>
            <v:group style="position:absolute;left:822;top:3958;width:510;height:227" coordorigin="822,3958" coordsize="510,227">
              <v:shape style="position:absolute;left:822;top:3958;width:510;height:227" coordorigin="822,3958" coordsize="510,227" path="m822,4185l1332,4185,1332,3958,822,3958,822,4185e" filled="t" fillcolor="#FFFFFF" stroked="f">
                <v:path arrowok="t"/>
                <v:fill/>
              </v:shape>
            </v:group>
            <v:group style="position:absolute;left:1320;top:4758;width:11;height:227" coordorigin="1320,4758" coordsize="11,227">
              <v:shape style="position:absolute;left:1320;top:4758;width:11;height:227" coordorigin="1320,4758" coordsize="11,227" path="m1320,4984l1332,4984,1332,4758,1320,4758,1320,4984xe" filled="t" fillcolor="#FFFFFF" stroked="f">
                <v:path arrowok="t"/>
                <v:fill/>
              </v:shape>
            </v:group>
            <v:group style="position:absolute;left:583;top:4758;width:11;height:227" coordorigin="583,4758" coordsize="11,227">
              <v:shape style="position:absolute;left:583;top:4758;width:11;height:227" coordorigin="583,4758" coordsize="11,227" path="m583,4984l595,4984,595,4758,583,4758,583,4984xe" filled="t" fillcolor="#0095AC" stroked="f">
                <v:path arrowok="t"/>
                <v:fill/>
              </v:shape>
            </v:group>
            <v:group style="position:absolute;left:618;top:4793;width:157;height:157" coordorigin="618,4793" coordsize="157,157">
              <v:shape style="position:absolute;left:618;top:4793;width:157;height:157" coordorigin="618,4793" coordsize="157,157" path="m710,4884l684,4884,684,4949,710,4949,710,4884e" filled="t" fillcolor="#FFFFFF" stroked="f">
                <v:path arrowok="t"/>
                <v:fill/>
              </v:shape>
              <v:shape style="position:absolute;left:618;top:4793;width:157;height:157" coordorigin="618,4793" coordsize="157,157" path="m775,4858l618,4858,618,4884,775,4884,775,4871,697,4871,775,4871,775,4858e" filled="t" fillcolor="#FFFFFF" stroked="f">
                <v:path arrowok="t"/>
                <v:fill/>
              </v:shape>
              <v:shape style="position:absolute;left:618;top:4793;width:157;height:157" coordorigin="618,4793" coordsize="157,157" path="m775,4871l697,4871,775,4871e" filled="t" fillcolor="#FFFFFF" stroked="f">
                <v:path arrowok="t"/>
                <v:fill/>
              </v:shape>
              <v:shape style="position:absolute;left:618;top:4793;width:157;height:157" coordorigin="618,4793" coordsize="157,157" path="m710,4793l684,4793,684,4858,710,4858,710,4793e" filled="t" fillcolor="#FFFFFF" stroked="f">
                <v:path arrowok="t"/>
                <v:fill/>
              </v:shape>
            </v:group>
            <v:group style="position:absolute;left:1320;top:4758;width:11;height:227" coordorigin="1320,4758" coordsize="11,227">
              <v:shape style="position:absolute;left:1320;top:4758;width:11;height:227" coordorigin="1320,4758" coordsize="11,227" path="m1320,4984l1332,4984,1332,4758,1320,4758,1320,4984xe" filled="t" fillcolor="#FFFFFF" stroked="f">
                <v:path arrowok="t"/>
                <v:fill/>
              </v:shape>
            </v:group>
            <v:group style="position:absolute;left:583;top:4758;width:227;height:227" coordorigin="583,4758" coordsize="227,227">
              <v:shape style="position:absolute;left:583;top:4758;width:227;height:227" coordorigin="583,4758" coordsize="227,227" path="m583,4984l810,4984,810,4758,583,4758,583,4984e" filled="t" fillcolor="#0095AC" stroked="f">
                <v:path arrowok="t"/>
                <v:fill/>
              </v:shape>
            </v:group>
            <v:group style="position:absolute;left:810;top:4758;width:510;height:227" coordorigin="810,4758" coordsize="510,227">
              <v:shape style="position:absolute;left:810;top:4758;width:510;height:227" coordorigin="810,4758" coordsize="510,227" path="m810,4984l1320,4984,1320,4758,810,4758,810,4984e" filled="t" fillcolor="#FFFFFF" stroked="f">
                <v:path arrowok="t"/>
                <v:fill/>
              </v:shape>
            </v:group>
            <v:group style="position:absolute;left:618;top:4793;width:157;height:157" coordorigin="618,4793" coordsize="157,157">
              <v:shape style="position:absolute;left:618;top:4793;width:157;height:157" coordorigin="618,4793" coordsize="157,157" path="m710,4884l684,4884,684,4949,710,4949,710,4884e" filled="t" fillcolor="#FFFFFF" stroked="f">
                <v:path arrowok="t"/>
                <v:fill/>
              </v:shape>
              <v:shape style="position:absolute;left:618;top:4793;width:157;height:157" coordorigin="618,4793" coordsize="157,157" path="m775,4858l618,4858,618,4884,775,4884,775,4871,697,4871,775,4871,775,4858e" filled="t" fillcolor="#FFFFFF" stroked="f">
                <v:path arrowok="t"/>
                <v:fill/>
              </v:shape>
              <v:shape style="position:absolute;left:618;top:4793;width:157;height:157" coordorigin="618,4793" coordsize="157,157" path="m775,4871l697,4871,775,4871e" filled="t" fillcolor="#FFFFFF" stroked="f">
                <v:path arrowok="t"/>
                <v:fill/>
              </v:shape>
              <v:shape style="position:absolute;left:618;top:4793;width:157;height:157" coordorigin="618,4793" coordsize="157,157" path="m710,4793l684,4793,684,4858,710,4858,710,4793e" filled="t" fillcolor="#FFFFFF" stroked="f">
                <v:path arrowok="t"/>
                <v:fill/>
              </v:shape>
            </v:group>
            <v:group style="position:absolute;left:1320;top:6296;width:11;height:227" coordorigin="1320,6296" coordsize="11,227">
              <v:shape style="position:absolute;left:1320;top:6296;width:11;height:227" coordorigin="1320,6296" coordsize="11,227" path="m1320,6523l1332,6523,1332,6296,1320,6296,1320,6523xe" filled="t" fillcolor="#FFFFFF" stroked="f">
                <v:path arrowok="t"/>
                <v:fill/>
              </v:shape>
            </v:group>
            <v:group style="position:absolute;left:583;top:6296;width:11;height:227" coordorigin="583,6296" coordsize="11,227">
              <v:shape style="position:absolute;left:583;top:6296;width:11;height:227" coordorigin="583,6296" coordsize="11,227" path="m583,6523l595,6523,595,6296,583,6296,583,6523xe" filled="t" fillcolor="#0095AC" stroked="f">
                <v:path arrowok="t"/>
                <v:fill/>
              </v:shape>
            </v:group>
            <v:group style="position:absolute;left:618;top:6331;width:157;height:157" coordorigin="618,6331" coordsize="157,157">
              <v:shape style="position:absolute;left:618;top:6331;width:157;height:157" coordorigin="618,6331" coordsize="157,157" path="m710,6423l684,6423,684,6488,710,6488,710,6423e" filled="t" fillcolor="#FFFFFF" stroked="f">
                <v:path arrowok="t"/>
                <v:fill/>
              </v:shape>
              <v:shape style="position:absolute;left:618;top:6331;width:157;height:157" coordorigin="618,6331" coordsize="157,157" path="m775,6397l618,6397,618,6423,775,6423,775,6410,697,6410,775,6410,775,6397e" filled="t" fillcolor="#FFFFFF" stroked="f">
                <v:path arrowok="t"/>
                <v:fill/>
              </v:shape>
              <v:shape style="position:absolute;left:618;top:6331;width:157;height:157" coordorigin="618,6331" coordsize="157,157" path="m775,6410l697,6410,775,6410e" filled="t" fillcolor="#FFFFFF" stroked="f">
                <v:path arrowok="t"/>
                <v:fill/>
              </v:shape>
              <v:shape style="position:absolute;left:618;top:6331;width:157;height:157" coordorigin="618,6331" coordsize="157,157" path="m710,6331l684,6331,684,6397,710,6397,710,6331e" filled="t" fillcolor="#FFFFFF" stroked="f">
                <v:path arrowok="t"/>
                <v:fill/>
              </v:shape>
            </v:group>
            <v:group style="position:absolute;left:1320;top:6296;width:11;height:227" coordorigin="1320,6296" coordsize="11,227">
              <v:shape style="position:absolute;left:1320;top:6296;width:11;height:227" coordorigin="1320,6296" coordsize="11,227" path="m1320,6523l1332,6523,1332,6296,1320,6296,1320,6523xe" filled="t" fillcolor="#FFFFFF" stroked="f">
                <v:path arrowok="t"/>
                <v:fill/>
              </v:shape>
            </v:group>
            <v:group style="position:absolute;left:583;top:6296;width:227;height:227" coordorigin="583,6296" coordsize="227,227">
              <v:shape style="position:absolute;left:583;top:6296;width:227;height:227" coordorigin="583,6296" coordsize="227,227" path="m583,6523l810,6523,810,6296,583,6296,583,6523e" filled="t" fillcolor="#0095AC" stroked="f">
                <v:path arrowok="t"/>
                <v:fill/>
              </v:shape>
            </v:group>
            <v:group style="position:absolute;left:810;top:6296;width:510;height:227" coordorigin="810,6296" coordsize="510,227">
              <v:shape style="position:absolute;left:810;top:6296;width:510;height:227" coordorigin="810,6296" coordsize="510,227" path="m810,6523l1320,6523,1320,6296,810,6296,810,6523e" filled="t" fillcolor="#FFFFFF" stroked="f">
                <v:path arrowok="t"/>
                <v:fill/>
              </v:shape>
            </v:group>
            <v:group style="position:absolute;left:618;top:6331;width:157;height:157" coordorigin="618,6331" coordsize="157,157">
              <v:shape style="position:absolute;left:618;top:6331;width:157;height:157" coordorigin="618,6331" coordsize="157,157" path="m710,6423l684,6423,684,6488,710,6488,710,6423e" filled="t" fillcolor="#FFFFFF" stroked="f">
                <v:path arrowok="t"/>
                <v:fill/>
              </v:shape>
              <v:shape style="position:absolute;left:618;top:6331;width:157;height:157" coordorigin="618,6331" coordsize="157,157" path="m775,6397l618,6397,618,6423,775,6423,775,6410,697,6410,775,6410,775,6397e" filled="t" fillcolor="#FFFFFF" stroked="f">
                <v:path arrowok="t"/>
                <v:fill/>
              </v:shape>
              <v:shape style="position:absolute;left:618;top:6331;width:157;height:157" coordorigin="618,6331" coordsize="157,157" path="m775,6410l697,6410,775,6410e" filled="t" fillcolor="#FFFFFF" stroked="f">
                <v:path arrowok="t"/>
                <v:fill/>
              </v:shape>
              <v:shape style="position:absolute;left:618;top:6331;width:157;height:157" coordorigin="618,6331" coordsize="157,157" path="m710,6331l684,6331,684,6397,710,6397,710,6331e" filled="t" fillcolor="#FFFFFF" stroked="f">
                <v:path arrowok="t"/>
                <v:fill/>
              </v:shape>
            </v:group>
            <v:group style="position:absolute;left:1320;top:9995;width:11;height:227" coordorigin="1320,9995" coordsize="11,227">
              <v:shape style="position:absolute;left:1320;top:9995;width:11;height:227" coordorigin="1320,9995" coordsize="11,227" path="m1320,10222l1332,10222,1332,9995,1320,9995,1320,10222xe" filled="t" fillcolor="#FFFFFF" stroked="f">
                <v:path arrowok="t"/>
                <v:fill/>
              </v:shape>
            </v:group>
            <v:group style="position:absolute;left:583;top:9995;width:11;height:227" coordorigin="583,9995" coordsize="11,227">
              <v:shape style="position:absolute;left:583;top:9995;width:11;height:227" coordorigin="583,9995" coordsize="11,227" path="m583,10222l595,10222,595,9995,583,9995,583,10222xe" filled="t" fillcolor="#0095AC" stroked="f">
                <v:path arrowok="t"/>
                <v:fill/>
              </v:shape>
            </v:group>
            <v:group style="position:absolute;left:583;top:9995;width:11;height:227" coordorigin="583,9995" coordsize="11,227">
              <v:shape style="position:absolute;left:583;top:9995;width:11;height:227" coordorigin="583,9995" coordsize="11,227" path="m583,10222l595,10222,595,9995,583,9995,583,10222xe" filled="t" fillcolor="#FFFFFF" stroked="f">
                <v:path arrowok="t"/>
                <v:fill/>
              </v:shape>
            </v:group>
            <v:group style="position:absolute;left:618;top:10030;width:157;height:157" coordorigin="618,10030" coordsize="157,157">
              <v:shape style="position:absolute;left:618;top:10030;width:157;height:157" coordorigin="618,10030" coordsize="157,157" path="m710,10121l684,10121,684,10187,710,10187,710,10121e" filled="t" fillcolor="#FFFFFF" stroked="f">
                <v:path arrowok="t"/>
                <v:fill/>
              </v:shape>
              <v:shape style="position:absolute;left:618;top:10030;width:157;height:157" coordorigin="618,10030" coordsize="157,157" path="m775,10096l618,10096,618,10121,775,10121,775,10109,697,10109,775,10108,775,10096e" filled="t" fillcolor="#FFFFFF" stroked="f">
                <v:path arrowok="t"/>
                <v:fill/>
              </v:shape>
              <v:shape style="position:absolute;left:618;top:10030;width:157;height:157" coordorigin="618,10030" coordsize="157,157" path="m775,10108l697,10108,775,10109e" filled="t" fillcolor="#FFFFFF" stroked="f">
                <v:path arrowok="t"/>
                <v:fill/>
              </v:shape>
              <v:shape style="position:absolute;left:618;top:10030;width:157;height:157" coordorigin="618,10030" coordsize="157,157" path="m710,10030l684,10030,684,10096,710,10096,710,10030e" filled="t" fillcolor="#FFFFFF" stroked="f">
                <v:path arrowok="t"/>
                <v:fill/>
              </v:shape>
            </v:group>
            <v:group style="position:absolute;left:1320;top:9995;width:11;height:227" coordorigin="1320,9995" coordsize="11,227">
              <v:shape style="position:absolute;left:1320;top:9995;width:11;height:227" coordorigin="1320,9995" coordsize="11,227" path="m1320,10222l1332,10222,1332,9995,1320,9995,1320,10222xe" filled="t" fillcolor="#FFFFFF" stroked="f">
                <v:path arrowok="t"/>
                <v:fill/>
              </v:shape>
            </v:group>
            <v:group style="position:absolute;left:583;top:9995;width:227;height:227" coordorigin="583,9995" coordsize="227,227">
              <v:shape style="position:absolute;left:583;top:9995;width:227;height:227" coordorigin="583,9995" coordsize="227,227" path="m583,10222l810,10222,810,9995,583,9995,583,10222e" filled="t" fillcolor="#0095AC" stroked="f">
                <v:path arrowok="t"/>
                <v:fill/>
              </v:shape>
            </v:group>
            <v:group style="position:absolute;left:810;top:9995;width:510;height:227" coordorigin="810,9995" coordsize="510,227">
              <v:shape style="position:absolute;left:810;top:9995;width:510;height:227" coordorigin="810,9995" coordsize="510,227" path="m810,10222l1320,10222,1320,9995,810,9995,810,10222e" filled="t" fillcolor="#FFFFFF" stroked="f">
                <v:path arrowok="t"/>
                <v:fill/>
              </v:shape>
            </v:group>
            <v:group style="position:absolute;left:618;top:10030;width:157;height:157" coordorigin="618,10030" coordsize="157,157">
              <v:shape style="position:absolute;left:618;top:10030;width:157;height:157" coordorigin="618,10030" coordsize="157,157" path="m710,10121l684,10121,684,10187,710,10187,710,10121e" filled="t" fillcolor="#FFFFFF" stroked="f">
                <v:path arrowok="t"/>
                <v:fill/>
              </v:shape>
              <v:shape style="position:absolute;left:618;top:10030;width:157;height:157" coordorigin="618,10030" coordsize="157,157" path="m775,10096l618,10096,618,10121,775,10121,775,10109,697,10109,775,10108,775,10096e" filled="t" fillcolor="#FFFFFF" stroked="f">
                <v:path arrowok="t"/>
                <v:fill/>
              </v:shape>
              <v:shape style="position:absolute;left:618;top:10030;width:157;height:157" coordorigin="618,10030" coordsize="157,157" path="m775,10108l697,10108,775,10109e" filled="t" fillcolor="#FFFFFF" stroked="f">
                <v:path arrowok="t"/>
                <v:fill/>
              </v:shape>
              <v:shape style="position:absolute;left:618;top:10030;width:157;height:157" coordorigin="618,10030" coordsize="157,157" path="m710,10030l684,10030,684,10096,710,10096,710,10030e" filled="t" fillcolor="#FFFFFF" stroked="f">
                <v:path arrowok="t"/>
                <v:fill/>
              </v:shape>
            </v:group>
            <v:group style="position:absolute;left:1320;top:11035;width:11;height:227" coordorigin="1320,11035" coordsize="11,227">
              <v:shape style="position:absolute;left:1320;top:11035;width:11;height:227" coordorigin="1320,11035" coordsize="11,227" path="m1320,11261l1332,11261,1332,11035,1320,11035,1320,11261xe" filled="t" fillcolor="#FFFFFF" stroked="f">
                <v:path arrowok="t"/>
                <v:fill/>
              </v:shape>
            </v:group>
            <v:group style="position:absolute;left:583;top:11035;width:11;height:227" coordorigin="583,11035" coordsize="11,227">
              <v:shape style="position:absolute;left:583;top:11035;width:11;height:227" coordorigin="583,11035" coordsize="11,227" path="m583,11261l595,11261,595,11035,583,11035,583,11261xe" filled="t" fillcolor="#0095AC" stroked="f">
                <v:path arrowok="t"/>
                <v:fill/>
              </v:shape>
            </v:group>
            <v:group style="position:absolute;left:618;top:11069;width:157;height:157" coordorigin="618,11069" coordsize="157,157">
              <v:shape style="position:absolute;left:618;top:11069;width:157;height:157" coordorigin="618,11069" coordsize="157,157" path="m710,11161l684,11161,684,11226,710,11226,710,11161e" filled="t" fillcolor="#FFFFFF" stroked="f">
                <v:path arrowok="t"/>
                <v:fill/>
              </v:shape>
              <v:shape style="position:absolute;left:618;top:11069;width:157;height:157" coordorigin="618,11069" coordsize="157,157" path="m775,11135l618,11135,618,11161,775,11161,775,11148,697,11148,775,11148,775,11135e" filled="t" fillcolor="#FFFFFF" stroked="f">
                <v:path arrowok="t"/>
                <v:fill/>
              </v:shape>
              <v:shape style="position:absolute;left:618;top:11069;width:157;height:157" coordorigin="618,11069" coordsize="157,157" path="m775,11148l697,11148,775,11148e" filled="t" fillcolor="#FFFFFF" stroked="f">
                <v:path arrowok="t"/>
                <v:fill/>
              </v:shape>
              <v:shape style="position:absolute;left:618;top:11069;width:157;height:157" coordorigin="618,11069" coordsize="157,157" path="m710,11069l684,11069,684,11135,710,11135,710,11069e" filled="t" fillcolor="#FFFFFF" stroked="f">
                <v:path arrowok="t"/>
                <v:fill/>
              </v:shape>
            </v:group>
            <v:group style="position:absolute;left:1320;top:11035;width:11;height:227" coordorigin="1320,11035" coordsize="11,227">
              <v:shape style="position:absolute;left:1320;top:11035;width:11;height:227" coordorigin="1320,11035" coordsize="11,227" path="m1320,11261l1332,11261,1332,11035,1320,11035,1320,11261xe" filled="t" fillcolor="#FFFFFF" stroked="f">
                <v:path arrowok="t"/>
                <v:fill/>
              </v:shape>
            </v:group>
            <v:group style="position:absolute;left:583;top:11035;width:227;height:227" coordorigin="583,11035" coordsize="227,227">
              <v:shape style="position:absolute;left:583;top:11035;width:227;height:227" coordorigin="583,11035" coordsize="227,227" path="m583,11261l810,11261,810,11035,583,11035,583,11261e" filled="t" fillcolor="#0095AC" stroked="f">
                <v:path arrowok="t"/>
                <v:fill/>
              </v:shape>
            </v:group>
            <v:group style="position:absolute;left:810;top:11035;width:510;height:227" coordorigin="810,11035" coordsize="510,227">
              <v:shape style="position:absolute;left:810;top:11035;width:510;height:227" coordorigin="810,11035" coordsize="510,227" path="m810,11261l1320,11261,1320,11035,810,11035,810,11261e" filled="t" fillcolor="#FFFFFF" stroked="f">
                <v:path arrowok="t"/>
                <v:fill/>
              </v:shape>
            </v:group>
            <v:group style="position:absolute;left:618;top:11069;width:157;height:157" coordorigin="618,11069" coordsize="157,157">
              <v:shape style="position:absolute;left:618;top:11069;width:157;height:157" coordorigin="618,11069" coordsize="157,157" path="m710,11161l684,11161,684,11226,710,11226,710,11161e" filled="t" fillcolor="#FFFFFF" stroked="f">
                <v:path arrowok="t"/>
                <v:fill/>
              </v:shape>
              <v:shape style="position:absolute;left:618;top:11069;width:157;height:157" coordorigin="618,11069" coordsize="157,157" path="m775,11135l618,11135,618,11161,775,11161,775,11148,697,11148,775,11148,775,11135e" filled="t" fillcolor="#FFFFFF" stroked="f">
                <v:path arrowok="t"/>
                <v:fill/>
              </v:shape>
              <v:shape style="position:absolute;left:618;top:11069;width:157;height:157" coordorigin="618,11069" coordsize="157,157" path="m775,11148l697,11148,775,11148e" filled="t" fillcolor="#FFFFFF" stroked="f">
                <v:path arrowok="t"/>
                <v:fill/>
              </v:shape>
              <v:shape style="position:absolute;left:618;top:11069;width:157;height:157" coordorigin="618,11069" coordsize="157,157" path="m710,11069l684,11069,684,11135,710,11135,710,11069e" filled="t" fillcolor="#FFFFFF" stroked="f">
                <v:path arrowok="t"/>
                <v:fill/>
              </v:shape>
            </v:group>
            <v:group style="position:absolute;left:822;top:12794;width:510;height:227" coordorigin="822,12794" coordsize="510,227">
              <v:shape style="position:absolute;left:822;top:12794;width:510;height:227" coordorigin="822,12794" coordsize="510,227" path="m822,13021l1332,13021,1332,12794,822,12794,822,13021e" filled="t" fillcolor="#FFFFFF" stroked="f">
                <v:path arrowok="t"/>
                <v:fill/>
              </v:shape>
            </v:group>
            <w10:wrap type="none"/>
          </v:group>
        </w:pic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Seiten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aus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Das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ist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Mathematik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4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(Verlag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öbv,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ISBN: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978-3-209-07328-0)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000000"/>
          <w:spacing w:val="0"/>
          <w:w w:val="100"/>
        </w:rPr>
      </w:r>
    </w:p>
    <w:p>
      <w:pPr>
        <w:spacing w:before="40" w:after="0" w:line="240" w:lineRule="auto"/>
        <w:ind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br w:type="column"/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239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60" w:right="120"/>
          <w:cols w:num="2" w:equalWidth="0">
            <w:col w:w="7547" w:space="743"/>
            <w:col w:w="1490"/>
          </w:cols>
        </w:sectPr>
      </w:pPr>
      <w:rPr/>
    </w:p>
    <w:p>
      <w:pPr>
        <w:spacing w:before="5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1717986918" w:footer="1076192870" w:top="660" w:bottom="620" w:left="60" w:right="1420"/>
          <w:headerReference w:type="odd" r:id="rId10"/>
          <w:footerReference w:type="odd" r:id="rId11"/>
          <w:pgSz w:w="10760" w:h="14840"/>
        </w:sectPr>
      </w:pPr>
      <w:rPr/>
    </w:p>
    <w:p>
      <w:pPr>
        <w:spacing w:before="91" w:after="0" w:line="240" w:lineRule="auto"/>
        <w:ind w:left="85" w:right="-52"/>
        <w:jc w:val="center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023E88"/>
          <w:spacing w:val="0"/>
          <w:w w:val="89"/>
          <w:b/>
          <w:bCs/>
        </w:rPr>
        <w:t>Arbeitsheft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19" w:after="0" w:line="240" w:lineRule="auto"/>
        <w:ind w:left="270" w:right="-50"/>
        <w:jc w:val="center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023E88"/>
          <w:spacing w:val="0"/>
          <w:w w:val="88"/>
          <w:b/>
          <w:bCs/>
        </w:rPr>
        <w:t>Seite</w:t>
      </w:r>
      <w:r>
        <w:rPr>
          <w:rFonts w:ascii="Arial" w:hAnsi="Arial" w:cs="Arial" w:eastAsia="Arial"/>
          <w:sz w:val="14"/>
          <w:szCs w:val="14"/>
          <w:color w:val="023E88"/>
          <w:spacing w:val="2"/>
          <w:w w:val="88"/>
          <w:b/>
          <w:bCs/>
        </w:rPr>
        <w:t> </w:t>
      </w:r>
      <w:r>
        <w:rPr>
          <w:rFonts w:ascii="Arial" w:hAnsi="Arial" w:cs="Arial" w:eastAsia="Arial"/>
          <w:sz w:val="14"/>
          <w:szCs w:val="14"/>
          <w:color w:val="023E88"/>
          <w:spacing w:val="0"/>
          <w:w w:val="93"/>
          <w:b/>
          <w:bCs/>
        </w:rPr>
        <w:t>59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0" w:after="0" w:line="500" w:lineRule="exact"/>
        <w:ind w:right="-20"/>
        <w:jc w:val="left"/>
        <w:tabs>
          <w:tab w:pos="540" w:val="left"/>
        </w:tabs>
        <w:rPr>
          <w:rFonts w:ascii="Arial" w:hAnsi="Arial" w:cs="Arial" w:eastAsia="Arial"/>
          <w:sz w:val="44"/>
          <w:szCs w:val="44"/>
        </w:rPr>
      </w:pPr>
      <w:rPr/>
      <w:r>
        <w:rPr/>
        <w:br w:type="column"/>
      </w:r>
      <w:r>
        <w:rPr>
          <w:rFonts w:ascii="Arial" w:hAnsi="Arial" w:cs="Arial" w:eastAsia="Arial"/>
          <w:sz w:val="44"/>
          <w:szCs w:val="44"/>
          <w:color w:val="0095AC"/>
          <w:spacing w:val="0"/>
          <w:w w:val="100"/>
          <w:position w:val="-1"/>
        </w:rPr>
        <w:t>3</w:t>
        <w:tab/>
      </w:r>
      <w:r>
        <w:rPr>
          <w:rFonts w:ascii="Arial" w:hAnsi="Arial" w:cs="Arial" w:eastAsia="Arial"/>
          <w:sz w:val="44"/>
          <w:szCs w:val="44"/>
          <w:color w:val="0095AC"/>
          <w:spacing w:val="-7"/>
          <w:w w:val="100"/>
          <w:position w:val="-1"/>
        </w:rPr>
        <w:t>Ellipse</w:t>
      </w:r>
      <w:r>
        <w:rPr>
          <w:rFonts w:ascii="Arial" w:hAnsi="Arial" w:cs="Arial" w:eastAsia="Arial"/>
          <w:sz w:val="44"/>
          <w:szCs w:val="4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60" w:right="1420"/>
          <w:cols w:num="2" w:equalWidth="0">
            <w:col w:w="779" w:space="468"/>
            <w:col w:w="8033"/>
          </w:cols>
        </w:sectPr>
      </w:pPr>
      <w:rPr/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60" w:right="1420"/>
        </w:sectPr>
      </w:pPr>
      <w:rPr/>
    </w:p>
    <w:p>
      <w:pPr>
        <w:spacing w:before="66" w:after="0" w:line="240" w:lineRule="auto"/>
        <w:ind w:left="126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232.535213pt;height:140.670pt;mso-position-horizontal-relative:char;mso-position-vertical-relative:line" type="#_x0000_t75">
            <v:imagedata r:id="rId1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51" w:after="0" w:line="240" w:lineRule="auto"/>
        <w:ind w:left="1260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231F20"/>
          <w:spacing w:val="1"/>
          <w:w w:val="76"/>
        </w:rPr>
        <w:t>Johanne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76"/>
        </w:rPr>
        <w:t>s</w:t>
      </w:r>
      <w:r>
        <w:rPr>
          <w:rFonts w:ascii="Arial" w:hAnsi="Arial" w:cs="Arial" w:eastAsia="Arial"/>
          <w:sz w:val="14"/>
          <w:szCs w:val="14"/>
          <w:color w:val="231F20"/>
          <w:spacing w:val="8"/>
          <w:w w:val="76"/>
        </w:rPr>
        <w:t> </w:t>
      </w:r>
      <w:r>
        <w:rPr>
          <w:rFonts w:ascii="Arial" w:hAnsi="Arial" w:cs="Arial" w:eastAsia="Arial"/>
          <w:sz w:val="14"/>
          <w:szCs w:val="14"/>
          <w:color w:val="231F20"/>
          <w:spacing w:val="-3"/>
          <w:w w:val="76"/>
        </w:rPr>
        <w:t>K</w:t>
      </w:r>
      <w:r>
        <w:rPr>
          <w:rFonts w:ascii="Arial" w:hAnsi="Arial" w:cs="Arial" w:eastAsia="Arial"/>
          <w:sz w:val="14"/>
          <w:szCs w:val="14"/>
          <w:color w:val="231F20"/>
          <w:spacing w:val="1"/>
          <w:w w:val="76"/>
        </w:rPr>
        <w:t>eple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76"/>
        </w:rPr>
        <w:t>r</w:t>
      </w:r>
      <w:r>
        <w:rPr>
          <w:rFonts w:ascii="Arial" w:hAnsi="Arial" w:cs="Arial" w:eastAsia="Arial"/>
          <w:sz w:val="14"/>
          <w:szCs w:val="14"/>
          <w:color w:val="231F20"/>
          <w:spacing w:val="14"/>
          <w:w w:val="76"/>
        </w:rPr>
        <w:t> </w:t>
      </w:r>
      <w:r>
        <w:rPr>
          <w:rFonts w:ascii="Arial" w:hAnsi="Arial" w:cs="Arial" w:eastAsia="Arial"/>
          <w:sz w:val="14"/>
          <w:szCs w:val="14"/>
          <w:color w:val="231F20"/>
          <w:spacing w:val="1"/>
          <w:w w:val="100"/>
        </w:rPr>
        <w:t>(1571–1630)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34" w:after="0" w:line="278" w:lineRule="auto"/>
        <w:ind w:right="14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David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Lukas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haben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Physik-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unterricht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gelernt,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Planeten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unse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Sonnensystems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" w:after="0" w:line="278" w:lineRule="auto"/>
        <w:ind w:right="64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Sonne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Bahnen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„umk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eisen“,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2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ah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heit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nicht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eisrund,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</w:rPr>
        <w:t>sondern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oval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sind.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" w:after="0" w:line="278" w:lineRule="auto"/>
        <w:ind w:right="141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Seit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Mathematiker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Ast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onom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Johannes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Kepler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genannten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Kepler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19"/>
        </w:rPr>
        <w:t>’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schen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Gesetze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ve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öffentlicht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hat,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wissen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0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wi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4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Planetenbahnen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Form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4"/>
        </w:rPr>
        <w:t>„Ellipsen“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haben.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60" w:right="1420"/>
          <w:cols w:num="2" w:equalWidth="0">
            <w:col w:w="5853" w:space="226"/>
            <w:col w:w="3201"/>
          </w:cols>
        </w:sectPr>
      </w:pPr>
      <w:rPr/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tLeast"/>
        <w:ind w:left="1260" w:right="568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Davi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un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Luka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4"/>
        </w:rPr>
        <w:t>stelle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4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sic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di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9"/>
        </w:rPr>
        <w:t>Frage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5"/>
        </w:rPr>
        <w:t>ma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5"/>
        </w:rPr>
        <w:t>solch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5"/>
        </w:rPr>
        <w:t>Ellipse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wi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3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3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3"/>
        </w:rPr>
        <w:t>eis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3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mi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</w:rPr>
        <w:t>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1"/>
        </w:rPr>
        <w:t>Zirkel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6"/>
        </w:rPr>
        <w:t>zeichne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7"/>
        </w:rPr>
        <w:t>kann.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60" w:right="1420"/>
        </w:sectPr>
      </w:pPr>
      <w:rPr/>
    </w:p>
    <w:p>
      <w:pPr>
        <w:spacing w:before="32" w:after="0" w:line="240" w:lineRule="auto"/>
        <w:ind w:left="126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18"/>
          <w:b/>
          <w:bCs/>
        </w:rPr>
        <w:t>Gärtnerkonstruktion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4" w:after="0" w:line="240" w:lineRule="exact"/>
        <w:ind w:left="1260" w:right="-58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kannst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Ellipse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zeichnen,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indem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einem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Zeichen-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blatt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zwei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Punkte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markierst,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89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89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24"/>
          <w:w w:val="89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0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90"/>
          <w:position w:val="0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90"/>
          <w:position w:val="-6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23"/>
          <w:w w:val="9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  <w:position w:val="0"/>
        </w:rPr>
        <w:t>bezeichnest!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0"/>
        </w:rPr>
        <w:t>Befestige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diesen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zwei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Punkten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Hilfe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Stecknadeln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oder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Reißnägeln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Faden,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länger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als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5"/>
          <w:w w:val="81"/>
          <w:position w:val="0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-2"/>
          <w:w w:val="106"/>
          <w:position w:val="-6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  <w:position w:val="0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6"/>
          <w:position w:val="-6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6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ist!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0"/>
        </w:rPr>
        <w:t>Lässt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  <w:position w:val="0"/>
        </w:rPr>
        <w:t>nun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16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  <w:position w:val="0"/>
        </w:rPr>
        <w:t>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16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  <w:position w:val="0"/>
        </w:rPr>
        <w:t>Bleistift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0"/>
          <w:w w:val="116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längs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gespannten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Fadens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über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das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Zeichenblatt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3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gleiten,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besch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eibt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b/>
          <w:bCs/>
          <w:position w:val="0"/>
        </w:rPr>
        <w:t>Ellipse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31" w:lineRule="exact"/>
        <w:ind w:left="1260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  <w:position w:val="-1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0"/>
          <w:position w:val="-1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1"/>
          <w:w w:val="9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-1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39"/>
          <w:position w:val="-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-1"/>
        </w:rPr>
        <w:t>echts).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79" w:after="0" w:line="240" w:lineRule="atLeast"/>
        <w:ind w:left="1260" w:right="232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Diese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Konstruktion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wi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auch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b/>
          <w:bCs/>
        </w:rPr>
        <w:t>„Gärtnerkonstruktion“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17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ge-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nannt,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weil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diese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Art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1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Parks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elliptische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/>
        <w:br w:type="column"/>
      </w:r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15" w:right="875"/>
        <w:jc w:val="center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8"/>
        </w:rPr>
        <w:t>X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tabs>
          <w:tab w:pos="162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-5"/>
          <w:w w:val="68"/>
        </w:rPr>
        <w:t>F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48"/>
          <w:position w:val="-5"/>
        </w:rPr>
        <w:t>1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-5"/>
        </w:rPr>
      </w:r>
      <w:r>
        <w:rPr>
          <w:rFonts w:ascii="Arial" w:hAnsi="Arial" w:cs="Arial" w:eastAsia="Arial"/>
          <w:sz w:val="18"/>
          <w:szCs w:val="18"/>
          <w:color w:val="231F20"/>
          <w:spacing w:val="-5"/>
          <w:w w:val="68"/>
          <w:position w:val="2"/>
        </w:rPr>
        <w:t>F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71"/>
          <w:position w:val="-3"/>
        </w:rPr>
        <w:t>2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60" w:right="1420"/>
          <w:cols w:num="2" w:equalWidth="0">
            <w:col w:w="6622" w:space="575"/>
            <w:col w:w="2083"/>
          </w:cols>
        </w:sectPr>
      </w:pPr>
      <w:rPr/>
    </w:p>
    <w:p>
      <w:pPr>
        <w:spacing w:before="33" w:after="0" w:line="278" w:lineRule="auto"/>
        <w:ind w:left="1260" w:right="758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0pt;margin-top:0pt;width:463.3738pt;height:741.495773pt;mso-position-horizontal-relative:page;mso-position-vertical-relative:page;z-index:-3346" coordorigin="0,0" coordsize="9267,14830">
            <v:group style="position:absolute;left:0;top:782;width:1094;height:14048" coordorigin="0,782" coordsize="1094,14048">
              <v:shape style="position:absolute;left:0;top:782;width:1094;height:14048" coordorigin="0,782" coordsize="1094,14048" path="m0,14830l1094,14830,1094,782,0,782,0,14830xe" filled="t" fillcolor="#23A9BD" stroked="f">
                <v:path arrowok="t"/>
                <v:fill/>
              </v:shape>
            </v:group>
            <v:group style="position:absolute;left:0;top:0;width:1094;height:782" coordorigin="0,0" coordsize="1094,782">
              <v:shape style="position:absolute;left:0;top:0;width:1094;height:782" coordorigin="0,0" coordsize="1094,782" path="m0,782l1094,782,1094,0,0,0,0,782e" filled="t" fillcolor="#0095AC" stroked="f">
                <v:path arrowok="t"/>
                <v:fill/>
              </v:shape>
            </v:group>
            <v:group style="position:absolute;left:902;top:1530;width:157;height:157" coordorigin="902,1530" coordsize="157,157">
              <v:shape style="position:absolute;left:902;top:1530;width:157;height:157" coordorigin="902,1530" coordsize="157,157" path="m993,1621l968,1621,968,1686,993,1686,993,1621e" filled="t" fillcolor="#FFFFFF" stroked="f">
                <v:path arrowok="t"/>
                <v:fill/>
              </v:shape>
              <v:shape style="position:absolute;left:902;top:1530;width:157;height:157" coordorigin="902,1530" coordsize="157,157" path="m1059,1595l902,1595,902,1621,1059,1621,1059,1608,980,1608,1059,1608,1059,1595e" filled="t" fillcolor="#FFFFFF" stroked="f">
                <v:path arrowok="t"/>
                <v:fill/>
              </v:shape>
              <v:shape style="position:absolute;left:902;top:1530;width:157;height:157" coordorigin="902,1530" coordsize="157,157" path="m1059,1608l980,1608,1059,1608e" filled="t" fillcolor="#FFFFFF" stroked="f">
                <v:path arrowok="t"/>
                <v:fill/>
              </v:shape>
              <v:shape style="position:absolute;left:902;top:1530;width:157;height:157" coordorigin="902,1530" coordsize="157,157" path="m993,1530l968,1530,968,1595,993,1595,993,1530e" filled="t" fillcolor="#FFFFFF" stroked="f">
                <v:path arrowok="t"/>
                <v:fill/>
              </v:shape>
            </v:group>
            <v:group style="position:absolute;left:867;top:1495;width:227;height:227" coordorigin="867,1495" coordsize="227,227">
              <v:shape style="position:absolute;left:867;top:1495;width:227;height:227" coordorigin="867,1495" coordsize="227,227" path="m867,1721l1094,1721,1094,1495,867,1495,867,1721e" filled="t" fillcolor="#0095AC" stroked="f">
                <v:path arrowok="t"/>
                <v:fill/>
              </v:shape>
            </v:group>
            <v:group style="position:absolute;left:902;top:1530;width:157;height:157" coordorigin="902,1530" coordsize="157,157">
              <v:shape style="position:absolute;left:902;top:1530;width:157;height:157" coordorigin="902,1530" coordsize="157,157" path="m993,1621l968,1621,968,1686,993,1686,993,1621e" filled="t" fillcolor="#FFFFFF" stroked="f">
                <v:path arrowok="t"/>
                <v:fill/>
              </v:shape>
              <v:shape style="position:absolute;left:902;top:1530;width:157;height:157" coordorigin="902,1530" coordsize="157,157" path="m1059,1595l902,1595,902,1621,1059,1621,1059,1608,980,1608,1059,1608,1059,1595e" filled="t" fillcolor="#FFFFFF" stroked="f">
                <v:path arrowok="t"/>
                <v:fill/>
              </v:shape>
              <v:shape style="position:absolute;left:902;top:1530;width:157;height:157" coordorigin="902,1530" coordsize="157,157" path="m1059,1608l980,1608,1059,1608e" filled="t" fillcolor="#FFFFFF" stroked="f">
                <v:path arrowok="t"/>
                <v:fill/>
              </v:shape>
              <v:shape style="position:absolute;left:902;top:1530;width:157;height:157" coordorigin="902,1530" coordsize="157,157" path="m993,1530l968,1530,968,1595,993,1595,993,1530e" filled="t" fillcolor="#FFFFFF" stroked="f">
                <v:path arrowok="t"/>
                <v:fill/>
              </v:shape>
            </v:group>
            <v:group style="position:absolute;left:1094;top:12135;width:8164;height:283" coordorigin="1094,12135" coordsize="8164,283">
              <v:shape style="position:absolute;left:1094;top:12135;width:8164;height:283" coordorigin="1094,12135" coordsize="8164,283" path="m1094,12418l9257,12418,9257,12135,1094,12135,1094,12418e" filled="t" fillcolor="#F3703A" stroked="f">
                <v:path arrowok="t"/>
                <v:fill/>
              </v:shape>
            </v:group>
            <v:group style="position:absolute;left:1094;top:12418;width:8164;height:1189" coordorigin="1094,12418" coordsize="8164,1189">
              <v:shape style="position:absolute;left:1094;top:12418;width:8164;height:1189" coordorigin="1094,12418" coordsize="8164,1189" path="m1094,13608l9257,13608,9257,12418,1094,12418,1094,13608e" filled="t" fillcolor="#FDCD9D" stroked="f">
                <v:path arrowok="t"/>
                <v:fill/>
              </v:shape>
            </v:group>
            <v:group style="position:absolute;left:4816;top:13324;width:302;height:2" coordorigin="4816,13324" coordsize="302,2">
              <v:shape style="position:absolute;left:4816;top:13324;width:302;height:2" coordorigin="4816,13324" coordsize="302,0" path="m4816,13324l5118,13324e" filled="f" stroked="t" strokeweight=".37705pt" strokecolor="#221E1F">
                <v:path arrowok="t"/>
              </v:shape>
            </v:group>
            <v:group style="position:absolute;left:5339;top:13324;width:302;height:2" coordorigin="5339,13324" coordsize="302,2">
              <v:shape style="position:absolute;left:5339;top:13324;width:302;height:2" coordorigin="5339,13324" coordsize="302,0" path="m5339,13324l5641,13324e" filled="f" stroked="t" strokeweight=".37705pt" strokecolor="#221E1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74.212799pt;margin-top:0pt;width:63.188979pt;height:39.093974pt;mso-position-horizontal-relative:page;mso-position-vertical-relative:page;z-index:-3345" coordorigin="9484,0" coordsize="1264,782">
            <v:shape style="position:absolute;left:9484;top:0;width:1264;height:782" coordorigin="9484,0" coordsize="1264,782" path="m9484,782l10748,782,10748,0,9484,0,9484,782e" filled="t" fillcolor="#0095AC" stroked="f">
              <v:path arrowok="t"/>
              <v:fill/>
            </v:shape>
          </v:group>
          <w10:wrap type="none"/>
        </w:pict>
      </w:r>
      <w:r>
        <w:rPr/>
        <w:pict>
          <v:shape style="position:absolute;margin-left:349.974884pt;margin-top:-108.908867pt;width:112.871877pt;height:97.248936pt;mso-position-horizontal-relative:page;mso-position-vertical-relative:paragraph;z-index:-3344" type="#_x0000_t75">
            <v:imagedata r:id="rId13" o:title=""/>
          </v:shape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Beete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angezeichnet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we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können.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Statt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Reißnägeln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we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Pﬂ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öcke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Boden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gerammt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daran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feste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3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Schnü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4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angebracht.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" w:after="0" w:line="278" w:lineRule="auto"/>
        <w:ind w:left="1260" w:right="1039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weißt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siche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ähnliche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19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Hilfe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b/>
          <w:bCs/>
        </w:rPr>
        <w:t>eines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3"/>
          <w:w w:val="119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Pﬂ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ockes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einer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gespannten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Schnur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</w:rPr>
        <w:t>Kreise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21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erzeugen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kann.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80" w:after="0" w:line="278" w:lineRule="auto"/>
        <w:ind w:left="1260" w:right="111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Experimentie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Form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Ellipse,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5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indem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Fadenlänge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abänderst!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Besch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eibe,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wie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Gestalt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Ellipse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ändert!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" w:after="0" w:line="240" w:lineRule="auto"/>
        <w:ind w:left="1260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Lass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nun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Fadenlänge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gleich,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ände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aber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Länge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2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90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-2"/>
          <w:w w:val="90"/>
          <w:position w:val="-6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90"/>
          <w:position w:val="0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1"/>
          <w:w w:val="90"/>
          <w:position w:val="-6"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  <w:position w:val="0"/>
        </w:rPr>
        <w:t>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9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2"/>
          <w:position w:val="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as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fällt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dir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  <w:position w:val="0"/>
        </w:rPr>
        <w:t>auf?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6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19"/>
          <w:b/>
          <w:bCs/>
        </w:rPr>
        <w:t>Ellipse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1"/>
          <w:w w:val="119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00"/>
          <w:b/>
          <w:bCs/>
        </w:rPr>
        <w:t>als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20"/>
          <w:b/>
          <w:bCs/>
        </w:rPr>
        <w:t>Punktmenge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260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oben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kannst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erkennen: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" w:after="0" w:line="240" w:lineRule="exact"/>
        <w:ind w:left="1261" w:right="268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341.428711pt;margin-top:2.190768pt;width:13.755601pt;height:.1pt;mso-position-horizontal-relative:page;mso-position-vertical-relative:paragraph;z-index:-3343" coordorigin="6829,44" coordsize="275,2">
            <v:shape style="position:absolute;left:6829;top:44;width:275;height:2" coordorigin="6829,44" coordsize="275,0" path="m6829,44l7104,44e" filled="f" stroked="t" strokeweight=".34389pt" strokecolor="#221E1F">
              <v:path arrowok="t"/>
            </v:shape>
          </v:group>
          <w10:wrap type="none"/>
        </w:pict>
      </w:r>
      <w:r>
        <w:rPr/>
        <w:pict>
          <v:group style="position:absolute;margin-left:376.963715pt;margin-top:2.190768pt;width:13.755601pt;height:.1pt;mso-position-horizontal-relative:page;mso-position-vertical-relative:paragraph;z-index:-3342" coordorigin="7539,44" coordsize="275,2">
            <v:shape style="position:absolute;left:7539;top:44;width:275;height:2" coordorigin="7539,44" coordsize="275,0" path="m7539,44l7814,44e" filled="f" stroked="t" strokeweight=".34389pt" strokecolor="#221E1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jedem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X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Ellipse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Summe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eckenlängen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X</w:t>
      </w:r>
      <w:r>
        <w:rPr>
          <w:rFonts w:ascii="Arial" w:hAnsi="Arial" w:cs="Arial" w:eastAsia="Arial"/>
          <w:sz w:val="18"/>
          <w:szCs w:val="18"/>
          <w:color w:val="231F20"/>
          <w:spacing w:val="-5"/>
          <w:w w:val="100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3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0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  <w:position w:val="0"/>
        </w:rPr>
        <w:t>X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0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3"/>
          <w:w w:val="10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immer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19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gleich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  <w:position w:val="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5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  <w:position w:val="0"/>
        </w:rPr>
        <w:t>oß,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5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sich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Gesamtlänge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9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9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Fadens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19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wäh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end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5"/>
          <w:w w:val="119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des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9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„Zeichnens“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19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nicht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19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0"/>
        </w:rPr>
        <w:t>ändert,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4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0"/>
        </w:rPr>
        <w:t>wenn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3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0"/>
        </w:rPr>
        <w:t>Faden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3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0"/>
        </w:rPr>
        <w:t>gespannt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3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position w:val="0"/>
        </w:rPr>
        <w:t>bleibt.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23" w:after="0" w:line="240" w:lineRule="auto"/>
        <w:ind w:left="1261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Üblicherweise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5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bezeichnet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diese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gleichbleibende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5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Summe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ecken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260"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FFFFFF"/>
          <w:spacing w:val="0"/>
          <w:w w:val="100"/>
          <w:b/>
          <w:bCs/>
        </w:rPr>
        <w:t>Ellipse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78" w:lineRule="auto"/>
        <w:ind w:left="1261" w:right="371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Die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28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ist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die</w:t>
      </w:r>
      <w:r>
        <w:rPr>
          <w:rFonts w:ascii="Arial" w:hAnsi="Arial" w:cs="Arial" w:eastAsia="Arial"/>
          <w:sz w:val="18"/>
          <w:szCs w:val="18"/>
          <w:color w:val="231F20"/>
          <w:spacing w:val="1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11"/>
          <w:b/>
          <w:bCs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11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11"/>
          <w:b/>
          <w:bCs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11"/>
          <w:b/>
          <w:bCs/>
        </w:rPr>
        <w:t>g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1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11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al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7"/>
          <w:b/>
          <w:bCs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7"/>
          <w:b/>
          <w:bCs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7"/>
          <w:b/>
          <w:bCs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7"/>
          <w:b/>
          <w:bCs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7"/>
          <w:b/>
          <w:bCs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7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7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der</w:t>
      </w:r>
      <w:r>
        <w:rPr>
          <w:rFonts w:ascii="Arial" w:hAnsi="Arial" w:cs="Arial" w:eastAsia="Arial"/>
          <w:sz w:val="18"/>
          <w:szCs w:val="18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Zeichenebene,</w:t>
      </w:r>
      <w:r>
        <w:rPr>
          <w:rFonts w:ascii="Arial" w:hAnsi="Arial" w:cs="Arial" w:eastAsia="Arial"/>
          <w:sz w:val="18"/>
          <w:szCs w:val="18"/>
          <w:color w:val="231F20"/>
          <w:spacing w:val="24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für</w:t>
      </w:r>
      <w:r>
        <w:rPr>
          <w:rFonts w:ascii="Arial" w:hAnsi="Arial" w:cs="Arial" w:eastAsia="Arial"/>
          <w:sz w:val="18"/>
          <w:szCs w:val="18"/>
          <w:color w:val="231F20"/>
          <w:spacing w:val="4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die</w:t>
      </w:r>
      <w:r>
        <w:rPr>
          <w:rFonts w:ascii="Arial" w:hAnsi="Arial" w:cs="Arial" w:eastAsia="Arial"/>
          <w:sz w:val="18"/>
          <w:szCs w:val="18"/>
          <w:color w:val="231F20"/>
          <w:spacing w:val="1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die</w:t>
      </w:r>
      <w:r>
        <w:rPr>
          <w:rFonts w:ascii="Arial" w:hAnsi="Arial" w:cs="Arial" w:eastAsia="Arial"/>
          <w:sz w:val="18"/>
          <w:szCs w:val="18"/>
          <w:color w:val="231F20"/>
          <w:spacing w:val="1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7"/>
          <w:b/>
          <w:bCs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109"/>
          <w:b/>
          <w:bCs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-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9"/>
          <w:b/>
          <w:bCs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33"/>
          <w:b/>
          <w:bCs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9"/>
          <w:b/>
          <w:bCs/>
        </w:rPr>
        <w:t>änd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9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  <w:b/>
          <w:bCs/>
        </w:rPr>
        <w:t>v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</w:rPr>
        <w:t>o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34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  <w:b/>
          <w:bCs/>
        </w:rPr>
        <w:t>z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wei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33"/>
          <w:b/>
          <w:bCs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9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9"/>
          <w:b/>
          <w:bCs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33"/>
          <w:b/>
          <w:bCs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9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9"/>
          <w:b/>
          <w:bCs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7"/>
          <w:b/>
          <w:bCs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7"/>
          <w:b/>
          <w:bCs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7"/>
          <w:b/>
          <w:bCs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7"/>
          <w:b/>
          <w:bCs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7"/>
          <w:b/>
          <w:bCs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7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7"/>
          <w:b/>
          <w:bCs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107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24"/>
          <w:w w:val="100"/>
          <w:b/>
          <w:bCs/>
          <w:position w:val="-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  <w:position w:val="0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  <w:position w:val="0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0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35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  <w:position w:val="0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-6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19"/>
          <w:w w:val="100"/>
          <w:b/>
          <w:bCs/>
          <w:position w:val="-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den</w:t>
      </w:r>
      <w:r>
        <w:rPr>
          <w:rFonts w:ascii="Arial" w:hAnsi="Arial" w:cs="Arial" w:eastAsia="Arial"/>
          <w:sz w:val="18"/>
          <w:szCs w:val="18"/>
          <w:color w:val="231F20"/>
          <w:spacing w:val="18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3"/>
          <w:w w:val="109"/>
          <w:b/>
          <w:bCs/>
          <w:position w:val="0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9"/>
          <w:b/>
          <w:bCs/>
          <w:position w:val="0"/>
        </w:rPr>
        <w:t>o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9"/>
          <w:b/>
          <w:bCs/>
          <w:position w:val="0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9"/>
          <w:b/>
          <w:bCs/>
          <w:position w:val="0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33"/>
          <w:b/>
          <w:bCs/>
          <w:position w:val="0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9"/>
          <w:b/>
          <w:bCs/>
          <w:position w:val="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9"/>
          <w:b/>
          <w:bCs/>
          <w:position w:val="0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33"/>
          <w:b/>
          <w:bCs/>
          <w:position w:val="0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9"/>
          <w:b/>
          <w:bCs/>
          <w:position w:val="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9"/>
          <w:b/>
          <w:bCs/>
          <w:position w:val="0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1"/>
          <w:b/>
          <w:bCs/>
          <w:position w:val="0"/>
        </w:rPr>
        <w:t>W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11"/>
          <w:b/>
          <w:bCs/>
          <w:position w:val="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111"/>
          <w:b/>
          <w:bCs/>
          <w:position w:val="0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1"/>
          <w:b/>
          <w:bCs/>
          <w:position w:val="0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11"/>
          <w:b/>
          <w:bCs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-18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9"/>
          <w:position w:val="0"/>
        </w:rPr>
        <w:t>hat.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5" w:after="0" w:line="240" w:lineRule="exact"/>
        <w:ind w:left="1260" w:right="1698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Die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zwei</w:t>
      </w:r>
      <w:r>
        <w:rPr>
          <w:rFonts w:ascii="Arial" w:hAnsi="Arial" w:cs="Arial" w:eastAsia="Arial"/>
          <w:sz w:val="18"/>
          <w:szCs w:val="18"/>
          <w:color w:val="231F20"/>
          <w:spacing w:val="2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festen</w:t>
      </w:r>
      <w:r>
        <w:rPr>
          <w:rFonts w:ascii="Arial" w:hAnsi="Arial" w:cs="Arial" w:eastAsia="Arial"/>
          <w:sz w:val="18"/>
          <w:szCs w:val="18"/>
          <w:color w:val="231F20"/>
          <w:spacing w:val="2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Punkte</w:t>
      </w:r>
      <w:r>
        <w:rPr>
          <w:rFonts w:ascii="Arial" w:hAnsi="Arial" w:cs="Arial" w:eastAsia="Arial"/>
          <w:sz w:val="18"/>
          <w:szCs w:val="18"/>
          <w:color w:val="231F20"/>
          <w:spacing w:val="2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9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89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25"/>
          <w:w w:val="89"/>
          <w:position w:val="-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und</w:t>
      </w:r>
      <w:r>
        <w:rPr>
          <w:rFonts w:ascii="Arial" w:hAnsi="Arial" w:cs="Arial" w:eastAsia="Arial"/>
          <w:sz w:val="18"/>
          <w:szCs w:val="18"/>
          <w:color w:val="231F20"/>
          <w:spacing w:val="27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9"/>
          <w:position w:val="0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89"/>
          <w:position w:val="-6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25"/>
          <w:w w:val="89"/>
          <w:position w:val="-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nennt</w:t>
      </w:r>
      <w:r>
        <w:rPr>
          <w:rFonts w:ascii="Arial" w:hAnsi="Arial" w:cs="Arial" w:eastAsia="Arial"/>
          <w:sz w:val="18"/>
          <w:szCs w:val="18"/>
          <w:color w:val="231F20"/>
          <w:spacing w:val="5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man</w:t>
      </w:r>
      <w:r>
        <w:rPr>
          <w:rFonts w:ascii="Arial" w:hAnsi="Arial" w:cs="Arial" w:eastAsia="Arial"/>
          <w:sz w:val="18"/>
          <w:szCs w:val="18"/>
          <w:color w:val="231F20"/>
          <w:spacing w:val="18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die</w:t>
      </w:r>
      <w:r>
        <w:rPr>
          <w:rFonts w:ascii="Arial" w:hAnsi="Arial" w:cs="Arial" w:eastAsia="Arial"/>
          <w:sz w:val="18"/>
          <w:szCs w:val="18"/>
          <w:color w:val="231F20"/>
          <w:spacing w:val="19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8"/>
          <w:b/>
          <w:bCs/>
          <w:position w:val="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8"/>
          <w:b/>
          <w:bCs/>
          <w:position w:val="0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8"/>
          <w:b/>
          <w:bCs/>
          <w:position w:val="0"/>
        </w:rPr>
        <w:t>ennpun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8"/>
          <w:b/>
          <w:bCs/>
          <w:position w:val="0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8"/>
          <w:b/>
          <w:bCs/>
          <w:position w:val="0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8"/>
          <w:b/>
          <w:bCs/>
          <w:position w:val="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8"/>
          <w:b/>
          <w:bCs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der</w:t>
      </w:r>
      <w:r>
        <w:rPr>
          <w:rFonts w:ascii="Arial" w:hAnsi="Arial" w:cs="Arial" w:eastAsia="Arial"/>
          <w:sz w:val="18"/>
          <w:szCs w:val="18"/>
          <w:color w:val="231F20"/>
          <w:spacing w:val="18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Ellipse.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Für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  <w:position w:val="0"/>
        </w:rPr>
        <w:t>j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  <w:position w:val="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  <w:position w:val="0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  <w:position w:val="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0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7"/>
          <w:b/>
          <w:bCs/>
          <w:position w:val="0"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7"/>
          <w:b/>
          <w:bCs/>
          <w:position w:val="0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7"/>
          <w:b/>
          <w:bCs/>
          <w:position w:val="0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7"/>
          <w:b/>
          <w:bCs/>
          <w:position w:val="0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7"/>
          <w:b/>
          <w:bCs/>
          <w:position w:val="0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7"/>
          <w:b/>
          <w:bCs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0"/>
        </w:rPr>
        <w:t>X</w:t>
      </w:r>
      <w:r>
        <w:rPr>
          <w:rFonts w:ascii="Arial" w:hAnsi="Arial" w:cs="Arial" w:eastAsia="Arial"/>
          <w:sz w:val="18"/>
          <w:szCs w:val="18"/>
          <w:color w:val="231F20"/>
          <w:spacing w:val="15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  <w:position w:val="0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  <w:position w:val="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0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34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  <w:position w:val="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0"/>
        </w:rPr>
        <w:t>ll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  <w:position w:val="0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  <w:position w:val="0"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  <w:position w:val="0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27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gilt</w:t>
      </w:r>
      <w:r>
        <w:rPr>
          <w:rFonts w:ascii="Arial" w:hAnsi="Arial" w:cs="Arial" w:eastAsia="Arial"/>
          <w:sz w:val="18"/>
          <w:szCs w:val="18"/>
          <w:color w:val="231F20"/>
          <w:spacing w:val="48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also: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  <w:position w:val="0"/>
        </w:rPr>
        <w:t>X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0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-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4"/>
          <w:w w:val="100"/>
          <w:b/>
          <w:bCs/>
          <w:position w:val="-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0"/>
        </w:rPr>
        <w:t>+</w:t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  <w:position w:val="0"/>
        </w:rPr>
        <w:t>X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  <w:position w:val="0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-6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-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4"/>
          <w:w w:val="100"/>
          <w:b/>
          <w:bCs/>
          <w:position w:val="-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-18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9"/>
          <w:b/>
          <w:bCs/>
          <w:position w:val="0"/>
        </w:rPr>
        <w:t>a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260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  <w:b/>
          <w:bCs/>
        </w:rPr>
        <w:t>Bemerkung: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8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Buchstabe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kommt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3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hier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4"/>
        </w:rPr>
        <w:t>„focus“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11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(lat.)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…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Feuerstätte,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8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ennpunkt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60" w:right="1420"/>
        </w:sectPr>
      </w:pPr>
      <w:rPr/>
    </w:p>
    <w:p>
      <w:pPr>
        <w:spacing w:before="27" w:after="0" w:line="506" w:lineRule="exact"/>
        <w:ind w:left="667" w:right="-20"/>
        <w:jc w:val="left"/>
        <w:tabs>
          <w:tab w:pos="9100" w:val="left"/>
        </w:tabs>
        <w:rPr>
          <w:rFonts w:ascii="Arial" w:hAnsi="Arial" w:cs="Arial" w:eastAsia="Arial"/>
          <w:sz w:val="44"/>
          <w:szCs w:val="44"/>
        </w:rPr>
      </w:pPr>
      <w:rPr/>
      <w:r>
        <w:rPr/>
        <w:pict>
          <v:group style="position:absolute;margin-left:485.550812pt;margin-top:-7.187232pt;width:51.850979pt;height:39.093974pt;mso-position-horizontal-relative:page;mso-position-vertical-relative:paragraph;z-index:-3339" coordorigin="9711,-144" coordsize="1037,782">
            <v:shape style="position:absolute;left:9711;top:-144;width:1037;height:782" coordorigin="9711,-144" coordsize="1037,782" path="m9711,638l10748,638,10748,-144,9711,-144,9711,638e" filled="t" fillcolor="#0095AC" stroked="f">
              <v:path arrowok="t"/>
              <v:fill/>
            </v:shape>
          </v:group>
          <w10:wrap type="none"/>
        </w:pic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5"/>
          <w:b/>
          <w:bCs/>
          <w:position w:val="-1"/>
        </w:rPr>
        <w:t>ERWEITERUN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5"/>
          <w:b/>
          <w:bCs/>
          <w:position w:val="-1"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4"/>
          <w:w w:val="85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5"/>
          <w:b/>
          <w:bCs/>
          <w:position w:val="-1"/>
        </w:rPr>
        <w:t>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5"/>
          <w:b/>
          <w:bCs/>
          <w:position w:val="-1"/>
        </w:rPr>
        <w:t>D</w:t>
      </w:r>
      <w:r>
        <w:rPr>
          <w:rFonts w:ascii="Arial" w:hAnsi="Arial" w:cs="Arial" w:eastAsia="Arial"/>
          <w:sz w:val="18"/>
          <w:szCs w:val="18"/>
          <w:color w:val="0095AC"/>
          <w:spacing w:val="25"/>
          <w:w w:val="85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5"/>
          <w:b/>
          <w:bCs/>
          <w:position w:val="-1"/>
        </w:rPr>
        <w:t>VERTIEFUN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5"/>
          <w:b/>
          <w:bCs/>
          <w:position w:val="-1"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5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7"/>
          <w:w w:val="85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5"/>
          <w:position w:val="-1"/>
        </w:rPr>
        <w:t>Ell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5"/>
          <w:position w:val="-1"/>
        </w:rPr>
        <w:t>i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5"/>
          <w:position w:val="-1"/>
        </w:rPr>
        <w:t>p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5"/>
          <w:position w:val="-1"/>
        </w:rPr>
        <w:t>s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5"/>
          <w:position w:val="-1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position w:val="-1"/>
        </w:rPr>
      </w:r>
      <w:r>
        <w:rPr>
          <w:rFonts w:ascii="Arial" w:hAnsi="Arial" w:cs="Arial" w:eastAsia="Arial"/>
          <w:sz w:val="44"/>
          <w:szCs w:val="44"/>
          <w:color w:val="FFFFFF"/>
          <w:spacing w:val="18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44"/>
          <w:szCs w:val="44"/>
          <w:color w:val="FFFFFF"/>
          <w:spacing w:val="0"/>
          <w:w w:val="100"/>
          <w:position w:val="-1"/>
        </w:rPr>
        <w:t>3</w:t>
      </w:r>
      <w:r>
        <w:rPr>
          <w:rFonts w:ascii="Arial" w:hAnsi="Arial" w:cs="Arial" w:eastAsia="Arial"/>
          <w:sz w:val="44"/>
          <w:szCs w:val="44"/>
          <w:color w:val="000000"/>
          <w:spacing w:val="0"/>
          <w:w w:val="100"/>
          <w:position w:val="0"/>
        </w:rPr>
      </w:r>
    </w:p>
    <w:p>
      <w:pPr>
        <w:spacing w:before="6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235" w:footer="438" w:top="140" w:bottom="280" w:left="880" w:right="120"/>
          <w:headerReference w:type="even" r:id="rId14"/>
          <w:footerReference w:type="even" r:id="rId15"/>
          <w:pgSz w:w="10760" w:h="14840"/>
        </w:sectPr>
      </w:pPr>
      <w:rPr/>
    </w:p>
    <w:p>
      <w:pPr>
        <w:spacing w:before="32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21"/>
          <w:b/>
          <w:bCs/>
        </w:rPr>
        <w:t>Bezeichnungen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4" w:after="0" w:line="240" w:lineRule="exact"/>
        <w:ind w:left="667" w:right="302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317.329803pt;margin-top:8.692839pt;width:156.433068pt;height:123.155054pt;mso-position-horizontal-relative:page;mso-position-vertical-relative:paragraph;z-index:-3338" coordorigin="6347,174" coordsize="3129,2463">
            <v:group style="position:absolute;left:6883;top:1160;width:2;height:1191" coordorigin="6883,1160" coordsize="2,1191">
              <v:shape style="position:absolute;left:6883;top:1160;width:2;height:1191" coordorigin="6883,1160" coordsize="0,1191" path="m6883,1160l6883,2350e" filled="f" stroked="t" strokeweight=".300009pt" strokecolor="#F7941D">
                <v:path arrowok="t"/>
              </v:shape>
            </v:group>
            <v:group style="position:absolute;left:8708;top:1160;width:2;height:1191" coordorigin="8708,1160" coordsize="2,1191">
              <v:shape style="position:absolute;left:8708;top:1160;width:2;height:1191" coordorigin="8708,1160" coordsize="0,1191" path="m8708,1160l8708,2350e" filled="f" stroked="t" strokeweight=".300009pt" strokecolor="#F7941D">
                <v:path arrowok="t"/>
              </v:shape>
            </v:group>
            <v:group style="position:absolute;left:6883;top:376;width:1825;height:784" coordorigin="6883,376" coordsize="1825,784">
              <v:shape style="position:absolute;left:6883;top:376;width:1825;height:784" coordorigin="6883,376" coordsize="1825,784" path="m8708,1160l7308,376,6883,1160e" filled="f" stroked="t" strokeweight=".6pt" strokecolor="#231F20">
                <v:path arrowok="t"/>
              </v:shape>
            </v:group>
            <v:group style="position:absolute;left:7795;top:2010;width:1644;height:2" coordorigin="7795,2010" coordsize="1644,2">
              <v:shape style="position:absolute;left:7795;top:2010;width:1644;height:2" coordorigin="7795,2010" coordsize="1644,0" path="m7795,2010l9439,2010e" filled="f" stroked="t" strokeweight=".300058pt" strokecolor="#88AC2E">
                <v:path arrowok="t"/>
              </v:shape>
            </v:group>
            <v:group style="position:absolute;left:9383;top:1262;width:2;height:646" coordorigin="9383,1262" coordsize="2,646">
              <v:shape style="position:absolute;left:9383;top:1262;width:2;height:646" coordorigin="9383,1262" coordsize="0,646" path="m9383,1262l9383,1908e" filled="f" stroked="t" strokeweight=".30001pt" strokecolor="#88AC2E">
                <v:path arrowok="t"/>
              </v:shape>
            </v:group>
            <v:group style="position:absolute;left:9383;top:412;width:2;height:646" coordorigin="9383,412" coordsize="2,646">
              <v:shape style="position:absolute;left:9383;top:412;width:2;height:646" coordorigin="9383,412" coordsize="0,646" path="m9383,412l9383,1058e" filled="f" stroked="t" strokeweight=".30001pt" strokecolor="#88AC2E">
                <v:path arrowok="t"/>
              </v:shape>
            </v:group>
            <v:group style="position:absolute;left:9363;top:1897;width:40;height:113" coordorigin="9363,1897" coordsize="40,113">
              <v:shape style="position:absolute;left:9363;top:1897;width:40;height:113" coordorigin="9363,1897" coordsize="40,113" path="m9403,1897l9363,1897,9383,2010,9403,1897e" filled="t" fillcolor="#88AC2E" stroked="f">
                <v:path arrowok="t"/>
                <v:fill/>
              </v:shape>
            </v:group>
            <v:group style="position:absolute;left:9363;top:1160;width:40;height:113" coordorigin="9363,1160" coordsize="40,113">
              <v:shape style="position:absolute;left:9363;top:1160;width:40;height:113" coordorigin="9363,1160" coordsize="40,113" path="m9383,1160l9363,1273,9403,1273,9383,1160e" filled="t" fillcolor="#88AC2E" stroked="f">
                <v:path arrowok="t"/>
                <v:fill/>
              </v:shape>
            </v:group>
            <v:group style="position:absolute;left:9363;top:1047;width:40;height:113" coordorigin="9363,1047" coordsize="40,113">
              <v:shape style="position:absolute;left:9363;top:1047;width:40;height:113" coordorigin="9363,1047" coordsize="40,113" path="m9403,1047l9363,1047,9383,1160,9403,1047e" filled="t" fillcolor="#88AC2E" stroked="f">
                <v:path arrowok="t"/>
                <v:fill/>
              </v:shape>
            </v:group>
            <v:group style="position:absolute;left:7795;top:310;width:1644;height:2" coordorigin="7795,310" coordsize="1644,2">
              <v:shape style="position:absolute;left:7795;top:310;width:1644;height:2" coordorigin="7795,310" coordsize="1644,0" path="m7795,310l9439,310e" filled="f" stroked="t" strokeweight=".300058pt" strokecolor="#88AC2E">
                <v:path arrowok="t"/>
              </v:shape>
            </v:group>
            <v:group style="position:absolute;left:9363;top:310;width:40;height:113" coordorigin="9363,310" coordsize="40,113">
              <v:shape style="position:absolute;left:9363;top:310;width:40;height:113" coordorigin="9363,310" coordsize="40,113" path="m9383,310l9363,423,9403,423,9383,310e" filled="t" fillcolor="#88AC2E" stroked="f">
                <v:path arrowok="t"/>
                <v:fill/>
              </v:shape>
            </v:group>
            <v:group style="position:absolute;left:7897;top:2322;width:708;height:2" coordorigin="7897,2322" coordsize="708,2">
              <v:shape style="position:absolute;left:7897;top:2322;width:708;height:2" coordorigin="7897,2322" coordsize="708,0" path="m7897,2322l8606,2322e" filled="f" stroked="t" strokeweight=".300058pt" strokecolor="#F7941D">
                <v:path arrowok="t"/>
              </v:shape>
            </v:group>
            <v:group style="position:absolute;left:6985;top:2322;width:708;height:2" coordorigin="6985,2322" coordsize="708,2">
              <v:shape style="position:absolute;left:6985;top:2322;width:708;height:2" coordorigin="6985,2322" coordsize="708,0" path="m6985,2322l7693,2322e" filled="f" stroked="t" strokeweight=".300058pt" strokecolor="#F7941D">
                <v:path arrowok="t"/>
              </v:shape>
            </v:group>
            <v:group style="position:absolute;left:9043;top:1217;width:2;height:1417" coordorigin="9043,1217" coordsize="2,1417">
              <v:shape style="position:absolute;left:9043;top:1217;width:2;height:1417" coordorigin="9043,1217" coordsize="0,1417" path="m9043,1217l9043,2634e" filled="f" stroked="t" strokeweight=".300009pt" strokecolor="#0091AC">
                <v:path arrowok="t"/>
              </v:shape>
            </v:group>
            <v:group style="position:absolute;left:7897;top:2577;width:1043;height:2" coordorigin="7897,2577" coordsize="1043,2">
              <v:shape style="position:absolute;left:7897;top:2577;width:1043;height:2" coordorigin="7897,2577" coordsize="1043,0" path="m7897,2577l8941,2577e" filled="f" stroked="t" strokeweight=".300058pt" strokecolor="#0091AC">
                <v:path arrowok="t"/>
              </v:shape>
            </v:group>
            <v:group style="position:absolute;left:6650;top:2577;width:1043;height:2" coordorigin="6650,2577" coordsize="1043,2">
              <v:shape style="position:absolute;left:6650;top:2577;width:1043;height:2" coordorigin="6650,2577" coordsize="1043,0" path="m6650,2577l7693,2577e" filled="f" stroked="t" strokeweight=".300058pt" strokecolor="#0091AC">
                <v:path arrowok="t"/>
              </v:shape>
            </v:group>
            <v:group style="position:absolute;left:7795;top:2302;width:113;height:40" coordorigin="7795,2302" coordsize="113,40">
              <v:shape style="position:absolute;left:7795;top:2302;width:113;height:40" coordorigin="7795,2302" coordsize="113,40" path="m7909,2302l7795,2322,7909,2342,7909,2302e" filled="t" fillcolor="#F7941D" stroked="f">
                <v:path arrowok="t"/>
                <v:fill/>
              </v:shape>
            </v:group>
            <v:group style="position:absolute;left:8594;top:2302;width:113;height:40" coordorigin="8594,2302" coordsize="113,40">
              <v:shape style="position:absolute;left:8594;top:2302;width:113;height:40" coordorigin="8594,2302" coordsize="113,40" path="m8594,2302l8594,2342,8708,2322,8594,2302e" filled="t" fillcolor="#F7941D" stroked="f">
                <v:path arrowok="t"/>
                <v:fill/>
              </v:shape>
            </v:group>
            <v:group style="position:absolute;left:7682;top:2302;width:113;height:40" coordorigin="7682,2302" coordsize="113,40">
              <v:shape style="position:absolute;left:7682;top:2302;width:113;height:40" coordorigin="7682,2302" coordsize="113,40" path="m7682,2302l7682,2342,7795,2322,7682,2302e" filled="t" fillcolor="#F7941D" stroked="f">
                <v:path arrowok="t"/>
                <v:fill/>
              </v:shape>
            </v:group>
            <v:group style="position:absolute;left:6883;top:2302;width:113;height:40" coordorigin="6883,2302" coordsize="113,40">
              <v:shape style="position:absolute;left:6883;top:2302;width:113;height:40" coordorigin="6883,2302" coordsize="113,40" path="m6996,2302l6883,2322,6996,2342,6996,2302e" filled="t" fillcolor="#F7941D" stroked="f">
                <v:path arrowok="t"/>
                <v:fill/>
              </v:shape>
            </v:group>
            <v:group style="position:absolute;left:7795;top:2557;width:113;height:40" coordorigin="7795,2557" coordsize="113,40">
              <v:shape style="position:absolute;left:7795;top:2557;width:113;height:40" coordorigin="7795,2557" coordsize="113,40" path="m7909,2557l7795,2577,7909,2597,7909,2557e" filled="t" fillcolor="#0091AC" stroked="f">
                <v:path arrowok="t"/>
                <v:fill/>
              </v:shape>
            </v:group>
            <v:group style="position:absolute;left:8929;top:2557;width:113;height:40" coordorigin="8929,2557" coordsize="113,40">
              <v:shape style="position:absolute;left:8929;top:2557;width:113;height:40" coordorigin="8929,2557" coordsize="113,40" path="m8929,2557l8929,2597,9043,2577,8929,2557e" filled="t" fillcolor="#0091AC" stroked="f">
                <v:path arrowok="t"/>
                <v:fill/>
              </v:shape>
            </v:group>
            <v:group style="position:absolute;left:6548;top:1217;width:2;height:1417" coordorigin="6548,1217" coordsize="2,1417">
              <v:shape style="position:absolute;left:6548;top:1217;width:2;height:1417" coordorigin="6548,1217" coordsize="0,1417" path="m6548,1217l6548,2634e" filled="f" stroked="t" strokeweight=".300009pt" strokecolor="#0091AC">
                <v:path arrowok="t"/>
              </v:shape>
            </v:group>
            <v:group style="position:absolute;left:6548;top:2557;width:113;height:40" coordorigin="6548,2557" coordsize="113,40">
              <v:shape style="position:absolute;left:6548;top:2557;width:113;height:40" coordorigin="6548,2557" coordsize="113,40" path="m6661,2557l6548,2577,6661,2597,6661,2557e" filled="t" fillcolor="#0091AC" stroked="f">
                <v:path arrowok="t"/>
                <v:fill/>
              </v:shape>
            </v:group>
            <v:group style="position:absolute;left:7682;top:2557;width:113;height:40" coordorigin="7682,2557" coordsize="113,40">
              <v:shape style="position:absolute;left:7682;top:2557;width:113;height:40" coordorigin="7682,2557" coordsize="113,40" path="m7682,2557l7682,2597,7795,2577,7682,2557e" filled="t" fillcolor="#0091AC" stroked="f">
                <v:path arrowok="t"/>
                <v:fill/>
              </v:shape>
            </v:group>
            <v:group style="position:absolute;left:6350;top:1160;width:3123;height:2" coordorigin="6350,1160" coordsize="3123,2">
              <v:shape style="position:absolute;left:6350;top:1160;width:3123;height:2" coordorigin="6350,1160" coordsize="3123,0" path="m6350,1160l9472,1160e" filled="f" stroked="t" strokeweight=".300058pt" strokecolor="#231F20">
                <v:path arrowok="t"/>
                <v:stroke dashstyle="longDash"/>
              </v:shape>
            </v:group>
            <v:group style="position:absolute;left:7795;top:177;width:2;height:2457" coordorigin="7795,177" coordsize="2,2457">
              <v:shape style="position:absolute;left:7795;top:177;width:2;height:2457" coordorigin="7795,177" coordsize="0,2457" path="m7795,177l7795,2634e" filled="f" stroked="t" strokeweight=".300009pt" strokecolor="#231F20">
                <v:path arrowok="t"/>
                <v:stroke dashstyle="longDash"/>
              </v:shape>
            </v:group>
            <v:group style="position:absolute;left:6548;top:309;width:2494;height:1701" coordorigin="6548,309" coordsize="2494,1701">
              <v:shape style="position:absolute;left:6548;top:309;width:2494;height:1701" coordorigin="6548,309" coordsize="2494,1701" path="m7795,310l7866,310,7938,315,8012,322,8088,333,8164,347,8240,365,8310,384,8368,402,8427,424,8485,450,8544,478,8602,511,8659,546,8709,581,8771,631,8815,672,8857,717,8897,765,8934,817,8967,870,9001,941,9020,997,9034,1057,9041,1119,9042,1140,9042,1162,9038,1225,9029,1285,9007,1361,8975,1434,8943,1488,8906,1541,8866,1591,8824,1638,8778,1682,8729,1723,8677,1761,8627,1795,8573,1826,8517,1855,8458,1882,8397,1907,8334,1929,8268,1948,8199,1966,8127,1980,8054,1992,7978,2001,7900,2007,7822,2010,7772,2010,7748,2010,7677,2007,7603,2001,7528,1991,7453,1978,7376,1962,7300,1942,7242,1924,7183,1903,7125,1879,7066,1851,7008,1820,6951,1786,6897,1750,6835,1702,6790,1662,6748,1618,6707,1571,6669,1521,6634,1467,6598,1398,6571,1322,6557,1263,6549,1201,6548,1180,6549,1158,6553,1095,6562,1035,6584,959,6615,886,6648,832,6685,779,6725,728,6767,681,6813,638,6862,597,6913,559,6964,525,7018,494,7074,465,7133,437,7194,413,7257,391,7322,372,7391,354,7463,340,7537,328,7613,318,7690,313,7769,310,7795,310xe" filled="f" stroked="t" strokeweight="1.2pt" strokecolor="#231F20">
                <v:path arrowok="t"/>
              </v:shape>
            </v:group>
            <v:group style="position:absolute;left:6883;top:376;width:1825;height:784" coordorigin="6883,376" coordsize="1825,784">
              <v:shape style="position:absolute;left:6883;top:376;width:1825;height:784" coordorigin="6883,376" coordsize="1825,784" path="m8708,1160l7308,376,6883,1160e" filled="f" stroked="t" strokeweight=".6pt" strokecolor="#231F20">
                <v:path arrowok="t"/>
              </v:shape>
            </v:group>
            <v:group style="position:absolute;left:9363;top:1897;width:40;height:113" coordorigin="9363,1897" coordsize="40,113">
              <v:shape style="position:absolute;left:9363;top:1897;width:40;height:113" coordorigin="9363,1897" coordsize="40,113" path="m9403,1897l9363,1897,9383,2010,9403,1897e" filled="t" fillcolor="#88AC2E" stroked="f">
                <v:path arrowok="t"/>
                <v:fill/>
              </v:shape>
            </v:group>
            <v:group style="position:absolute;left:9363;top:1160;width:40;height:113" coordorigin="9363,1160" coordsize="40,113">
              <v:shape style="position:absolute;left:9363;top:1160;width:40;height:113" coordorigin="9363,1160" coordsize="40,113" path="m9383,1160l9363,1273,9403,1273,9383,1160e" filled="t" fillcolor="#88AC2E" stroked="f">
                <v:path arrowok="t"/>
                <v:fill/>
              </v:shape>
            </v:group>
            <v:group style="position:absolute;left:9363;top:1047;width:40;height:113" coordorigin="9363,1047" coordsize="40,113">
              <v:shape style="position:absolute;left:9363;top:1047;width:40;height:113" coordorigin="9363,1047" coordsize="40,113" path="m9403,1047l9363,1047,9383,1160,9403,1047e" filled="t" fillcolor="#88AC2E" stroked="f">
                <v:path arrowok="t"/>
                <v:fill/>
              </v:shape>
            </v:group>
            <v:group style="position:absolute;left:9363;top:310;width:40;height:113" coordorigin="9363,310" coordsize="40,113">
              <v:shape style="position:absolute;left:9363;top:310;width:40;height:113" coordorigin="9363,310" coordsize="40,113" path="m9383,310l9363,423,9403,423,9383,310e" filled="t" fillcolor="#88AC2E" stroked="f">
                <v:path arrowok="t"/>
                <v:fill/>
              </v:shape>
            </v:group>
            <v:group style="position:absolute;left:7795;top:2302;width:113;height:40" coordorigin="7795,2302" coordsize="113,40">
              <v:shape style="position:absolute;left:7795;top:2302;width:113;height:40" coordorigin="7795,2302" coordsize="113,40" path="m7909,2302l7795,2322,7909,2342,7909,2302e" filled="t" fillcolor="#F7941D" stroked="f">
                <v:path arrowok="t"/>
                <v:fill/>
              </v:shape>
            </v:group>
            <v:group style="position:absolute;left:8594;top:2302;width:113;height:40" coordorigin="8594,2302" coordsize="113,40">
              <v:shape style="position:absolute;left:8594;top:2302;width:113;height:40" coordorigin="8594,2302" coordsize="113,40" path="m8594,2302l8594,2342,8708,2322,8594,2302e" filled="t" fillcolor="#F7941D" stroked="f">
                <v:path arrowok="t"/>
                <v:fill/>
              </v:shape>
            </v:group>
            <v:group style="position:absolute;left:7682;top:2302;width:113;height:40" coordorigin="7682,2302" coordsize="113,40">
              <v:shape style="position:absolute;left:7682;top:2302;width:113;height:40" coordorigin="7682,2302" coordsize="113,40" path="m7682,2302l7682,2342,7795,2322,7682,2302e" filled="t" fillcolor="#F7941D" stroked="f">
                <v:path arrowok="t"/>
                <v:fill/>
              </v:shape>
            </v:group>
            <v:group style="position:absolute;left:6883;top:2302;width:113;height:40" coordorigin="6883,2302" coordsize="113,40">
              <v:shape style="position:absolute;left:6883;top:2302;width:113;height:40" coordorigin="6883,2302" coordsize="113,40" path="m6996,2302l6883,2322,6996,2342,6996,2302e" filled="t" fillcolor="#F7941D" stroked="f">
                <v:path arrowok="t"/>
                <v:fill/>
              </v:shape>
            </v:group>
            <v:group style="position:absolute;left:7795;top:2557;width:113;height:40" coordorigin="7795,2557" coordsize="113,40">
              <v:shape style="position:absolute;left:7795;top:2557;width:113;height:40" coordorigin="7795,2557" coordsize="113,40" path="m7909,2557l7795,2577,7909,2597,7909,2557e" filled="t" fillcolor="#0091AC" stroked="f">
                <v:path arrowok="t"/>
                <v:fill/>
              </v:shape>
            </v:group>
            <v:group style="position:absolute;left:8929;top:2557;width:113;height:40" coordorigin="8929,2557" coordsize="113,40">
              <v:shape style="position:absolute;left:8929;top:2557;width:113;height:40" coordorigin="8929,2557" coordsize="113,40" path="m8929,2557l8929,2597,9043,2577,8929,2557e" filled="t" fillcolor="#0091AC" stroked="f">
                <v:path arrowok="t"/>
                <v:fill/>
              </v:shape>
            </v:group>
            <v:group style="position:absolute;left:6548;top:2557;width:113;height:40" coordorigin="6548,2557" coordsize="113,40">
              <v:shape style="position:absolute;left:6548;top:2557;width:113;height:40" coordorigin="6548,2557" coordsize="113,40" path="m6661,2557l6548,2577,6661,2597,6661,2557e" filled="t" fillcolor="#0091AC" stroked="f">
                <v:path arrowok="t"/>
                <v:fill/>
              </v:shape>
            </v:group>
            <v:group style="position:absolute;left:7682;top:2557;width:113;height:40" coordorigin="7682,2557" coordsize="113,40">
              <v:shape style="position:absolute;left:7682;top:2557;width:113;height:40" coordorigin="7682,2557" coordsize="113,40" path="m7682,2557l7682,2597,7795,2577,7682,2557e" filled="t" fillcolor="#0091AC" stroked="f">
                <v:path arrowok="t"/>
                <v:fill/>
              </v:shape>
            </v:group>
            <v:group style="position:absolute;left:6548;top:309;width:2494;height:1701" coordorigin="6548,309" coordsize="2494,1701">
              <v:shape style="position:absolute;left:6548;top:309;width:2494;height:1701" coordorigin="6548,309" coordsize="2494,1701" path="m7795,310l7866,310,7938,315,8012,322,8088,333,8164,347,8240,365,8310,384,8368,402,8427,424,8485,450,8544,478,8602,511,8659,546,8709,581,8771,630,8815,672,8857,717,8897,765,8934,817,8967,870,9001,941,9020,997,9034,1057,9041,1119,9042,1140,9042,1162,9038,1225,9029,1285,9007,1361,8975,1434,8943,1488,8906,1541,8866,1591,8824,1638,8778,1682,8729,1723,8677,1761,8627,1795,8573,1826,8517,1855,8458,1882,8397,1907,8334,1929,8268,1948,8199,1966,8127,1980,8054,1992,7978,2001,7900,2007,7822,2010,7772,2010,7748,2010,7677,2007,7603,2001,7528,1991,7453,1978,7376,1962,7300,1942,7242,1924,7183,1903,7125,1879,7066,1851,7008,1820,6951,1786,6897,1750,6835,1702,6790,1662,6748,1618,6707,1571,6669,1521,6634,1467,6598,1398,6571,1322,6557,1263,6549,1201,6548,1180,6549,1158,6553,1095,6562,1035,6584,959,6615,886,6648,832,6685,779,6725,728,6767,681,6813,638,6862,597,6913,559,6964,525,7018,494,7074,465,7133,437,7194,413,7257,391,7322,372,7391,354,7463,340,7537,328,7613,318,7690,313,7769,310,7795,310xe" filled="f" stroked="t" strokeweight="1.2pt" strokecolor="#231F2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Geraden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4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89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89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24"/>
          <w:w w:val="89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0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90"/>
          <w:position w:val="0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90"/>
          <w:position w:val="-6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90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liegt,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19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heißt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19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b/>
          <w:bCs/>
          <w:position w:val="0"/>
        </w:rPr>
        <w:t>Hauptachse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19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b/>
          <w:bCs/>
          <w:position w:val="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19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b/>
          <w:bCs/>
          <w:position w:val="0"/>
        </w:rPr>
        <w:t>Ellipse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  <w:position w:val="0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0"/>
          <w:position w:val="0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1"/>
          <w:w w:val="9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39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0"/>
        </w:rPr>
        <w:t>echts).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Ellipsenpunkte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0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4"/>
          <w:b/>
          <w:bCs/>
          <w:position w:val="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4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heißen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  <w:position w:val="0"/>
        </w:rPr>
        <w:t>Hauptscheitel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23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sind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weitesten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vom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Mittelpunkt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Ellipse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2" w:after="0" w:line="282" w:lineRule="exact"/>
        <w:ind w:left="667" w:right="-79"/>
        <w:jc w:val="left"/>
        <w:tabs>
          <w:tab w:pos="552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218.740692pt;margin-top:2.291697pt;width:11.996851pt;height:.1pt;mso-position-horizontal-relative:page;mso-position-vertical-relative:paragraph;z-index:-3334" coordorigin="4375,46" coordsize="240,2">
            <v:shape style="position:absolute;left:4375;top:46;width:240;height:2" coordorigin="4375,46" coordsize="240,0" path="m4375,46l4615,46e" filled="f" stroked="t" strokeweight=".399895pt" strokecolor="#221E1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6"/>
        </w:rPr>
        <w:t>entfernt.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6"/>
        </w:rPr>
        <w:t>Für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2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6"/>
        </w:rPr>
        <w:t>ih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  <w:position w:val="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6"/>
        </w:rPr>
        <w:t>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2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6"/>
        </w:rPr>
        <w:t>Abstand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6"/>
        </w:rPr>
        <w:t>gilt: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3"/>
          <w:w w:val="100"/>
          <w:position w:val="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2"/>
          <w:b/>
          <w:bCs/>
          <w:position w:val="6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2"/>
          <w:b/>
          <w:bCs/>
          <w:position w:val="6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92"/>
          <w:b/>
          <w:bCs/>
          <w:position w:val="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6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  <w:position w:val="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6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  <w:b/>
          <w:bCs/>
          <w:position w:val="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6"/>
        </w:rPr>
        <w:t>a</w:t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6"/>
        </w:rPr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74"/>
          <w:position w:val="-3"/>
        </w:rPr>
        <w:t>A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66" w:lineRule="exact"/>
        <w:ind w:left="667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1"/>
        </w:rPr>
        <w:t>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1"/>
        </w:rPr>
        <w:t>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19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1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-5"/>
          <w:w w:val="100"/>
          <w:position w:val="1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1"/>
        </w:rPr>
        <w:t>normal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auf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4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position w:val="1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1"/>
        </w:rPr>
        <w:t>steht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1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1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  <w:position w:val="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1"/>
        </w:rPr>
        <w:t>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2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20"/>
          <w:position w:val="1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2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geht,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heißt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</w:rPr>
        <w:t>Nebenachse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Punkte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  <w:b/>
          <w:bCs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3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sind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2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b/>
          <w:bCs/>
        </w:rPr>
        <w:t>Nebenscheitel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17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Ellipse,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liegen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nächsten.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77" w:lineRule="auto"/>
        <w:ind w:left="667" w:right="833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77.362099pt;margin-top:12.603999pt;width:14.993801pt;height:.1pt;mso-position-horizontal-relative:page;mso-position-vertical-relative:paragraph;z-index:-3333" coordorigin="1547,252" coordsize="300,2">
            <v:shape style="position:absolute;left:1547;top:252;width:300;height:2" coordorigin="1547,252" coordsize="300,0" path="m1547,252l1847,252e" filled="f" stroked="t" strokeweight=".374845pt" strokecolor="#221E1F">
              <v:path arrowok="t"/>
            </v:shape>
          </v:group>
          <w10:wrap type="none"/>
        </w:pict>
      </w:r>
      <w:r>
        <w:rPr/>
        <w:pict>
          <v:group style="position:absolute;margin-left:102.900703pt;margin-top:12.554049pt;width:13.9948pt;height:.1pt;mso-position-horizontal-relative:page;mso-position-vertical-relative:paragraph;z-index:-3332" coordorigin="2058,251" coordsize="280,2">
            <v:shape style="position:absolute;left:2058;top:251;width:280;height:2" coordorigin="2058,251" coordsize="280,0" path="m2058,251l2338,251e" filled="f" stroked="t" strokeweight=".34987pt" strokecolor="#221E1F">
              <v:path arrowok="t"/>
            </v:shape>
          </v:group>
          <w10:wrap type="none"/>
        </w:pict>
      </w:r>
      <w:r>
        <w:rPr/>
        <w:pict>
          <v:group style="position:absolute;margin-left:77.362099pt;margin-top:24.554049pt;width:13.9948pt;height:.1pt;mso-position-horizontal-relative:page;mso-position-vertical-relative:paragraph;z-index:-3331" coordorigin="1547,491" coordsize="280,2">
            <v:shape style="position:absolute;left:1547;top:491;width:280;height:2" coordorigin="1547,491" coordsize="280,0" path="m1547,491l1827,491e" filled="f" stroked="t" strokeweight=".34987pt" strokecolor="#221E1F">
              <v:path arrowok="t"/>
            </v:shape>
          </v:group>
          <w10:wrap type="none"/>
        </w:pict>
      </w:r>
      <w:r>
        <w:rPr/>
        <w:pict>
          <v:group style="position:absolute;margin-left:101.844696pt;margin-top:24.603998pt;width:14.993801pt;height:.1pt;mso-position-horizontal-relative:page;mso-position-vertical-relative:paragraph;z-index:-3330" coordorigin="2037,492" coordsize="300,2">
            <v:shape style="position:absolute;left:2037;top:492;width:300;height:2" coordorigin="2037,492" coordsize="300,0" path="m2037,492l2337,492e" filled="f" stroked="t" strokeweight=".374845pt" strokecolor="#221E1F">
              <v:path arrowok="t"/>
            </v:shape>
          </v:group>
          <w10:wrap type="none"/>
        </w:pict>
      </w:r>
      <w:r>
        <w:rPr/>
        <w:pict>
          <v:group style="position:absolute;margin-left:77.362099pt;margin-top:36.666729pt;width:16.248401pt;height:.1pt;mso-position-horizontal-relative:page;mso-position-vertical-relative:paragraph;z-index:-3329" coordorigin="1547,733" coordsize="325,2">
            <v:shape style="position:absolute;left:1547;top:733;width:325;height:2" coordorigin="1547,733" coordsize="325,0" path="m1547,733l1872,733e" filled="f" stroked="t" strokeweight=".40621pt" strokecolor="#221E1F">
              <v:path arrowok="t"/>
            </v:shape>
          </v:group>
          <w10:wrap type="none"/>
        </w:pict>
      </w:r>
      <w:r>
        <w:rPr/>
        <w:pict>
          <v:group style="position:absolute;margin-left:103.889702pt;margin-top:36.666729pt;width:16.248401pt;height:.1pt;mso-position-horizontal-relative:page;mso-position-vertical-relative:paragraph;z-index:-3328" coordorigin="2078,733" coordsize="325,2">
            <v:shape style="position:absolute;left:2078;top:733;width:325;height:2" coordorigin="2078,733" coordsize="325,0" path="m2078,733l2403,733e" filled="f" stroked="t" strokeweight=".40621pt" strokecolor="#221E1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Folgende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weite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Bezeichnungen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sind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üblich: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3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…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Länge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3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halben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Hauptachse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2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…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Länge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3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halben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Nebenachse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-5"/>
          <w:w w:val="100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23"/>
          <w:w w:val="100"/>
          <w:position w:val="-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position w:val="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0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23"/>
          <w:w w:val="100"/>
          <w:position w:val="-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…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linea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9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position w:val="0"/>
        </w:rPr>
        <w:t>Exzentrizität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28" w:after="0" w:line="183" w:lineRule="exact"/>
        <w:ind w:left="667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v:group style="position:absolute;margin-left:314.722809pt;margin-top:17.881432pt;width:159.040013pt;height:110.464037pt;mso-position-horizontal-relative:page;mso-position-vertical-relative:paragraph;z-index:-3337" coordorigin="6294,358" coordsize="3181,2209">
            <v:group style="position:absolute;left:7885;top:361;width:2;height:2203" coordorigin="7885,361" coordsize="2,2203">
              <v:shape style="position:absolute;left:7885;top:361;width:2;height:2203" coordorigin="7885,361" coordsize="0,2203" path="m7885,361l7885,2564e" filled="f" stroked="t" strokeweight=".300011pt" strokecolor="#231F20">
                <v:path arrowok="t"/>
                <v:stroke dashstyle="longDash"/>
              </v:shape>
            </v:group>
            <v:group style="position:absolute;left:6297;top:1373;width:3175;height:2" coordorigin="6297,1373" coordsize="3175,2">
              <v:shape style="position:absolute;left:6297;top:1373;width:3175;height:2" coordorigin="6297,1373" coordsize="3175,0" path="m6297,1373l9472,1373e" filled="f" stroked="t" strokeweight=".300002pt" strokecolor="#231F20">
                <v:path arrowok="t"/>
                <v:stroke dashstyle="longDash"/>
              </v:shape>
              <v:shape style="position:absolute;left:6626;top:568;width:2518;height:1999" type="#_x0000_t75">
                <v:imagedata r:id="rId16" o:title="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  <w:b/>
          <w:bCs/>
        </w:rPr>
        <w:t>Bemerkung: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8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ex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4"/>
        </w:rPr>
        <w:t>cent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4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4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2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(lat.)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…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aus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2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der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12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Mitte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/>
        <w:br w:type="column"/>
      </w:r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07" w:right="-20"/>
        <w:jc w:val="left"/>
        <w:tabs>
          <w:tab w:pos="90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58.872742pt;margin-top:28.200869pt;width:11pt;height:5.78pt;mso-position-horizontal-relative:page;mso-position-vertical-relative:paragraph;z-index:-3316" type="#_x0000_t202" filled="f" stroked="f">
            <v:textbox style="layout-flow:vertical;mso-layout-flow-alt:bottom-to-top" inset="0,0,0,0">
              <w:txbxContent>
                <w:p>
                  <w:pPr>
                    <w:spacing w:before="0" w:after="0" w:line="204" w:lineRule="exact"/>
                    <w:ind w:left="20" w:right="-47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88AC2E"/>
                      <w:spacing w:val="0"/>
                      <w:w w:val="75"/>
                    </w:rPr>
                    <w:t>b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66"/>
          <w:position w:val="-5"/>
        </w:rPr>
        <w:t>X</w:t>
      </w:r>
      <w:r>
        <w:rPr>
          <w:rFonts w:ascii="Arial" w:hAnsi="Arial" w:cs="Arial" w:eastAsia="Arial"/>
          <w:sz w:val="18"/>
          <w:szCs w:val="18"/>
          <w:color w:val="231F20"/>
          <w:spacing w:val="-19"/>
          <w:w w:val="66"/>
          <w:position w:val="-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5"/>
        </w:rPr>
      </w:r>
      <w:r>
        <w:rPr>
          <w:rFonts w:ascii="Arial" w:hAnsi="Arial" w:cs="Arial" w:eastAsia="Arial"/>
          <w:sz w:val="18"/>
          <w:szCs w:val="18"/>
          <w:color w:val="88AC2E"/>
          <w:spacing w:val="0"/>
          <w:w w:val="66"/>
          <w:position w:val="0"/>
        </w:rPr>
        <w:t>C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9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tabs>
          <w:tab w:pos="900" w:val="left"/>
          <w:tab w:pos="1600" w:val="left"/>
          <w:tab w:pos="216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58.944733pt;margin-top:19.060913pt;width:11pt;height:5.78pt;mso-position-horizontal-relative:page;mso-position-vertical-relative:paragraph;z-index:-3315" type="#_x0000_t202" filled="f" stroked="f">
            <v:textbox style="layout-flow:vertical;mso-layout-flow-alt:bottom-to-top" inset="0,0,0,0">
              <w:txbxContent>
                <w:p>
                  <w:pPr>
                    <w:spacing w:before="0" w:after="0" w:line="204" w:lineRule="exact"/>
                    <w:ind w:left="20" w:right="-47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88AC2E"/>
                      <w:spacing w:val="0"/>
                      <w:w w:val="75"/>
                    </w:rPr>
                    <w:t>b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F7941D"/>
          <w:spacing w:val="7"/>
          <w:w w:val="68"/>
        </w:rPr>
        <w:t>F</w:t>
      </w:r>
      <w:r>
        <w:rPr>
          <w:rFonts w:ascii="Arial" w:hAnsi="Arial" w:cs="Arial" w:eastAsia="Arial"/>
          <w:sz w:val="14"/>
          <w:szCs w:val="14"/>
          <w:color w:val="F7941D"/>
          <w:spacing w:val="0"/>
          <w:w w:val="48"/>
          <w:position w:val="-4"/>
        </w:rPr>
        <w:t>1</w:t>
      </w:r>
      <w:r>
        <w:rPr>
          <w:rFonts w:ascii="Arial" w:hAnsi="Arial" w:cs="Arial" w:eastAsia="Arial"/>
          <w:sz w:val="14"/>
          <w:szCs w:val="14"/>
          <w:color w:val="F7941D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14"/>
          <w:szCs w:val="14"/>
          <w:color w:val="F7941D"/>
          <w:spacing w:val="0"/>
          <w:w w:val="100"/>
          <w:position w:val="-4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</w:r>
      <w:r>
        <w:rPr>
          <w:rFonts w:ascii="Arial" w:hAnsi="Arial" w:cs="Arial" w:eastAsia="Arial"/>
          <w:sz w:val="18"/>
          <w:szCs w:val="18"/>
          <w:color w:val="F7941D"/>
          <w:spacing w:val="5"/>
          <w:w w:val="76"/>
          <w:position w:val="0"/>
        </w:rPr>
        <w:t>F</w:t>
      </w:r>
      <w:r>
        <w:rPr>
          <w:rFonts w:ascii="Arial" w:hAnsi="Arial" w:cs="Arial" w:eastAsia="Arial"/>
          <w:sz w:val="14"/>
          <w:szCs w:val="14"/>
          <w:color w:val="F7941D"/>
          <w:spacing w:val="0"/>
          <w:w w:val="76"/>
          <w:position w:val="-4"/>
        </w:rPr>
        <w:t>2</w:t>
      </w:r>
      <w:r>
        <w:rPr>
          <w:rFonts w:ascii="Arial" w:hAnsi="Arial" w:cs="Arial" w:eastAsia="Arial"/>
          <w:sz w:val="14"/>
          <w:szCs w:val="14"/>
          <w:color w:val="F7941D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14"/>
          <w:szCs w:val="14"/>
          <w:color w:val="F7941D"/>
          <w:spacing w:val="0"/>
          <w:w w:val="100"/>
          <w:position w:val="-4"/>
        </w:rPr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76"/>
          <w:position w:val="1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76" w:right="2245"/>
        <w:jc w:val="center"/>
        <w:tabs>
          <w:tab w:pos="860" w:val="left"/>
          <w:tab w:pos="128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F7941D"/>
          <w:spacing w:val="0"/>
          <w:w w:val="73"/>
        </w:rPr>
        <w:t>e</w:t>
      </w:r>
      <w:r>
        <w:rPr>
          <w:rFonts w:ascii="Arial" w:hAnsi="Arial" w:cs="Arial" w:eastAsia="Arial"/>
          <w:sz w:val="18"/>
          <w:szCs w:val="18"/>
          <w:color w:val="F7941D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F7941D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88AC2E"/>
          <w:spacing w:val="0"/>
          <w:w w:val="73"/>
          <w:position w:val="11"/>
        </w:rPr>
        <w:t>D</w:t>
      </w:r>
      <w:r>
        <w:rPr>
          <w:rFonts w:ascii="Arial" w:hAnsi="Arial" w:cs="Arial" w:eastAsia="Arial"/>
          <w:sz w:val="18"/>
          <w:szCs w:val="18"/>
          <w:color w:val="88AC2E"/>
          <w:spacing w:val="0"/>
          <w:w w:val="100"/>
          <w:position w:val="11"/>
        </w:rPr>
        <w:tab/>
      </w:r>
      <w:r>
        <w:rPr>
          <w:rFonts w:ascii="Arial" w:hAnsi="Arial" w:cs="Arial" w:eastAsia="Arial"/>
          <w:sz w:val="18"/>
          <w:szCs w:val="18"/>
          <w:color w:val="88AC2E"/>
          <w:spacing w:val="0"/>
          <w:w w:val="100"/>
          <w:position w:val="11"/>
        </w:rPr>
      </w:r>
      <w:r>
        <w:rPr>
          <w:rFonts w:ascii="Arial" w:hAnsi="Arial" w:cs="Arial" w:eastAsia="Arial"/>
          <w:sz w:val="18"/>
          <w:szCs w:val="18"/>
          <w:color w:val="F7941D"/>
          <w:spacing w:val="0"/>
          <w:w w:val="73"/>
          <w:position w:val="0"/>
        </w:rPr>
        <w:t>e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49" w:after="0" w:line="240" w:lineRule="auto"/>
        <w:ind w:left="217" w:right="-20"/>
        <w:jc w:val="left"/>
        <w:tabs>
          <w:tab w:pos="146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1AC"/>
          <w:spacing w:val="0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80" w:right="120"/>
          <w:cols w:num="2" w:equalWidth="0">
            <w:col w:w="5619" w:space="422"/>
            <w:col w:w="3719"/>
          </w:cols>
        </w:sectPr>
      </w:pPr>
      <w:rPr/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19"/>
          <w:b/>
          <w:bCs/>
        </w:rPr>
        <w:t>Zusammenhang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1"/>
          <w:w w:val="119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22"/>
          <w:b/>
          <w:bCs/>
        </w:rPr>
        <w:t>zwischen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8"/>
          <w:w w:val="122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22"/>
          <w:b/>
          <w:bCs/>
        </w:rPr>
        <w:t>den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22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22"/>
          <w:b/>
          <w:bCs/>
        </w:rPr>
        <w:t>Achsen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78" w:lineRule="auto"/>
        <w:ind w:left="667" w:right="-51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Haupt-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Nebenachse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Ellipse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sind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auch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b/>
          <w:bCs/>
        </w:rPr>
        <w:t>Sym-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</w:rPr>
        <w:t>metrieachsen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Ellipse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b/>
          <w:bCs/>
        </w:rPr>
        <w:t>zweifach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19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b/>
          <w:bCs/>
        </w:rPr>
        <w:t>axial-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</w:rPr>
        <w:t>symmetrisch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8" w:after="0" w:line="228" w:lineRule="auto"/>
        <w:ind w:left="667" w:right="24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212.216705pt;margin-top:.679122pt;width:13.251451pt;height:.1pt;mso-position-horizontal-relative:page;mso-position-vertical-relative:paragraph;z-index:-3327" coordorigin="4244,14" coordsize="265,2">
            <v:shape style="position:absolute;left:4244;top:14;width:265;height:2" coordorigin="4244,14" coordsize="265,0" path="m4244,14l4509,14e" filled="f" stroked="t" strokeweight=".441715pt" strokecolor="#221E1F">
              <v:path arrowok="t"/>
            </v:shape>
          </v:group>
          <w10:wrap type="none"/>
        </w:pict>
      </w:r>
      <w:r>
        <w:rPr/>
        <w:pict>
          <v:group style="position:absolute;margin-left:235.731705pt;margin-top:.679122pt;width:13.251451pt;height:.1pt;mso-position-horizontal-relative:page;mso-position-vertical-relative:paragraph;z-index:-3326" coordorigin="4715,14" coordsize="265,2">
            <v:shape style="position:absolute;left:4715;top:14;width:265;height:2" coordorigin="4715,14" coordsize="265,0" path="m4715,14l4980,14e" filled="f" stroked="t" strokeweight=".441715pt" strokecolor="#221E1F">
              <v:path arrowok="t"/>
            </v:shape>
          </v:group>
          <w10:wrap type="none"/>
        </w:pict>
      </w:r>
      <w:r>
        <w:rPr/>
        <w:pict>
          <v:group style="position:absolute;margin-left:129.039703pt;margin-top:12.679122pt;width:13.251451pt;height:.1pt;mso-position-horizontal-relative:page;mso-position-vertical-relative:paragraph;z-index:-3325" coordorigin="2581,254" coordsize="265,2">
            <v:shape style="position:absolute;left:2581;top:254;width:265;height:2" coordorigin="2581,254" coordsize="265,0" path="m2581,254l2846,254e" filled="f" stroked="t" strokeweight=".441715pt" strokecolor="#221E1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Symmetrie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gibt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sich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7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87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87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25"/>
          <w:w w:val="87"/>
          <w:position w:val="-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90"/>
          <w:position w:val="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90"/>
          <w:position w:val="0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90"/>
          <w:position w:val="-6"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  <w:position w:val="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9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Begründe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damit,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2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7"/>
          <w:position w:val="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87"/>
          <w:position w:val="0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87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25"/>
          <w:w w:val="87"/>
          <w:position w:val="-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2"/>
          <w:position w:val="0"/>
        </w:rPr>
        <w:t>gilt!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48" w:after="0" w:line="240" w:lineRule="exact"/>
        <w:ind w:left="667" w:right="141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echtwinkligen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1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5"/>
          <w:w w:val="96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-2"/>
          <w:w w:val="96"/>
          <w:position w:val="-6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96"/>
          <w:position w:val="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6"/>
          <w:position w:val="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6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gibt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sich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folgender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Zusammenhang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  <w:position w:val="0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0"/>
          <w:position w:val="0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1"/>
          <w:w w:val="9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39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  <w:position w:val="0"/>
        </w:rPr>
        <w:t>echts):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right="-1"/>
        <w:jc w:val="righ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55"/>
        </w:rPr>
        <w:t>C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right="-1"/>
        <w:jc w:val="right"/>
        <w:tabs>
          <w:tab w:pos="60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1AC"/>
          <w:w w:val="85"/>
        </w:rPr>
        <w:t>a</w:t>
      </w:r>
      <w:r>
        <w:rPr>
          <w:rFonts w:ascii="Arial" w:hAnsi="Arial" w:cs="Arial" w:eastAsia="Arial"/>
          <w:sz w:val="18"/>
          <w:szCs w:val="18"/>
          <w:color w:val="0091AC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0091AC"/>
          <w:w w:val="100"/>
        </w:rPr>
      </w:r>
      <w:r>
        <w:rPr>
          <w:rFonts w:ascii="Arial" w:hAnsi="Arial" w:cs="Arial" w:eastAsia="Arial"/>
          <w:sz w:val="18"/>
          <w:szCs w:val="18"/>
          <w:color w:val="88AC2E"/>
          <w:spacing w:val="0"/>
          <w:w w:val="75"/>
          <w:position w:val="-11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-66" w:right="-20"/>
        <w:jc w:val="right"/>
        <w:tabs>
          <w:tab w:pos="280" w:val="left"/>
          <w:tab w:pos="820" w:val="left"/>
          <w:tab w:pos="134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4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-5"/>
          <w:w w:val="68"/>
          <w:position w:val="-5"/>
        </w:rPr>
        <w:t>F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48"/>
          <w:position w:val="-9"/>
        </w:rPr>
        <w:t>1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-9"/>
        </w:rPr>
        <w:tab/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-9"/>
        </w:rPr>
      </w:r>
      <w:r>
        <w:rPr>
          <w:rFonts w:ascii="Arial" w:hAnsi="Arial" w:cs="Arial" w:eastAsia="Arial"/>
          <w:sz w:val="18"/>
          <w:szCs w:val="18"/>
          <w:color w:val="F7941D"/>
          <w:spacing w:val="0"/>
          <w:w w:val="71"/>
          <w:position w:val="4"/>
        </w:rPr>
        <w:t>e</w:t>
      </w:r>
      <w:r>
        <w:rPr>
          <w:rFonts w:ascii="Arial" w:hAnsi="Arial" w:cs="Arial" w:eastAsia="Arial"/>
          <w:sz w:val="18"/>
          <w:szCs w:val="18"/>
          <w:color w:val="F7941D"/>
          <w:spacing w:val="-34"/>
          <w:w w:val="71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F7941D"/>
          <w:spacing w:val="0"/>
          <w:w w:val="100"/>
          <w:position w:val="4"/>
        </w:rPr>
        <w:tab/>
      </w:r>
      <w:r>
        <w:rPr>
          <w:rFonts w:ascii="Arial" w:hAnsi="Arial" w:cs="Arial" w:eastAsia="Arial"/>
          <w:sz w:val="18"/>
          <w:szCs w:val="18"/>
          <w:color w:val="F7941D"/>
          <w:spacing w:val="0"/>
          <w:w w:val="100"/>
          <w:position w:val="4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1"/>
          <w:position w:val="0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1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77" w:lineRule="exact"/>
        <w:ind w:right="-8"/>
        <w:jc w:val="righ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1"/>
          <w:position w:val="-3"/>
        </w:rPr>
        <w:t>D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54" w:lineRule="exact"/>
        <w:ind w:left="705" w:right="640"/>
        <w:jc w:val="center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1AC"/>
          <w:spacing w:val="0"/>
          <w:w w:val="85"/>
          <w:position w:val="1"/>
        </w:rPr>
        <w:t>a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76" w:right="-20"/>
        <w:jc w:val="left"/>
        <w:tabs>
          <w:tab w:pos="66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-4"/>
          <w:w w:val="76"/>
          <w:position w:val="-6"/>
        </w:rPr>
        <w:t>F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76"/>
          <w:position w:val="-9"/>
        </w:rPr>
        <w:t>2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-9"/>
        </w:rPr>
        <w:tab/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-9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0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1AC"/>
          <w:spacing w:val="0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80" w:right="120"/>
          <w:cols w:num="3" w:equalWidth="0">
            <w:col w:w="5142" w:space="477"/>
            <w:col w:w="1517" w:space="488"/>
            <w:col w:w="2136"/>
          </w:cols>
        </w:sectPr>
      </w:pPr>
      <w:rPr/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31" w:after="0" w:line="240" w:lineRule="auto"/>
        <w:ind w:left="667"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FFFFFF"/>
          <w:spacing w:val="0"/>
          <w:w w:val="96"/>
          <w:b/>
          <w:bCs/>
        </w:rPr>
        <w:t>Linea</w:t>
      </w:r>
      <w:r>
        <w:rPr>
          <w:rFonts w:ascii="Arial" w:hAnsi="Arial" w:cs="Arial" w:eastAsia="Arial"/>
          <w:sz w:val="19"/>
          <w:szCs w:val="19"/>
          <w:color w:val="FFFFFF"/>
          <w:spacing w:val="-3"/>
          <w:w w:val="96"/>
          <w:b/>
          <w:bCs/>
        </w:rPr>
        <w:t>r</w:t>
      </w:r>
      <w:r>
        <w:rPr>
          <w:rFonts w:ascii="Arial" w:hAnsi="Arial" w:cs="Arial" w:eastAsia="Arial"/>
          <w:sz w:val="19"/>
          <w:szCs w:val="19"/>
          <w:color w:val="FFFFFF"/>
          <w:spacing w:val="0"/>
          <w:w w:val="96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FFFFFF"/>
          <w:spacing w:val="6"/>
          <w:w w:val="96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FFFFFF"/>
          <w:spacing w:val="0"/>
          <w:w w:val="100"/>
          <w:b/>
          <w:bCs/>
        </w:rPr>
        <w:t>Exzentrizität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667" w:right="-20"/>
        <w:jc w:val="left"/>
        <w:rPr>
          <w:rFonts w:ascii="Arial" w:hAnsi="Arial" w:cs="Arial" w:eastAsia="Arial"/>
          <w:sz w:val="11"/>
          <w:szCs w:val="11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Für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die</w:t>
      </w:r>
      <w:r>
        <w:rPr>
          <w:rFonts w:ascii="Arial" w:hAnsi="Arial" w:cs="Arial" w:eastAsia="Arial"/>
          <w:sz w:val="18"/>
          <w:szCs w:val="18"/>
          <w:color w:val="231F20"/>
          <w:spacing w:val="1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Längen</w:t>
      </w:r>
      <w:r>
        <w:rPr>
          <w:rFonts w:ascii="Arial" w:hAnsi="Arial" w:cs="Arial" w:eastAsia="Arial"/>
          <w:sz w:val="18"/>
          <w:szCs w:val="18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der</w:t>
      </w:r>
      <w:r>
        <w:rPr>
          <w:rFonts w:ascii="Arial" w:hAnsi="Arial" w:cs="Arial" w:eastAsia="Arial"/>
          <w:sz w:val="18"/>
          <w:szCs w:val="18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</w:rPr>
        <w:t>lba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b/>
          <w:bCs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</w:rPr>
        <w:t>se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und</w:t>
      </w:r>
      <w:r>
        <w:rPr>
          <w:rFonts w:ascii="Arial" w:hAnsi="Arial" w:cs="Arial" w:eastAsia="Arial"/>
          <w:sz w:val="18"/>
          <w:szCs w:val="18"/>
          <w:color w:val="231F20"/>
          <w:spacing w:val="2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und</w:t>
      </w:r>
      <w:r>
        <w:rPr>
          <w:rFonts w:ascii="Arial" w:hAnsi="Arial" w:cs="Arial" w:eastAsia="Arial"/>
          <w:sz w:val="18"/>
          <w:szCs w:val="18"/>
          <w:color w:val="231F20"/>
          <w:spacing w:val="2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die</w:t>
      </w:r>
      <w:r>
        <w:rPr>
          <w:rFonts w:ascii="Arial" w:hAnsi="Arial" w:cs="Arial" w:eastAsia="Arial"/>
          <w:sz w:val="18"/>
          <w:szCs w:val="18"/>
          <w:color w:val="231F20"/>
          <w:spacing w:val="1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1"/>
          <w:b/>
          <w:bCs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11"/>
          <w:b/>
          <w:bCs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11"/>
          <w:b/>
          <w:bCs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11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11"/>
          <w:b/>
          <w:bCs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11"/>
          <w:b/>
          <w:bCs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1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11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1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9"/>
          <w:b/>
          <w:bCs/>
        </w:rPr>
        <w:t>x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</w:rPr>
        <w:t>z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9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9"/>
          <w:b/>
          <w:bCs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33"/>
          <w:b/>
          <w:bCs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6"/>
          <w:b/>
          <w:bCs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16"/>
          <w:b/>
          <w:bCs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</w:rPr>
        <w:t>z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20"/>
          <w:b/>
          <w:bCs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33"/>
          <w:b/>
          <w:bCs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9"/>
          <w:b/>
          <w:bCs/>
        </w:rPr>
        <w:t>ä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33"/>
          <w:b/>
          <w:bCs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gilt:</w:t>
      </w:r>
      <w:r>
        <w:rPr>
          <w:rFonts w:ascii="Arial" w:hAnsi="Arial" w:cs="Arial" w:eastAsia="Arial"/>
          <w:sz w:val="18"/>
          <w:szCs w:val="18"/>
          <w:color w:val="231F20"/>
          <w:spacing w:val="4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  <w:b/>
          <w:bCs/>
        </w:rPr>
        <w:t>e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6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13"/>
          <w:w w:val="100"/>
          <w:b/>
          <w:bCs/>
          <w:position w:val="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0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6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13"/>
          <w:w w:val="100"/>
          <w:b/>
          <w:bCs/>
          <w:position w:val="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0"/>
        </w:rPr>
        <w:t>–</w:t>
      </w:r>
      <w:r>
        <w:rPr>
          <w:rFonts w:ascii="Arial" w:hAnsi="Arial" w:cs="Arial" w:eastAsia="Arial"/>
          <w:sz w:val="18"/>
          <w:szCs w:val="18"/>
          <w:color w:val="231F20"/>
          <w:spacing w:val="-6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9"/>
          <w:b/>
          <w:bCs/>
          <w:position w:val="0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17"/>
          <w:b/>
          <w:bCs/>
          <w:position w:val="6"/>
        </w:rPr>
        <w:t>2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6" w:after="0" w:line="285" w:lineRule="auto"/>
        <w:ind w:left="667" w:right="1169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  <w:b/>
          <w:bCs/>
        </w:rPr>
        <w:t>Überlege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9"/>
          <w:w w:val="12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  <w:b/>
          <w:bCs/>
        </w:rPr>
        <w:t>und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  <w:b/>
          <w:bCs/>
        </w:rPr>
        <w:t>begründe: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kleiner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8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ist,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umso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8"/>
          <w:w w:val="12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näher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9"/>
          <w:w w:val="12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rücken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9"/>
          <w:w w:val="12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ennpunkte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zusammen.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1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5"/>
        </w:rPr>
        <w:t>dann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6"/>
          <w:w w:val="12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gilt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8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-3"/>
          <w:w w:val="88"/>
        </w:rPr>
        <w:t>F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88"/>
          <w:position w:val="-5"/>
        </w:rPr>
        <w:t>1</w:t>
      </w:r>
      <w:r>
        <w:rPr>
          <w:rFonts w:ascii="Arial" w:hAnsi="Arial" w:cs="Arial" w:eastAsia="Arial"/>
          <w:sz w:val="10"/>
          <w:szCs w:val="10"/>
          <w:color w:val="231F20"/>
          <w:spacing w:val="21"/>
          <w:w w:val="88"/>
          <w:position w:val="-5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0"/>
        </w:rPr>
        <w:t>=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89"/>
          <w:position w:val="0"/>
        </w:rPr>
        <w:t>F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89"/>
          <w:position w:val="-5"/>
        </w:rPr>
        <w:t>2</w:t>
      </w:r>
      <w:r>
        <w:rPr>
          <w:rFonts w:ascii="Arial" w:hAnsi="Arial" w:cs="Arial" w:eastAsia="Arial"/>
          <w:sz w:val="10"/>
          <w:szCs w:val="10"/>
          <w:color w:val="231F20"/>
          <w:spacing w:val="20"/>
          <w:w w:val="89"/>
          <w:position w:val="-5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0"/>
        </w:rPr>
        <w:t>=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0"/>
        </w:rPr>
        <w:t>M</w:t>
      </w:r>
      <w:r>
        <w:rPr>
          <w:rFonts w:ascii="Arial" w:hAnsi="Arial" w:cs="Arial" w:eastAsia="Arial"/>
          <w:sz w:val="16"/>
          <w:szCs w:val="16"/>
          <w:color w:val="231F20"/>
          <w:spacing w:val="1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4"/>
          <w:position w:val="0"/>
        </w:rPr>
        <w:t>und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6"/>
          <w:w w:val="124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0"/>
        </w:rPr>
        <w:t>=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Die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  <w:position w:val="0"/>
        </w:rPr>
        <w:t>Ellipse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1"/>
          <w:w w:val="119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  <w:position w:val="0"/>
        </w:rPr>
        <w:t>wi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9"/>
          <w:position w:val="0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  <w:position w:val="0"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9"/>
          <w:w w:val="119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zum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7"/>
          <w:b/>
          <w:bCs/>
          <w:position w:val="0"/>
        </w:rPr>
        <w:t>Kreis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7"/>
          <w:position w:val="0"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"/>
          <w:w w:val="117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Der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6"/>
          <w:position w:val="0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6"/>
          <w:position w:val="0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6"/>
          <w:position w:val="0"/>
        </w:rPr>
        <w:t>eis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116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ist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  <w:position w:val="0"/>
        </w:rPr>
        <w:t>also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9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ein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6"/>
          <w:position w:val="0"/>
        </w:rPr>
        <w:t>Spezialfall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6"/>
          <w:w w:val="116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6"/>
          <w:position w:val="0"/>
        </w:rPr>
        <w:t>der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0"/>
          <w:w w:val="116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6"/>
          <w:position w:val="0"/>
        </w:rPr>
        <w:t>Ellipse.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19"/>
          <w:b/>
          <w:bCs/>
        </w:rPr>
        <w:t>Ellipsen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1"/>
          <w:w w:val="119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00"/>
          <w:b/>
          <w:bCs/>
        </w:rPr>
        <w:t>bei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2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18"/>
          <w:b/>
          <w:bCs/>
        </w:rPr>
        <w:t>Schnittﬂ</w:t>
      </w:r>
      <w:r>
        <w:rPr>
          <w:rFonts w:ascii="Times New Roman" w:hAnsi="Times New Roman" w:cs="Times New Roman" w:eastAsia="Times New Roman"/>
          <w:sz w:val="20"/>
          <w:szCs w:val="20"/>
          <w:color w:val="0095AC"/>
          <w:spacing w:val="0"/>
          <w:w w:val="121"/>
          <w:b/>
          <w:bCs/>
        </w:rPr>
        <w:t>ächen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78" w:lineRule="auto"/>
        <w:ind w:left="667" w:right="5945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374.799774pt;margin-top:1.881148pt;width:98.287pt;height:85.911725pt;mso-position-horizontal-relative:page;mso-position-vertical-relative:paragraph;z-index:-3336" coordorigin="7496,38" coordsize="1966,1718">
            <v:shape style="position:absolute;left:7857;top:778;width:1382;height:966" type="#_x0000_t75">
              <v:imagedata r:id="rId17" o:title=""/>
            </v:shape>
            <v:group style="position:absolute;left:7506;top:451;width:1946;height:983" coordorigin="7506,451" coordsize="1946,983">
              <v:shape style="position:absolute;left:7506;top:451;width:1946;height:983" coordorigin="7506,451" coordsize="1946,983" path="m8409,451l7506,1013,8548,1433,9452,871,8409,451e" filled="t" fillcolor="#FCEAD8" stroked="f">
                <v:path arrowok="t"/>
                <v:fill/>
              </v:shape>
            </v:group>
            <v:group style="position:absolute;left:8067;top:704;width:844;height:473" coordorigin="8067,704" coordsize="844,473">
              <v:shape style="position:absolute;left:8067;top:704;width:844;height:473" coordorigin="8067,704" coordsize="844,473" path="m8712,704l8645,706,8570,717,8503,733,8445,751,8373,779,8313,806,8247,843,8195,878,8137,930,8089,993,8067,1063,8069,1082,8105,1134,8179,1165,8257,1176,8275,1177,8297,1176,8359,1171,8438,1157,8500,1140,8572,1115,8630,1090,8686,1063,8749,1025,8802,987,8860,929,8894,876,8911,817,8908,797,8869,742,8806,717,8748,706,8712,704e" filled="t" fillcolor="#FADFC4" stroked="f">
                <v:path arrowok="t"/>
                <v:fill/>
              </v:shape>
            </v:group>
            <v:group style="position:absolute;left:7870;top:1250;width:1351;height:197" coordorigin="7870,1250" coordsize="1351,197">
              <v:shape style="position:absolute;left:7870;top:1250;width:1351;height:197" coordorigin="7870,1250" coordsize="1351,197" path="m7870,1447l7925,1393,7993,1351,8051,1326,8126,1301,8204,1282,8264,1271,8340,1261,8419,1254,8480,1251,8543,1250,8562,1250,8581,1250,8660,1253,8720,1258,8781,1264,8841,1273,8920,1288,8978,1303,9035,1322,9091,1345,9144,1374,9192,1410,9210,1426,9221,1440e" filled="f" stroked="t" strokeweight=".6pt" strokecolor="#0091AC">
                <v:path arrowok="t"/>
                <v:stroke dashstyle="dash"/>
              </v:shape>
            </v:group>
            <v:group style="position:absolute;left:9226;top:1447;width:13;height:38" coordorigin="9226,1447" coordsize="13,38">
              <v:shape style="position:absolute;left:9226;top:1447;width:13;height:38" coordorigin="9226,1447" coordsize="13,38" path="m9226,1447l9234,1466,9238,1485e" filled="f" stroked="t" strokeweight="1.2pt" strokecolor="#0091AC">
                <v:path arrowok="t"/>
              </v:shape>
            </v:group>
            <v:group style="position:absolute;left:7857;top:1497;width:1380;height:247" coordorigin="7857,1497" coordsize="1380,247">
              <v:shape style="position:absolute;left:7857;top:1497;width:1380;height:247" coordorigin="7857,1497" coordsize="1380,247" path="m7857,1497l7875,1554,7923,1598,7974,1632,8043,1666,8108,1687,8167,1704,8240,1719,8301,1728,8365,1735,8425,1740,8502,1743,8538,1744,8560,1744,8625,1742,8687,1739,8764,1732,8841,1721,8905,1709,8963,1695,9033,1673,9094,1647,9147,1618,9210,1567,9232,1532,9237,1514e" filled="f" stroked="t" strokeweight="1.2pt" strokecolor="#0091AC">
                <v:path arrowok="t"/>
              </v:shape>
            </v:group>
            <v:group style="position:absolute;left:7857;top:1458;width:8;height:39" coordorigin="7857,1458" coordsize="8,39">
              <v:shape style="position:absolute;left:7857;top:1458;width:8;height:39" coordorigin="7857,1458" coordsize="8,39" path="m7857,1497l7859,1477,7865,1458e" filled="f" stroked="t" strokeweight="1.2pt" strokecolor="#0091AC">
                <v:path arrowok="t"/>
              </v:shape>
            </v:group>
            <v:group style="position:absolute;left:7506;top:1013;width:1043;height:420" coordorigin="7506,1013" coordsize="1043,420">
              <v:shape style="position:absolute;left:7506;top:1013;width:1043;height:420" coordorigin="7506,1013" coordsize="1043,420" path="m7506,1013l8548,1433e" filled="f" stroked="t" strokeweight=".6pt" strokecolor="#231F20">
                <v:path arrowok="t"/>
              </v:shape>
            </v:group>
            <v:group style="position:absolute;left:9154;top:1144;width:2;height:309" coordorigin="9154,1144" coordsize="2,309">
              <v:shape style="position:absolute;left:9154;top:1144;width:2;height:309" coordorigin="9154,1144" coordsize="0,309" path="m9154,1144l9154,1453e" filled="f" stroked="t" strokeweight="7.459pt" strokecolor="#0091AC">
                <v:path arrowok="t"/>
              </v:shape>
            </v:group>
            <v:group style="position:absolute;left:8976;top:770;width:2;height:322" coordorigin="8976,770" coordsize="2,322">
              <v:shape style="position:absolute;left:8976;top:770;width:2;height:322" coordorigin="8976,770" coordsize="0,322" path="m8976,770l8976,1091e" filled="f" stroked="t" strokeweight="7.683pt" strokecolor="#0091AC">
                <v:path arrowok="t"/>
                <v:stroke dashstyle="dash"/>
              </v:shape>
            </v:group>
            <v:group style="position:absolute;left:7922;top:1228;width:2;height:225" coordorigin="7922,1228" coordsize="2,225">
              <v:shape style="position:absolute;left:7922;top:1228;width:2;height:225" coordorigin="7922,1228" coordsize="0,225" path="m7922,1228l7922,1453e" filled="f" stroked="t" strokeweight="5.441pt" strokecolor="#0091AC">
                <v:path arrowok="t"/>
              </v:shape>
            </v:group>
            <v:group style="position:absolute;left:8039;top:1007;width:2;height:180" coordorigin="8039,1007" coordsize="2,180">
              <v:shape style="position:absolute;left:8039;top:1007;width:2;height:180" coordorigin="8039,1007" coordsize="0,180" path="m8039,1007l8039,1187e" filled="f" stroked="t" strokeweight="4.427pt" strokecolor="#0091AC">
                <v:path arrowok="t"/>
                <v:stroke dashstyle="dash"/>
              </v:shape>
            </v:group>
            <v:group style="position:absolute;left:8409;top:451;width:1043;height:420" coordorigin="8409,451" coordsize="1043,420">
              <v:shape style="position:absolute;left:8409;top:451;width:1043;height:420" coordorigin="8409,451" coordsize="1043,420" path="m8409,451l9452,871e" filled="f" stroked="t" strokeweight=".6pt" strokecolor="#231F20">
                <v:path arrowok="t"/>
              </v:shape>
            </v:group>
            <v:group style="position:absolute;left:7506;top:451;width:903;height:563" coordorigin="7506,451" coordsize="903,563">
              <v:shape style="position:absolute;left:7506;top:451;width:903;height:563" coordorigin="7506,451" coordsize="903,563" path="m7506,1013l8409,451e" filled="f" stroked="t" strokeweight=".6pt" strokecolor="#231F20">
                <v:path arrowok="t"/>
              </v:shape>
            </v:group>
            <v:group style="position:absolute;left:8548;top:871;width:903;height:563" coordorigin="8548,871" coordsize="903,563">
              <v:shape style="position:absolute;left:8548;top:871;width:903;height:563" coordorigin="8548,871" coordsize="903,563" path="m8548,1433l9452,871e" filled="f" stroked="t" strokeweight=".6pt" strokecolor="#231F20">
                <v:path arrowok="t"/>
              </v:shape>
            </v:group>
            <v:group style="position:absolute;left:8548;top:44;width:350;height:726" coordorigin="8548,44" coordsize="350,726">
              <v:shape style="position:absolute;left:8548;top:44;width:350;height:726" coordorigin="8548,44" coordsize="350,726" path="m8548,44l8899,770e" filled="f" stroked="t" strokeweight=".6pt" strokecolor="#0091AC">
                <v:path arrowok="t"/>
              </v:shape>
            </v:group>
            <v:group style="position:absolute;left:8083;top:44;width:465;height:963" coordorigin="8083,44" coordsize="465,963">
              <v:shape style="position:absolute;left:8083;top:44;width:465;height:963" coordorigin="8083,44" coordsize="465,963" path="m8548,44l8083,1007e" filled="f" stroked="t" strokeweight=".6pt" strokecolor="#0091AC">
                <v:path arrowok="t"/>
              </v:shape>
            </v:group>
            <v:group style="position:absolute;left:8081;top:704;width:816;height:306" coordorigin="8081,704" coordsize="816,306">
              <v:shape style="position:absolute;left:8081;top:704;width:816;height:306" coordorigin="8081,704" coordsize="816,306" path="m8897,770l8828,724,8766,709,8712,704,8689,704,8625,708,8547,722,8483,739,8411,763,8352,788,8295,816,8233,852,8179,891,8125,942,8089,993,8081,1010e" filled="f" stroked="t" strokeweight="1.2pt" strokecolor="#F7941D">
                <v:path arrowok="t"/>
              </v:shape>
            </v:group>
            <v:group style="position:absolute;left:8067;top:778;width:844;height:398" coordorigin="8067,778" coordsize="844,398">
              <v:shape style="position:absolute;left:8067;top:778;width:844;height:398" coordorigin="8067,778" coordsize="844,398" path="m8079,1014l8075,1024,8071,1034,8069,1043,8067,1063,8069,1082,8105,1134,8179,1165,8257,1176,8275,1177,8297,1176,8359,1171,8438,1157,8500,1140,8572,1115,8630,1090,8686,1063,8749,1025,8802,987,8860,929,8894,876,8911,823,8911,817,8908,797,8901,778e" filled="f" stroked="t" strokeweight="1.2pt" strokecolor="#F7941D">
                <v:path arrowok="t"/>
              </v:shape>
              <v:shape style="position:absolute;left:7857;top:778;width:1382;height:966" type="#_x0000_t75">
                <v:imagedata r:id="rId18" o:title=""/>
              </v:shape>
            </v:group>
            <v:group style="position:absolute;left:7506;top:451;width:1946;height:983" coordorigin="7506,451" coordsize="1946,983">
              <v:shape style="position:absolute;left:7506;top:451;width:1946;height:983" coordorigin="7506,451" coordsize="1946,983" path="m8409,451l7506,1013,8548,1433,9452,871,8409,451e" filled="t" fillcolor="#FCEAD8" stroked="f">
                <v:path arrowok="t"/>
                <v:fill/>
              </v:shape>
            </v:group>
            <v:group style="position:absolute;left:8067;top:704;width:844;height:473" coordorigin="8067,704" coordsize="844,473">
              <v:shape style="position:absolute;left:8067;top:704;width:844;height:473" coordorigin="8067,704" coordsize="844,473" path="m8712,704l8645,706,8570,717,8503,733,8445,751,8373,779,8313,806,8247,843,8195,878,8137,930,8089,993,8067,1063,8069,1082,8105,1134,8179,1165,8257,1176,8275,1177,8297,1176,8359,1171,8438,1157,8500,1140,8572,1115,8630,1090,8686,1063,8749,1025,8802,987,8860,929,8894,876,8911,817,8908,797,8869,742,8806,717,8748,706,8712,704e" filled="t" fillcolor="#FADFC4" stroked="f">
                <v:path arrowok="t"/>
                <v:fill/>
              </v:shape>
            </v:group>
            <v:group style="position:absolute;left:7870;top:1250;width:1351;height:197" coordorigin="7870,1250" coordsize="1351,197">
              <v:shape style="position:absolute;left:7870;top:1250;width:1351;height:197" coordorigin="7870,1250" coordsize="1351,197" path="m7870,1447l7925,1393,7993,1351,8051,1326,8126,1301,8204,1282,8264,1271,8340,1261,8419,1254,8480,1251,8543,1250,8562,1250,8581,1250,8660,1253,8720,1258,8781,1264,8841,1273,8920,1288,8978,1303,9035,1322,9091,1345,9144,1374,9192,1410,9210,1426,9221,1440e" filled="f" stroked="t" strokeweight=".6pt" strokecolor="#0091AC">
                <v:path arrowok="t"/>
                <v:stroke dashstyle="dash"/>
              </v:shape>
            </v:group>
            <v:group style="position:absolute;left:9226;top:1447;width:13;height:38" coordorigin="9226,1447" coordsize="13,38">
              <v:shape style="position:absolute;left:9226;top:1447;width:13;height:38" coordorigin="9226,1447" coordsize="13,38" path="m9226,1447l9234,1466,9238,1485e" filled="f" stroked="t" strokeweight="1.2pt" strokecolor="#0091AC">
                <v:path arrowok="t"/>
              </v:shape>
            </v:group>
            <v:group style="position:absolute;left:7857;top:1497;width:1380;height:247" coordorigin="7857,1497" coordsize="1380,247">
              <v:shape style="position:absolute;left:7857;top:1497;width:1380;height:247" coordorigin="7857,1497" coordsize="1380,247" path="m7857,1497l7875,1554,7923,1598,7974,1632,8043,1666,8108,1687,8167,1704,8240,1719,8301,1728,8365,1735,8425,1740,8502,1743,8538,1744,8560,1744,8625,1742,8687,1739,8764,1732,8841,1721,8905,1709,8963,1695,9033,1673,9094,1647,9147,1618,9210,1567,9232,1532,9237,1514e" filled="f" stroked="t" strokeweight="1.2pt" strokecolor="#0091AC">
                <v:path arrowok="t"/>
              </v:shape>
            </v:group>
            <v:group style="position:absolute;left:7857;top:1458;width:8;height:39" coordorigin="7857,1458" coordsize="8,39">
              <v:shape style="position:absolute;left:7857;top:1458;width:8;height:39" coordorigin="7857,1458" coordsize="8,39" path="m7857,1497l7859,1477,7865,1458e" filled="f" stroked="t" strokeweight="1.2pt" strokecolor="#0091AC">
                <v:path arrowok="t"/>
              </v:shape>
            </v:group>
            <v:group style="position:absolute;left:7506;top:1013;width:1043;height:420" coordorigin="7506,1013" coordsize="1043,420">
              <v:shape style="position:absolute;left:7506;top:1013;width:1043;height:420" coordorigin="7506,1013" coordsize="1043,420" path="m7506,1013l8548,1433e" filled="f" stroked="t" strokeweight=".6pt" strokecolor="#231F20">
                <v:path arrowok="t"/>
              </v:shape>
            </v:group>
            <v:group style="position:absolute;left:8409;top:451;width:1043;height:420" coordorigin="8409,451" coordsize="1043,420">
              <v:shape style="position:absolute;left:8409;top:451;width:1043;height:420" coordorigin="8409,451" coordsize="1043,420" path="m8409,451l9452,871e" filled="f" stroked="t" strokeweight=".6pt" strokecolor="#231F20">
                <v:path arrowok="t"/>
              </v:shape>
            </v:group>
            <v:group style="position:absolute;left:7506;top:451;width:903;height:563" coordorigin="7506,451" coordsize="903,563">
              <v:shape style="position:absolute;left:7506;top:451;width:903;height:563" coordorigin="7506,451" coordsize="903,563" path="m7506,1013l8409,451e" filled="f" stroked="t" strokeweight=".6pt" strokecolor="#231F20">
                <v:path arrowok="t"/>
              </v:shape>
            </v:group>
            <v:group style="position:absolute;left:8548;top:871;width:903;height:563" coordorigin="8548,871" coordsize="903,563">
              <v:shape style="position:absolute;left:8548;top:871;width:903;height:563" coordorigin="8548,871" coordsize="903,563" path="m8548,1433l9452,871e" filled="f" stroked="t" strokeweight=".6pt" strokecolor="#231F20">
                <v:path arrowok="t"/>
              </v:shape>
            </v:group>
            <v:group style="position:absolute;left:8548;top:44;width:350;height:726" coordorigin="8548,44" coordsize="350,726">
              <v:shape style="position:absolute;left:8548;top:44;width:350;height:726" coordorigin="8548,44" coordsize="350,726" path="m8548,44l8899,770e" filled="f" stroked="t" strokeweight=".6pt" strokecolor="#0091AC">
                <v:path arrowok="t"/>
              </v:shape>
            </v:group>
            <v:group style="position:absolute;left:8083;top:44;width:465;height:963" coordorigin="8083,44" coordsize="465,963">
              <v:shape style="position:absolute;left:8083;top:44;width:465;height:963" coordorigin="8083,44" coordsize="465,963" path="m8548,44l8083,1007e" filled="f" stroked="t" strokeweight=".6pt" strokecolor="#0091AC">
                <v:path arrowok="t"/>
              </v:shape>
            </v:group>
            <v:group style="position:absolute;left:8081;top:704;width:816;height:306" coordorigin="8081,704" coordsize="816,306">
              <v:shape style="position:absolute;left:8081;top:704;width:816;height:306" coordorigin="8081,704" coordsize="816,306" path="m8897,770l8828,724,8766,709,8712,704,8689,704,8625,708,8547,722,8483,739,8411,763,8352,788,8295,816,8233,852,8179,891,8125,942,8089,993,8081,1010e" filled="f" stroked="t" strokeweight="1.2pt" strokecolor="#F7941D">
                <v:path arrowok="t"/>
              </v:shape>
            </v:group>
            <v:group style="position:absolute;left:8067;top:778;width:844;height:398" coordorigin="8067,778" coordsize="844,398">
              <v:shape style="position:absolute;left:8067;top:778;width:844;height:398" coordorigin="8067,778" coordsize="844,398" path="m8079,1014l8075,1024,8071,1034,8069,1043,8067,1063,8069,1082,8105,1134,8179,1165,8257,1176,8275,1177,8297,1176,8359,1171,8438,1157,8500,1140,8572,1115,8630,1090,8686,1063,8749,1025,8802,987,8860,929,8894,876,8911,823,8911,817,8908,797,8901,778e" filled="f" stroked="t" strokeweight="1.2pt" strokecolor="#F7941D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46.20079pt;margin-top:1.90955pt;width:127.505009pt;height:85.886106pt;mso-position-horizontal-relative:page;mso-position-vertical-relative:paragraph;z-index:-3335" coordorigin="4924,38" coordsize="2550,1718">
            <v:shape style="position:absolute;left:6216;top:241;width:559;height:1503" type="#_x0000_t75">
              <v:imagedata r:id="rId19" o:title=""/>
            </v:shape>
            <v:shape style="position:absolute;left:5657;top:254;width:559;height:1490" type="#_x0000_t75">
              <v:imagedata r:id="rId20" o:title=""/>
            </v:shape>
            <v:group style="position:absolute;left:5012;top:326;width:2375;height:1110" coordorigin="5012,326" coordsize="2375,1110">
              <v:shape style="position:absolute;left:5012;top:326;width:2375;height:1110" coordorigin="5012,326" coordsize="2375,1110" path="m6557,326l5012,501,5847,1436,7387,1261,7387,1255,6557,326e" filled="t" fillcolor="#FCEAD8" stroked="f">
                <v:path arrowok="t"/>
                <v:fill/>
              </v:shape>
            </v:group>
            <v:group style="position:absolute;left:5012;top:413;width:1545;height:2" coordorigin="5012,413" coordsize="1545,2">
              <v:shape style="position:absolute;left:5012;top:413;width:1545;height:2" coordorigin="5012,413" coordsize="1545,0" path="m5012,413l6557,413e" filled="f" stroked="t" strokeweight="8.75pt" strokecolor="#231F20">
                <v:path arrowok="t"/>
              </v:shape>
            </v:group>
            <v:group style="position:absolute;left:6557;top:326;width:830;height:935" coordorigin="6557,326" coordsize="830,935">
              <v:shape style="position:absolute;left:6557;top:326;width:830;height:935" coordorigin="6557,326" coordsize="830,935" path="m6557,326l7387,1255e" filled="f" stroked="t" strokeweight=".6pt" strokecolor="#231F20">
                <v:path arrowok="t"/>
              </v:shape>
            </v:group>
            <v:group style="position:absolute;left:5653;top:528;width:1126;height:708" coordorigin="5653,528" coordsize="1126,708">
              <v:shape style="position:absolute;left:5653;top:528;width:1126;height:708" coordorigin="5653,528" coordsize="1126,708" path="m5976,528l5914,531,5853,540,5779,561,5720,593,5669,653,5653,716,5653,733,5668,796,5701,867,5738,917,5780,963,5837,1013,5891,1051,5943,1084,6011,1121,6083,1154,6141,1176,6217,1200,6293,1219,6355,1229,6434,1236,6452,1237,6471,1237,6536,1232,6596,1221,6672,1195,6725,1160,6770,1095,6779,1054,6779,1036,6762,962,6737,907,6702,858,6662,812,6603,759,6554,722,6502,689,6433,650,6364,618,6307,595,6249,575,6174,554,6114,541,6053,532,5976,528e" filled="t" fillcolor="#FADFC4" stroked="f">
                <v:path arrowok="t"/>
                <v:fill/>
              </v:shape>
            </v:group>
            <v:group style="position:absolute;left:5657;top:1325;width:1118;height:210" coordorigin="5657,1325" coordsize="1118,210">
              <v:shape style="position:absolute;left:5657;top:1325;width:1118;height:210" coordorigin="5657,1325" coordsize="1118,210" path="m5657,1534l5693,1463,5742,1426,5811,1390,5868,1370,5945,1350,6023,1337,6101,1329,6162,1326,6224,1325,6244,1325,6304,1327,6384,1334,6461,1345,6538,1363,6597,1381,6657,1407,6723,1448,6765,1495,6772,1513,6775,1531e" filled="f" stroked="t" strokeweight=".6pt" strokecolor="#0091AC">
                <v:path arrowok="t"/>
                <v:stroke dashstyle="dash"/>
              </v:shape>
            </v:group>
            <v:group style="position:absolute;left:5657;top:44;width:1118;height:419" coordorigin="5657,44" coordsize="1118,419">
              <v:shape style="position:absolute;left:5657;top:44;width:1118;height:419" coordorigin="5657,44" coordsize="1118,419" path="m6443,62l6519,77,6578,94,6638,117,6692,146,6753,197,6775,251,6773,271,6739,323,6690,362,6622,397,6564,418,6488,438,6410,451,6331,459,6271,462,6209,463,6189,463,6128,461,6049,454,5972,443,5894,426,5836,407,5776,382,5710,340,5667,294,5657,258,5659,237,5689,185,5751,139,5807,111,5866,90,5942,70,6020,57,6099,49,6159,45,6221,44,6241,44,6302,47,6381,53,6443,62xe" filled="f" stroked="t" strokeweight=".6pt" strokecolor="#0091AC">
                <v:path arrowok="t"/>
              </v:shape>
            </v:group>
            <v:group style="position:absolute;left:5657;top:1534;width:1116;height:210" coordorigin="5657,1534" coordsize="1116,210">
              <v:shape style="position:absolute;left:5657;top:1534;width:1116;height:210" coordorigin="5657,1534" coordsize="1116,210" path="m5657,1534l5678,1591,5730,1634,5796,1673,5854,1694,5913,1711,5987,1726,6050,1735,6111,1740,6188,1744,6207,1744,6229,1744,6294,1742,6354,1738,6428,1729,6495,1716,6571,1696,6646,1667,6699,1637,6757,1587,6767,1569,6773,1550e" filled="f" stroked="t" strokeweight="1.2pt" strokecolor="#0091AC">
                <v:path arrowok="t"/>
              </v:shape>
            </v:group>
            <v:group style="position:absolute;left:5847;top:1348;width:1540;height:2" coordorigin="5847,1348" coordsize="1540,2">
              <v:shape style="position:absolute;left:5847;top:1348;width:1540;height:2" coordorigin="5847,1348" coordsize="1540,0" path="m5847,1348l7387,1348e" filled="f" stroked="t" strokeweight="8.75pt" strokecolor="#231F20">
                <v:path arrowok="t"/>
              </v:shape>
            </v:group>
            <v:group style="position:absolute;left:5657;top:254;width:2;height:935" coordorigin="5657,254" coordsize="2,935">
              <v:shape style="position:absolute;left:5657;top:254;width:2;height:935" coordorigin="5657,254" coordsize="0,935" path="m5657,254l5657,1188e" filled="f" stroked="t" strokeweight=".603495pt" strokecolor="#0091AC">
                <v:path arrowok="t"/>
              </v:shape>
            </v:group>
            <v:group style="position:absolute;left:5657;top:1265;width:2;height:270" coordorigin="5657,1265" coordsize="2,270">
              <v:shape style="position:absolute;left:5657;top:1265;width:2;height:270" coordorigin="5657,1265" coordsize="0,270" path="m5657,1265l5657,1534e" filled="f" stroked="t" strokeweight="1.2pt" strokecolor="#0091AC">
                <v:path arrowok="t"/>
              </v:shape>
            </v:group>
            <v:group style="position:absolute;left:6775;top:254;width:2;height:1052" coordorigin="6775,254" coordsize="2,1052">
              <v:shape style="position:absolute;left:6775;top:254;width:2;height:1052" coordorigin="6775,254" coordsize="0,1052" path="m6775,254l6775,1306e" filled="f" stroked="t" strokeweight=".603017pt" strokecolor="#0091AC">
                <v:path arrowok="t"/>
              </v:shape>
            </v:group>
            <v:group style="position:absolute;left:6775;top:1358;width:2;height:176" coordorigin="6775,1358" coordsize="2,176">
              <v:shape style="position:absolute;left:6775;top:1358;width:2;height:176" coordorigin="6775,1358" coordsize="0,176" path="m6775,1358l6775,1534e" filled="f" stroked="t" strokeweight="1.2pt" strokecolor="#0091AC">
                <v:path arrowok="t"/>
              </v:shape>
            </v:group>
            <v:group style="position:absolute;left:5012;top:501;width:835;height:935" coordorigin="5012,501" coordsize="835,935">
              <v:shape style="position:absolute;left:5012;top:501;width:835;height:935" coordorigin="5012,501" coordsize="835,935" path="m5012,501l5847,1436e" filled="f" stroked="t" strokeweight=".6pt" strokecolor="#231F20">
                <v:path arrowok="t"/>
              </v:shape>
            </v:group>
            <v:group style="position:absolute;left:5652;top:685;width:1122;height:552" coordorigin="5652,685" coordsize="1122,552">
              <v:shape style="position:absolute;left:5652;top:685;width:1122;height:552" coordorigin="5652,685" coordsize="1122,552" path="m5657,685l5653,705,5652,725,5656,749,5673,811,5708,878,5750,930,5791,974,5852,1023,5905,1060,5957,1092,6024,1127,6080,1152,6139,1175,6214,1199,6290,1218,6353,1229,6431,1236,6467,1237,6490,1236,6555,1229,6630,1212,6691,1185,6748,1136,6769,1096,6775,1080e" filled="f" stroked="t" strokeweight="1.2pt" strokecolor="#F7941D">
                <v:path arrowok="t"/>
              </v:shape>
            </v:group>
            <v:group style="position:absolute;left:5661;top:528;width:722;height:142" coordorigin="5661,528" coordsize="722,142">
              <v:shape style="position:absolute;left:5661;top:528;width:722;height:142" coordorigin="5661,528" coordsize="722,142" path="m6383,626l6326,602,6269,581,6193,558,6114,541,6053,532,5976,528,5957,528,5893,533,5834,544,5757,571,5705,606,5669,653,5661,671e" filled="f" stroked="t" strokeweight="1.2pt" strokecolor="#F7941D">
                <v:path arrowok="t"/>
              </v:shape>
            </v:group>
            <v:group style="position:absolute;left:6398;top:633;width:381;height:443" coordorigin="6398,633" coordsize="381,443">
              <v:shape style="position:absolute;left:6398;top:633;width:381;height:443" coordorigin="6398,633" coordsize="381,443" path="m6776,1076l6778,1065,6779,1054,6779,1044,6779,1036,6762,962,6737,907,6702,858,6662,812,6603,759,6554,722,6502,689,6433,650,6415,641,6398,633e" filled="f" stroked="t" strokeweight="1.2pt" strokecolor="#F7941D">
                <v:path arrowok="t"/>
              </v:shape>
              <v:shape style="position:absolute;left:6216;top:241;width:559;height:1503" type="#_x0000_t75">
                <v:imagedata r:id="rId21" o:title=""/>
              </v:shape>
              <v:shape style="position:absolute;left:5657;top:254;width:559;height:1490" type="#_x0000_t75">
                <v:imagedata r:id="rId22" o:title=""/>
              </v:shape>
            </v:group>
            <v:group style="position:absolute;left:5012;top:326;width:2375;height:1110" coordorigin="5012,326" coordsize="2375,1110">
              <v:shape style="position:absolute;left:5012;top:326;width:2375;height:1110" coordorigin="5012,326" coordsize="2375,1110" path="m6557,326l5012,501,5847,1436,7387,1261,7387,1255,6557,326e" filled="t" fillcolor="#FCEAD8" stroked="f">
                <v:path arrowok="t"/>
                <v:fill/>
              </v:shape>
            </v:group>
            <v:group style="position:absolute;left:6557;top:326;width:830;height:935" coordorigin="6557,326" coordsize="830,935">
              <v:shape style="position:absolute;left:6557;top:326;width:830;height:935" coordorigin="6557,326" coordsize="830,935" path="m6557,326l7387,1255e" filled="f" stroked="t" strokeweight=".6pt" strokecolor="#231F20">
                <v:path arrowok="t"/>
              </v:shape>
            </v:group>
            <v:group style="position:absolute;left:5653;top:528;width:1126;height:708" coordorigin="5653,528" coordsize="1126,708">
              <v:shape style="position:absolute;left:5653;top:528;width:1126;height:708" coordorigin="5653,528" coordsize="1126,708" path="m5976,528l5914,531,5853,540,5779,561,5720,593,5669,653,5653,716,5653,733,5668,796,5701,867,5738,917,5780,963,5837,1013,5891,1051,5943,1084,6011,1121,6083,1154,6141,1176,6217,1200,6293,1219,6355,1229,6434,1236,6452,1237,6471,1237,6536,1232,6596,1221,6672,1195,6725,1160,6770,1095,6779,1054,6779,1036,6762,962,6737,907,6702,858,6662,812,6603,759,6554,722,6502,689,6433,650,6364,618,6307,595,6249,575,6174,554,6114,541,6053,532,5976,528e" filled="t" fillcolor="#FADFC4" stroked="f">
                <v:path arrowok="t"/>
                <v:fill/>
              </v:shape>
            </v:group>
            <v:group style="position:absolute;left:5657;top:1325;width:1118;height:210" coordorigin="5657,1325" coordsize="1118,210">
              <v:shape style="position:absolute;left:5657;top:1325;width:1118;height:210" coordorigin="5657,1325" coordsize="1118,210" path="m5657,1534l5693,1463,5742,1426,5811,1390,5868,1370,5945,1350,6023,1337,6101,1329,6162,1326,6224,1325,6244,1325,6304,1327,6384,1334,6461,1345,6538,1363,6597,1381,6657,1407,6723,1448,6765,1495,6772,1513,6775,1531e" filled="f" stroked="t" strokeweight=".6pt" strokecolor="#0091AC">
                <v:path arrowok="t"/>
                <v:stroke dashstyle="dash"/>
              </v:shape>
            </v:group>
            <v:group style="position:absolute;left:5657;top:44;width:1118;height:419" coordorigin="5657,44" coordsize="1118,419">
              <v:shape style="position:absolute;left:5657;top:44;width:1118;height:419" coordorigin="5657,44" coordsize="1118,419" path="m6443,62l6519,77,6578,94,6638,117,6692,146,6753,197,6775,251,6773,271,6739,323,6690,362,6622,397,6564,418,6488,438,6410,451,6331,459,6271,462,6209,463,6189,463,6128,461,6049,454,5972,443,5894,426,5836,407,5776,382,5710,340,5667,294,5657,258,5659,237,5689,185,5751,139,5807,111,5866,90,5942,70,6020,57,6099,49,6159,45,6221,44,6241,44,6302,47,6381,53,6443,62xe" filled="f" stroked="t" strokeweight=".6pt" strokecolor="#0091AC">
                <v:path arrowok="t"/>
              </v:shape>
            </v:group>
            <v:group style="position:absolute;left:5657;top:1534;width:1116;height:210" coordorigin="5657,1534" coordsize="1116,210">
              <v:shape style="position:absolute;left:5657;top:1534;width:1116;height:210" coordorigin="5657,1534" coordsize="1116,210" path="m5657,1534l5678,1591,5730,1634,5796,1673,5854,1694,5913,1711,5987,1726,6050,1735,6111,1740,6188,1744,6207,1744,6229,1744,6294,1742,6354,1738,6428,1729,6495,1716,6571,1696,6646,1667,6699,1637,6757,1587,6767,1569,6773,1550e" filled="f" stroked="t" strokeweight="1.2pt" strokecolor="#0091AC">
                <v:path arrowok="t"/>
              </v:shape>
            </v:group>
            <v:group style="position:absolute;left:5012;top:501;width:835;height:935" coordorigin="5012,501" coordsize="835,935">
              <v:shape style="position:absolute;left:5012;top:501;width:835;height:935" coordorigin="5012,501" coordsize="835,935" path="m5012,501l5847,1436e" filled="f" stroked="t" strokeweight=".6pt" strokecolor="#231F20">
                <v:path arrowok="t"/>
              </v:shape>
            </v:group>
            <v:group style="position:absolute;left:5652;top:685;width:1122;height:552" coordorigin="5652,685" coordsize="1122,552">
              <v:shape style="position:absolute;left:5652;top:685;width:1122;height:552" coordorigin="5652,685" coordsize="1122,552" path="m5657,685l5653,705,5652,725,5656,749,5673,811,5708,878,5750,930,5791,974,5852,1023,5905,1060,5957,1092,6024,1127,6080,1152,6139,1175,6214,1199,6290,1218,6353,1229,6431,1236,6467,1237,6490,1236,6555,1229,6630,1212,6691,1185,6748,1136,6769,1096,6775,1080e" filled="f" stroked="t" strokeweight="1.2pt" strokecolor="#F7941D">
                <v:path arrowok="t"/>
              </v:shape>
            </v:group>
            <v:group style="position:absolute;left:5661;top:528;width:722;height:142" coordorigin="5661,528" coordsize="722,142">
              <v:shape style="position:absolute;left:5661;top:528;width:722;height:142" coordorigin="5661,528" coordsize="722,142" path="m6383,626l6326,602,6269,581,6193,558,6114,541,6053,532,5976,528,5957,528,5893,533,5834,544,5757,571,5705,606,5669,653,5661,671e" filled="f" stroked="t" strokeweight="1.2pt" strokecolor="#F7941D">
                <v:path arrowok="t"/>
              </v:shape>
            </v:group>
            <v:group style="position:absolute;left:6398;top:633;width:381;height:443" coordorigin="6398,633" coordsize="381,443">
              <v:shape style="position:absolute;left:6398;top:633;width:381;height:443" coordorigin="6398,633" coordsize="381,443" path="m6776,1076l6778,1065,6779,1054,6779,1044,6779,1036,6762,962,6737,907,6702,858,6662,812,6603,759,6554,722,6502,689,6433,650,6415,641,6398,633e" filled="f" stroked="t" strokeweight="1.2pt" strokecolor="#F7941D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Schneidet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</w:rPr>
        <w:t>Drehzylinder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oder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b/>
          <w:bCs/>
        </w:rPr>
        <w:t>Drehkegel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3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b/>
          <w:bCs/>
        </w:rPr>
        <w:t>schräg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du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3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ch,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können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  <w:b/>
          <w:bCs/>
        </w:rPr>
        <w:t>Schnittﬂ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b/>
          <w:bCs/>
        </w:rPr>
        <w:t>ächen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" w:after="0" w:line="278" w:lineRule="auto"/>
        <w:ind w:left="667" w:right="5842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entstehen,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  <w:b/>
          <w:bCs/>
        </w:rPr>
        <w:t>Ellipsen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</w:rPr>
        <w:t>beg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enzt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we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4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den.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" w:after="0" w:line="278" w:lineRule="auto"/>
        <w:ind w:left="667" w:right="5969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5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ielleicht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5"/>
        </w:rPr>
        <w:t>habt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9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ihr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Schule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Modelle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Zylindern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Kegeln,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diese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Schnittﬂ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ächen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betrachten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kann.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4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2" w:lineRule="exact"/>
        <w:ind w:left="667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1.0788pt;margin-top:23.025669pt;width:25.512pt;height:11.339pt;mso-position-horizontal-relative:page;mso-position-vertical-relative:paragraph;z-index:-3341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165" w:right="-58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2"/>
                      <w:w w:val="110"/>
                      <w:b/>
                      <w:bCs/>
                    </w:rPr>
                    <w:t>999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22"/>
          <w:szCs w:val="22"/>
          <w:color w:val="0095AC"/>
          <w:spacing w:val="0"/>
          <w:w w:val="110"/>
          <w:b/>
          <w:bCs/>
        </w:rPr>
        <w:t>Aufgaben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7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80" w:right="120"/>
        </w:sectPr>
      </w:pPr>
      <w:rPr/>
    </w:p>
    <w:p>
      <w:pPr>
        <w:spacing w:before="33" w:after="0" w:line="240" w:lineRule="auto"/>
        <w:ind w:left="106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2"/>
          <w:w w:val="110"/>
          <w:b/>
          <w:bCs/>
        </w:rPr>
        <w:t>999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8" w:after="0" w:line="278" w:lineRule="auto"/>
        <w:ind w:right="1469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Konstruie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gegebenen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7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Ellipsen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Hilfe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Gärtnerkonstruktion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0"/>
          <w:w w:val="12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Stecknadeln,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Fäden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Buntstiften!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80" w:after="0" w:line="240" w:lineRule="auto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90.117996pt;margin-top:4.673156pt;width:15.505201pt;height:.1pt;mso-position-horizontal-relative:page;mso-position-vertical-relative:paragraph;z-index:-3324" coordorigin="1802,93" coordsize="310,2">
            <v:shape style="position:absolute;left:1802;top:93;width:310;height:2" coordorigin="1802,93" coordsize="310,0" path="m1802,93l2112,93e" filled="f" stroked="t" strokeweight=".38763pt" strokecolor="#221E1F">
              <v:path arrowok="t"/>
            </v:shape>
          </v:group>
          <w10:wrap type="none"/>
        </w:pict>
      </w:r>
      <w:r>
        <w:rPr/>
        <w:pict>
          <v:group style="position:absolute;margin-left:90.117996pt;margin-top:16.673157pt;width:15.505201pt;height:.1pt;mso-position-horizontal-relative:page;mso-position-vertical-relative:paragraph;z-index:-3323" coordorigin="1802,333" coordsize="310,2">
            <v:shape style="position:absolute;left:1802;top:333;width:310;height:2" coordorigin="1802,333" coordsize="310,0" path="m1802,333l2112,333e" filled="f" stroked="t" strokeweight=".38763pt" strokecolor="#221E1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8"/>
          <w:szCs w:val="18"/>
          <w:color w:val="0095AC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7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89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-2"/>
          <w:w w:val="89"/>
          <w:position w:val="-6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9"/>
          <w:position w:val="0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89"/>
          <w:position w:val="-6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25"/>
          <w:w w:val="89"/>
          <w:position w:val="-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6"/>
          <w:w w:val="100"/>
          <w:position w:val="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position w:val="0"/>
        </w:rPr>
        <w:t>4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Fadenlänge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-8"/>
          <w:w w:val="100"/>
          <w:b/>
          <w:bCs/>
          <w:position w:val="0"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0"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19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100"/>
          <w:position w:val="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position w:val="0"/>
        </w:rPr>
        <w:t>8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8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  <w:position w:val="0"/>
        </w:rPr>
        <w:t>2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0"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19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100"/>
          <w:position w:val="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0"/>
        </w:rPr>
        <w:t>mm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8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  <w:position w:val="0"/>
        </w:rPr>
        <w:t>3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0"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19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position w:val="0"/>
        </w:rPr>
        <w:t>4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6"/>
          <w:position w:val="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6"/>
          <w:position w:val="0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40" w:lineRule="exact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193.039703pt;margin-top:12.065734pt;width:15.505201pt;height:.1pt;mso-position-horizontal-relative:page;mso-position-vertical-relative:paragraph;z-index:-3322" coordorigin="3861,241" coordsize="310,2">
            <v:shape style="position:absolute;left:3861;top:241;width:310;height:2" coordorigin="3861,241" coordsize="310,0" path="m3861,241l4171,241e" filled="f" stroked="t" strokeweight=".38763pt" strokecolor="#221E1F">
              <v:path arrowok="t"/>
            </v:shape>
          </v:group>
          <w10:wrap type="none"/>
        </w:pict>
      </w:r>
      <w:r>
        <w:rPr/>
        <w:pict>
          <v:group style="position:absolute;margin-left:268.870697pt;margin-top:12.065734pt;width:15.505201pt;height:.1pt;mso-position-horizontal-relative:page;mso-position-vertical-relative:paragraph;z-index:-3321" coordorigin="5377,241" coordsize="310,2">
            <v:shape style="position:absolute;left:5377;top:241;width:310;height:2" coordorigin="5377,241" coordsize="310,0" path="m5377,241l5688,241e" filled="f" stroked="t" strokeweight=".38763pt" strokecolor="#221E1F">
              <v:path arrowok="t"/>
            </v:shape>
          </v:group>
          <w10:wrap type="none"/>
        </w:pict>
      </w:r>
      <w:r>
        <w:rPr/>
        <w:pict>
          <v:group style="position:absolute;margin-left:344.559692pt;margin-top:12.065734pt;width:15.505201pt;height:.1pt;mso-position-horizontal-relative:page;mso-position-vertical-relative:paragraph;z-index:-3320" coordorigin="6891,241" coordsize="310,2">
            <v:shape style="position:absolute;left:6891;top:241;width:310;height:2" coordorigin="6891,241" coordsize="310,0" path="m6891,241l7201,241e" filled="f" stroked="t" strokeweight=".38763pt" strokecolor="#221E1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  <w:position w:val="4"/>
        </w:rPr>
        <w:t>b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4"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38"/>
          <w:w w:val="100"/>
          <w:b/>
          <w:bCs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89"/>
          <w:position w:val="4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-2"/>
          <w:w w:val="89"/>
          <w:position w:val="-2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9"/>
          <w:position w:val="4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89"/>
          <w:position w:val="-2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25"/>
          <w:w w:val="89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100"/>
          <w:position w:val="4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100"/>
          <w:position w:val="4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4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4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8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4"/>
        </w:rPr>
        <w:t>Fadenlänge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-8"/>
          <w:w w:val="100"/>
          <w:b/>
          <w:bCs/>
          <w:position w:val="4"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4"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19"/>
          <w:w w:val="100"/>
          <w:b/>
          <w:bCs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9"/>
          <w:w w:val="100"/>
          <w:position w:val="4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4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4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4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8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  <w:position w:val="4"/>
        </w:rPr>
        <w:t>2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4"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19"/>
          <w:w w:val="100"/>
          <w:b/>
          <w:bCs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5"/>
          <w:w w:val="100"/>
          <w:position w:val="4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  <w:position w:val="4"/>
        </w:rPr>
        <w:t>6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4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4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8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  <w:position w:val="4"/>
        </w:rPr>
        <w:t>3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4"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24"/>
          <w:w w:val="100"/>
          <w:b/>
          <w:bCs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4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100"/>
          <w:position w:val="4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6"/>
          <w:position w:val="4"/>
        </w:rPr>
        <w:t>mm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40" w:lineRule="exact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193.415695pt;margin-top:12.062728pt;width:15.505201pt;height:.1pt;mso-position-horizontal-relative:page;mso-position-vertical-relative:paragraph;z-index:-3319" coordorigin="3868,241" coordsize="310,2">
            <v:shape style="position:absolute;left:3868;top:241;width:310;height:2" coordorigin="3868,241" coordsize="310,0" path="m3868,241l4178,241e" filled="f" stroked="t" strokeweight=".38763pt" strokecolor="#221E1F">
              <v:path arrowok="t"/>
            </v:shape>
          </v:group>
          <w10:wrap type="none"/>
        </w:pict>
      </w:r>
      <w:r>
        <w:rPr/>
        <w:pict>
          <v:group style="position:absolute;margin-left:269.090698pt;margin-top:12.062728pt;width:15.505201pt;height:.1pt;mso-position-horizontal-relative:page;mso-position-vertical-relative:paragraph;z-index:-3318" coordorigin="5382,241" coordsize="310,2">
            <v:shape style="position:absolute;left:5382;top:241;width:310;height:2" coordorigin="5382,241" coordsize="310,0" path="m5382,241l5692,241e" filled="f" stroked="t" strokeweight=".38763pt" strokecolor="#221E1F">
              <v:path arrowok="t"/>
            </v:shape>
          </v:group>
          <w10:wrap type="none"/>
        </w:pict>
      </w:r>
      <w:r>
        <w:rPr/>
        <w:pict>
          <v:group style="position:absolute;margin-left:344.421692pt;margin-top:12.062728pt;width:15.505201pt;height:.1pt;mso-position-horizontal-relative:page;mso-position-vertical-relative:paragraph;z-index:-3317" coordorigin="6888,241" coordsize="310,2">
            <v:shape style="position:absolute;left:6888;top:241;width:310;height:2" coordorigin="6888,241" coordsize="310,0" path="m6888,241l7199,241e" filled="f" stroked="t" strokeweight=".38763pt" strokecolor="#221E1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8"/>
          <w:szCs w:val="18"/>
          <w:color w:val="0095AC"/>
          <w:spacing w:val="-1"/>
          <w:w w:val="100"/>
          <w:b/>
          <w:bCs/>
          <w:position w:val="4"/>
        </w:rPr>
        <w:t>c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4"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6"/>
          <w:w w:val="100"/>
          <w:b/>
          <w:bCs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4"/>
        </w:rPr>
        <w:t>Fadenlänge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6"/>
          <w:w w:val="100"/>
          <w:position w:val="4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position w:val="4"/>
        </w:rPr>
        <w:t>4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4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4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8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-8"/>
          <w:w w:val="100"/>
          <w:b/>
          <w:bCs/>
          <w:position w:val="4"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4"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19"/>
          <w:w w:val="100"/>
          <w:b/>
          <w:bCs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89"/>
          <w:position w:val="4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-2"/>
          <w:w w:val="89"/>
          <w:position w:val="-2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9"/>
          <w:position w:val="4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89"/>
          <w:position w:val="-2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25"/>
          <w:w w:val="89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position w:val="4"/>
        </w:rPr>
        <w:t>8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4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4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 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8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  <w:position w:val="4"/>
        </w:rPr>
        <w:t>2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4"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19"/>
          <w:w w:val="100"/>
          <w:b/>
          <w:bCs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89"/>
          <w:position w:val="4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-2"/>
          <w:w w:val="89"/>
          <w:position w:val="-2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9"/>
          <w:position w:val="4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89"/>
          <w:position w:val="-2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25"/>
          <w:w w:val="89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100"/>
          <w:position w:val="4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100"/>
          <w:position w:val="4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4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4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8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  <w:position w:val="4"/>
        </w:rPr>
        <w:t>3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4"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19"/>
          <w:w w:val="100"/>
          <w:b/>
          <w:bCs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89"/>
          <w:position w:val="4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-2"/>
          <w:w w:val="89"/>
          <w:position w:val="-2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9"/>
          <w:position w:val="4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89"/>
          <w:position w:val="-2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25"/>
          <w:w w:val="89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9"/>
          <w:w w:val="100"/>
          <w:position w:val="4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4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6"/>
          <w:position w:val="4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6"/>
          <w:position w:val="4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40" w:lineRule="exact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3"/>
          <w:w w:val="100"/>
          <w:b/>
          <w:bCs/>
          <w:position w:val="4"/>
        </w:rPr>
        <w:t>d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4"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31"/>
          <w:w w:val="100"/>
          <w:b/>
          <w:bCs/>
          <w:position w:val="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4"/>
        </w:rPr>
        <w:t>Fadenlänge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4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100"/>
          <w:position w:val="4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4"/>
        </w:rPr>
        <w:t>mm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8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-8"/>
          <w:w w:val="100"/>
          <w:b/>
          <w:bCs/>
          <w:position w:val="4"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4"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19"/>
          <w:w w:val="100"/>
          <w:b/>
          <w:bCs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89"/>
          <w:position w:val="4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-2"/>
          <w:w w:val="89"/>
          <w:position w:val="-2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9"/>
          <w:position w:val="4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89"/>
          <w:position w:val="-2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25"/>
          <w:w w:val="89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100"/>
          <w:position w:val="4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100"/>
          <w:position w:val="4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4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4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8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  <w:position w:val="4"/>
        </w:rPr>
        <w:t>2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4"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19"/>
          <w:w w:val="100"/>
          <w:b/>
          <w:bCs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89"/>
          <w:position w:val="4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-2"/>
          <w:w w:val="89"/>
          <w:position w:val="-2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9"/>
          <w:position w:val="4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89"/>
          <w:position w:val="-2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25"/>
          <w:w w:val="89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8"/>
          <w:w w:val="100"/>
          <w:position w:val="4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position w:val="4"/>
        </w:rPr>
        <w:t>3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4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4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8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  <w:position w:val="4"/>
        </w:rPr>
        <w:t>3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4"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19"/>
          <w:w w:val="100"/>
          <w:b/>
          <w:bCs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89"/>
          <w:position w:val="4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-2"/>
          <w:w w:val="89"/>
          <w:position w:val="-2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9"/>
          <w:position w:val="4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89"/>
          <w:position w:val="-2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25"/>
          <w:w w:val="89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5"/>
          <w:w w:val="100"/>
          <w:position w:val="4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  <w:position w:val="4"/>
        </w:rPr>
        <w:t>6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6"/>
          <w:position w:val="4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6"/>
          <w:position w:val="4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80" w:right="120"/>
          <w:cols w:num="2" w:equalWidth="0">
            <w:col w:w="443" w:space="224"/>
            <w:col w:w="9093"/>
          </w:cols>
        </w:sectPr>
      </w:pPr>
      <w:rPr/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80" w:right="120"/>
        </w:sectPr>
      </w:pPr>
      <w:rPr/>
    </w:p>
    <w:p>
      <w:pPr>
        <w:spacing w:before="60" w:after="0" w:line="240" w:lineRule="auto"/>
        <w:ind w:left="1461" w:right="-70"/>
        <w:jc w:val="left"/>
        <w:rPr>
          <w:rFonts w:ascii="PoloMatheAustria1Halbfett" w:hAnsi="PoloMatheAustria1Halbfett" w:cs="PoloMatheAustria1Halbfett" w:eastAsia="PoloMatheAustria1Halbfett"/>
          <w:sz w:val="20"/>
          <w:szCs w:val="20"/>
        </w:rPr>
      </w:pPr>
      <w:rPr/>
      <w:r>
        <w:rPr/>
        <w:pict>
          <v:group style="position:absolute;margin-left:0pt;margin-top:0pt;width:474.7128pt;height:741.495773pt;mso-position-horizontal-relative:page;mso-position-vertical-relative:page;z-index:-3340" coordorigin="0,0" coordsize="9494,14830">
            <v:group style="position:absolute;left:8;top:0;width:2;height:782" coordorigin="8,0" coordsize="2,782">
              <v:shape style="position:absolute;left:8;top:0;width:2;height:782" coordorigin="8,0" coordsize="0,782" path="m8,0l8,782e" filled="f" stroked="t" strokeweight=".9268pt" strokecolor="#0095AC">
                <v:path arrowok="t"/>
              </v:shape>
            </v:group>
            <v:group style="position:absolute;left:17;top:782;width:1304;height:10706" coordorigin="17,782" coordsize="1304,10706">
              <v:shape style="position:absolute;left:17;top:782;width:1304;height:10706" coordorigin="17,782" coordsize="1304,10706" path="m17,11487l1320,11487,1320,782,17,782,17,11487xe" filled="t" fillcolor="#23A9BD" stroked="f">
                <v:path arrowok="t"/>
                <v:fill/>
              </v:shape>
            </v:group>
            <v:group style="position:absolute;left:17;top:0;width:1304;height:782" coordorigin="17,0" coordsize="1304,782">
              <v:shape style="position:absolute;left:17;top:0;width:1304;height:782" coordorigin="17,0" coordsize="1304,782" path="m17,782l1320,782,1320,0,17,0,17,782e" filled="t" fillcolor="#0095AC" stroked="f">
                <v:path arrowok="t"/>
                <v:fill/>
              </v:shape>
            </v:group>
            <v:group style="position:absolute;left:17;top:11487;width:1304;height:3343" coordorigin="17,11487" coordsize="1304,3343">
              <v:shape style="position:absolute;left:17;top:11487;width:1304;height:3343" coordorigin="17,11487" coordsize="1304,3343" path="m1320,14830l1320,11487,17,11487,17,14830,1320,14830e" filled="t" fillcolor="#EFEEE1" stroked="f">
                <v:path arrowok="t"/>
                <v:fill/>
              </v:shape>
            </v:group>
            <v:group style="position:absolute;left:822;top:12383;width:510;height:227" coordorigin="822,12383" coordsize="510,227">
              <v:shape style="position:absolute;left:822;top:12383;width:510;height:227" coordorigin="822,12383" coordsize="510,227" path="m822,12610l1332,12610,1332,12383,822,12383,822,12610e" filled="t" fillcolor="#FFFFFF" stroked="f">
                <v:path arrowok="t"/>
                <v:fill/>
              </v:shape>
            </v:group>
            <v:group style="position:absolute;left:1320;top:7455;width:8164;height:283" coordorigin="1320,7455" coordsize="8164,283">
              <v:shape style="position:absolute;left:1320;top:7455;width:8164;height:283" coordorigin="1320,7455" coordsize="8164,283" path="m1320,7738l9484,7738,9484,7455,1320,7455,1320,7738e" filled="t" fillcolor="#F3703A" stroked="f">
                <v:path arrowok="t"/>
                <v:fill/>
              </v:shape>
            </v:group>
            <v:group style="position:absolute;left:1320;top:7738;width:8164;height:390" coordorigin="1320,7738" coordsize="8164,390">
              <v:shape style="position:absolute;left:1320;top:7738;width:8164;height:390" coordorigin="1320,7738" coordsize="8164,390" path="m1320,8128l9484,8128,9484,7738,1320,7738,1320,8128e" filled="t" fillcolor="#FDCD9D" stroked="f">
                <v:path arrowok="t"/>
                <v:fill/>
              </v:shape>
            </v:group>
            <w10:wrap type="none"/>
          </v:group>
        </w:pic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Seiten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aus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Das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ist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Mathematik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4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(Verlag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öbv,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ISBN: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978-3-209-07328-0)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000000"/>
          <w:spacing w:val="0"/>
          <w:w w:val="100"/>
        </w:rPr>
      </w:r>
    </w:p>
    <w:p>
      <w:pPr>
        <w:spacing w:before="40" w:after="0" w:line="240" w:lineRule="auto"/>
        <w:ind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br w:type="column"/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241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880" w:right="120"/>
          <w:cols w:num="2" w:equalWidth="0">
            <w:col w:w="7527" w:space="743"/>
            <w:col w:w="1490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3" w:after="0" w:line="240" w:lineRule="auto"/>
        <w:ind w:left="1203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66.023796pt;margin-top:2.926184pt;width:36.85pt;height:10pt;mso-position-horizontal-relative:page;mso-position-vertical-relative:paragraph;z-index:-3308" coordorigin="1320,59" coordsize="737,200">
            <v:shape style="position:absolute;left:1320;top:59;width:737;height:200" coordorigin="1320,59" coordsize="737,200" path="m1320,259l2057,259,2057,59,1320,59,1320,259xe" filled="t" fillcolor="#F3703A" stroked="f">
              <v:path arrowok="t"/>
              <v:fill/>
            </v:shape>
          </v:group>
          <w10:wrap type="none"/>
        </w:pict>
      </w:r>
      <w:r>
        <w:rPr>
          <w:rFonts w:ascii="Arial" w:hAnsi="Arial" w:cs="Arial" w:eastAsia="Arial"/>
          <w:sz w:val="16"/>
          <w:szCs w:val="16"/>
          <w:color w:val="FFFFFF"/>
          <w:spacing w:val="5"/>
          <w:w w:val="100"/>
          <w:b/>
          <w:bCs/>
        </w:rPr>
        <w:t>Beispie</w:t>
      </w:r>
      <w:r>
        <w:rPr>
          <w:rFonts w:ascii="Arial" w:hAnsi="Arial" w:cs="Arial" w:eastAsia="Arial"/>
          <w:sz w:val="16"/>
          <w:szCs w:val="16"/>
          <w:color w:val="FFFFFF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16"/>
          <w:szCs w:val="16"/>
          <w:color w:val="FFFFFF"/>
          <w:spacing w:val="0"/>
          <w:w w:val="100"/>
          <w:b/>
          <w:bCs/>
        </w:rPr>
        <w:t>  </w:t>
      </w:r>
      <w:r>
        <w:rPr>
          <w:rFonts w:ascii="Arial" w:hAnsi="Arial" w:cs="Arial" w:eastAsia="Arial"/>
          <w:sz w:val="16"/>
          <w:szCs w:val="16"/>
          <w:color w:val="FFFFFF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Konstruie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2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Ellipse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8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6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06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4"/>
        </w:rPr>
        <w:t>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76" w:after="0" w:line="331" w:lineRule="exact"/>
        <w:ind w:left="1140" w:right="-20"/>
        <w:jc w:val="left"/>
        <w:tabs>
          <w:tab w:pos="7320" w:val="left"/>
        </w:tabs>
        <w:rPr>
          <w:rFonts w:ascii="Arial" w:hAnsi="Arial" w:cs="Arial" w:eastAsia="Arial"/>
          <w:sz w:val="14"/>
          <w:szCs w:val="14"/>
        </w:rPr>
      </w:pPr>
      <w:rPr/>
      <w:r>
        <w:rPr/>
        <w:pict>
          <v:group style="position:absolute;margin-left:281.456787pt;margin-top:7.785533pt;width:181.566997pt;height:156.659023pt;mso-position-horizontal-relative:page;mso-position-vertical-relative:paragraph;z-index:-3306" coordorigin="5629,156" coordsize="3631,3133">
            <v:shape style="position:absolute;left:5856;top:358;width:3351;height:2917" type="#_x0000_t75">
              <v:imagedata r:id="rId25" o:title=""/>
            </v:shape>
            <v:group style="position:absolute;left:5859;top:615;width:3175;height:2100" coordorigin="5859,615" coordsize="3175,2100">
              <v:shape style="position:absolute;left:5859;top:615;width:3175;height:2100" coordorigin="5859,615" coordsize="3175,2100" path="m7446,2715l7514,2714,7580,2711,7646,2707,7711,2701,7776,2693,7839,2683,7901,2672,7961,2660,8021,2645,8106,2622,8186,2597,8265,2567,8340,2535,8413,2500,8482,2462,8548,2421,8613,2377,8676,2328,8735,2275,8790,2220,8840,2163,8885,2103,8925,2042,8957,1987,8983,1930,9003,1872,9018,1814,9030,1736,9034,1677,9033,1655,9029,1589,9019,1526,9005,1466,8979,1391,8945,1321,8911,1266,8865,1200,8815,1138,8762,1081,8707,1028,8649,980,8589,936,8521,892,8448,850,8374,811,8300,777,8226,747,8152,721,8078,700,8013,683,7948,668,7883,655,7819,644,7755,635,7691,627,7629,621,7567,617,7506,615,7476,615,7446,615,7379,616,7312,619,7246,623,7181,629,7117,637,7054,647,6992,658,6931,671,6872,685,6787,708,6706,734,6628,763,6552,795,6480,830,6411,868,6345,909,6279,953,6216,1002,6157,1055,6103,1110,6053,1167,6008,1227,5967,1288,5936,1343,5910,1400,5890,1458,5874,1516,5862,1595,5859,1653,5859,1676,5864,1741,5873,1804,5888,1864,5914,1939,5948,2009,5982,2065,6028,2130,6078,2192,6131,2249,6186,2302,6244,2350,6304,2394,6372,2438,6445,2481,6518,2519,6593,2553,6667,2583,6741,2609,6814,2630,6879,2647,6944,2662,7009,2675,7074,2686,7138,2696,7201,2703,7264,2709,7326,2713,7387,2715,7417,2715,7446,2715e" filled="f" stroked="t" strokeweight="1.2pt" strokecolor="#F7941D">
                <v:path arrowok="t"/>
              </v:shape>
            </v:group>
            <v:group style="position:absolute;left:5632;top:1665;width:3625;height:2" coordorigin="5632,1665" coordsize="3625,2">
              <v:shape style="position:absolute;left:5632;top:1665;width:3625;height:2" coordorigin="5632,1665" coordsize="3625,0" path="m5632,1665l9257,1665e" filled="f" stroked="t" strokeweight=".300012pt" strokecolor="#231F20">
                <v:path arrowok="t"/>
              </v:shape>
            </v:group>
            <v:group style="position:absolute;left:7446;top:159;width:2;height:3127" coordorigin="7446,159" coordsize="2,3127">
              <v:shape style="position:absolute;left:7446;top:159;width:2;height:3127" coordorigin="7446,159" coordsize="0,3127" path="m7446,159l7446,3286e" filled="f" stroked="t" strokeweight=".300011pt" strokecolor="#231F20">
                <v:path arrowok="t"/>
              </v:shape>
              <v:shape style="position:absolute;left:5856;top:486;width:3181;height:2789" type="#_x0000_t75">
                <v:imagedata r:id="rId26" o:title=""/>
              </v:shape>
            </v:group>
            <v:group style="position:absolute;left:7418;top:287;width:57;height:57" coordorigin="7418,287" coordsize="57,57">
              <v:shape style="position:absolute;left:7418;top:287;width:57;height:57" coordorigin="7418,287" coordsize="57,57" path="m7446,287l7426,295,7418,315,7426,335,7446,343,7466,335,7475,315,7475,315,7466,295,7446,287e" filled="t" fillcolor="#88AC2E" stroked="f">
                <v:path arrowok="t"/>
                <v:fill/>
              </v:shape>
            </v:group>
            <v:group style="position:absolute;left:5859;top:615;width:3175;height:2100" coordorigin="5859,615" coordsize="3175,2100">
              <v:shape style="position:absolute;left:5859;top:615;width:3175;height:2100" coordorigin="5859,615" coordsize="3175,2100" path="m7446,2715l7514,2714,7580,2711,7646,2707,7711,2701,7776,2693,7839,2683,7901,2672,7961,2660,8021,2645,8106,2622,8186,2597,8265,2567,8340,2535,8413,2500,8482,2462,8548,2421,8613,2377,8676,2328,8735,2275,8790,2220,8840,2163,8885,2103,8925,2042,8957,1987,8983,1930,9003,1872,9018,1814,9030,1736,9034,1677,9033,1655,9029,1589,9019,1526,9005,1466,8979,1391,8945,1321,8911,1266,8865,1200,8815,1138,8762,1081,8707,1028,8649,980,8589,936,8521,892,8448,850,8374,811,8300,777,8226,747,8152,721,8078,700,8013,683,7948,668,7883,655,7819,644,7755,635,7691,627,7629,621,7567,617,7506,615,7476,615,7446,615,7379,616,7312,619,7246,623,7181,629,7117,637,7054,647,6992,658,6931,671,6872,685,6787,708,6706,734,6628,763,6552,795,6480,830,6411,868,6345,909,6279,953,6216,1002,6157,1055,6103,1110,6053,1167,6008,1227,5967,1288,5936,1343,5910,1400,5890,1458,5874,1516,5862,1595,5859,1653,5859,1676,5864,1741,5873,1804,5888,1864,5914,1939,5948,2009,5982,2065,6028,2130,6078,2192,6131,2249,6186,2302,6244,2350,6304,2394,6372,2438,6445,2481,6518,2519,6593,2553,6667,2583,6741,2609,6814,2630,6879,2647,6944,2662,7009,2675,7074,2686,7138,2696,7201,2703,7264,2709,7326,2713,7387,2715,7417,2715,7446,2715e" filled="f" stroked="t" strokeweight="1.2pt" strokecolor="#F7941D">
                <v:path arrowok="t"/>
              </v:shape>
            </v:group>
            <v:group style="position:absolute;left:8311;top:1637;width:57;height:57" coordorigin="8311,1637" coordsize="57,57">
              <v:shape style="position:absolute;left:8311;top:1637;width:57;height:57" coordorigin="8311,1637" coordsize="57,57" path="m8339,1637l8319,1645,8311,1665,8319,1685,8339,1693,8359,1685,8368,1665,8367,1665,8359,1645,8339,1637e" filled="t" fillcolor="#88AC2E" stroked="f">
                <v:path arrowok="t"/>
                <v:fill/>
              </v:shape>
            </v:group>
            <v:group style="position:absolute;left:6525;top:1637;width:57;height:57" coordorigin="6525,1637" coordsize="57,57">
              <v:shape style="position:absolute;left:6525;top:1637;width:57;height:57" coordorigin="6525,1637" coordsize="57,57" path="m6553,1637l6533,1645,6525,1665,6533,1685,6553,1693,6573,1685,6582,1665,6582,1665,6573,1645,6553,1637e" filled="t" fillcolor="#88AC2E" stroked="f">
                <v:path arrowok="t"/>
                <v:fill/>
              </v:shape>
            </v:group>
            <v:group style="position:absolute;left:7418;top:2987;width:57;height:57" coordorigin="7418,2987" coordsize="57,57">
              <v:shape style="position:absolute;left:7418;top:2987;width:57;height:57" coordorigin="7418,2987" coordsize="57,57" path="m7446,2987l7426,2995,7418,3015,7426,3035,7446,3043,7466,3035,7475,3015,7475,3015,7466,2995,7446,2987e" filled="t" fillcolor="#88AC2E" stroked="f">
                <v:path arrowok="t"/>
                <v:fill/>
              </v:shape>
            </v:group>
            <v:group style="position:absolute;left:7418;top:287;width:57;height:57" coordorigin="7418,287" coordsize="57,57">
              <v:shape style="position:absolute;left:7418;top:287;width:57;height:57" coordorigin="7418,287" coordsize="57,57" path="m7446,287l7426,295,7418,315,7426,335,7446,343,7466,335,7475,315,7475,315,7466,295,7446,287e" filled="t" fillcolor="#88AC2E" stroked="f">
                <v:path arrowok="t"/>
                <v:fill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  <w:b/>
          <w:bCs/>
          <w:position w:val="8"/>
        </w:rPr>
        <w:t>Konstruktionsgang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0"/>
          <w:b/>
          <w:bCs/>
          <w:position w:val="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  <w:position w:val="8"/>
        </w:rPr>
        <w:t>(</w:t>
      </w:r>
      <w:r>
        <w:rPr>
          <w:rFonts w:ascii="MS UI Gothic" w:hAnsi="MS UI Gothic" w:cs="MS UI Gothic" w:eastAsia="MS UI Gothic"/>
          <w:sz w:val="16"/>
          <w:szCs w:val="16"/>
          <w:color w:val="231F20"/>
          <w:spacing w:val="0"/>
          <w:w w:val="90"/>
          <w:position w:val="8"/>
        </w:rPr>
        <w:t>➔</w:t>
      </w:r>
      <w:r>
        <w:rPr>
          <w:rFonts w:ascii="MS UI Gothic" w:hAnsi="MS UI Gothic" w:cs="MS UI Gothic" w:eastAsia="MS UI Gothic"/>
          <w:sz w:val="16"/>
          <w:szCs w:val="16"/>
          <w:color w:val="231F20"/>
          <w:spacing w:val="1"/>
          <w:w w:val="90"/>
          <w:position w:val="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  <w:position w:val="8"/>
        </w:rPr>
        <w:t>Figur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20"/>
          <w:position w:val="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0"/>
          <w:position w:val="8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  <w:position w:val="8"/>
        </w:rPr>
        <w:t>echts):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8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8"/>
        </w:rPr>
      </w:r>
      <w:r>
        <w:rPr>
          <w:rFonts w:ascii="Arial" w:hAnsi="Arial" w:cs="Arial" w:eastAsia="Arial"/>
          <w:sz w:val="18"/>
          <w:szCs w:val="18"/>
          <w:color w:val="88AC2E"/>
          <w:spacing w:val="0"/>
          <w:w w:val="71"/>
          <w:position w:val="1"/>
        </w:rPr>
        <w:t>M</w:t>
      </w:r>
      <w:r>
        <w:rPr>
          <w:rFonts w:ascii="Arial" w:hAnsi="Arial" w:cs="Arial" w:eastAsia="Arial"/>
          <w:sz w:val="14"/>
          <w:szCs w:val="14"/>
          <w:color w:val="88AC2E"/>
          <w:spacing w:val="0"/>
          <w:w w:val="71"/>
          <w:position w:val="-4"/>
        </w:rPr>
        <w:t>D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Mar w:header="0" w:footer="0" w:top="660" w:bottom="620" w:left="180" w:right="480"/>
          <w:headerReference w:type="odd" r:id="rId23"/>
          <w:footerReference w:type="odd" r:id="rId24"/>
          <w:pgSz w:w="10760" w:h="14840"/>
        </w:sectPr>
      </w:pPr>
      <w:rPr/>
    </w:p>
    <w:p>
      <w:pPr>
        <w:spacing w:before="3" w:after="0" w:line="285" w:lineRule="auto"/>
        <w:ind w:left="1339" w:right="410" w:firstLine="-198"/>
        <w:jc w:val="both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v:group style="position:absolute;margin-left:183.303696pt;margin-top:11.720199pt;width:13.3278pt;height:.1pt;mso-position-horizontal-relative:page;mso-position-vertical-relative:paragraph;z-index:-3304" coordorigin="3666,234" coordsize="267,2">
            <v:shape style="position:absolute;left:3666;top:234;width:267;height:2" coordorigin="3666,234" coordsize="267,0" path="m3666,234l3933,234e" filled="f" stroked="t" strokeweight=".333195pt" strokecolor="#221E1F">
              <v:path arrowok="t"/>
            </v:shape>
          </v:group>
          <w10:wrap type="none"/>
        </w:pict>
      </w:r>
      <w:r>
        <w:rPr/>
        <w:pict>
          <v:group style="position:absolute;margin-left:206.043701pt;margin-top:11.675798pt;width:12.439801pt;height:.1pt;mso-position-horizontal-relative:page;mso-position-vertical-relative:paragraph;z-index:-3303" coordorigin="4121,234" coordsize="249,2">
            <v:shape style="position:absolute;left:4121;top:234;width:249;height:2" coordorigin="4121,234" coordsize="249,0" path="m4121,234l4370,234e" filled="f" stroked="t" strokeweight=".310995pt" strokecolor="#221E1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6"/>
          <w:szCs w:val="16"/>
          <w:color w:val="0095AC"/>
          <w:spacing w:val="-3"/>
          <w:w w:val="100"/>
          <w:b/>
          <w:bCs/>
        </w:rPr>
        <w:t>1</w:t>
      </w:r>
      <w:r>
        <w:rPr>
          <w:rFonts w:ascii="Arial" w:hAnsi="Arial" w:cs="Arial" w:eastAsia="Arial"/>
          <w:sz w:val="16"/>
          <w:szCs w:val="16"/>
          <w:color w:val="0095AC"/>
          <w:spacing w:val="0"/>
          <w:w w:val="100"/>
          <w:b/>
          <w:bCs/>
        </w:rPr>
        <w:t>.</w:t>
      </w:r>
      <w:r>
        <w:rPr>
          <w:rFonts w:ascii="Arial" w:hAnsi="Arial" w:cs="Arial" w:eastAsia="Arial"/>
          <w:sz w:val="16"/>
          <w:szCs w:val="16"/>
          <w:color w:val="0095AC"/>
          <w:spacing w:val="2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Beginne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den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Achsen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der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3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Ellipse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1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und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trage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9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auf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</w:rPr>
        <w:t>der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2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</w:rPr>
        <w:t>waag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3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</w:rPr>
        <w:t>echten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"/>
          <w:w w:val="12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</w:rPr>
        <w:t>Achse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1"/>
          <w:w w:val="123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3"/>
          <w:w w:val="100"/>
        </w:rPr>
        <w:t>M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6"/>
          <w:szCs w:val="16"/>
          <w:color w:val="231F20"/>
          <w:spacing w:val="26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3"/>
          <w:w w:val="100"/>
        </w:rPr>
        <w:t>M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6"/>
          <w:szCs w:val="16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bz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9"/>
          <w:w w:val="118"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1" w:after="0" w:line="240" w:lineRule="auto"/>
        <w:ind w:left="1339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v:group style="position:absolute;margin-left:89.640701pt;margin-top:.67602pt;width:14.443001pt;height:.1pt;mso-position-horizontal-relative:page;mso-position-vertical-relative:paragraph;z-index:-3302" coordorigin="1793,14" coordsize="289,2">
            <v:shape style="position:absolute;left:1793;top:14;width:289;height:2" coordorigin="1793,14" coordsize="289,0" path="m1793,14l2082,14e" filled="f" stroked="t" strokeweight=".361075pt" strokecolor="#221E1F">
              <v:path arrowok="t"/>
            </v:shape>
          </v:group>
          <w10:wrap type="none"/>
        </w:pict>
      </w:r>
      <w:r>
        <w:rPr/>
        <w:pict>
          <v:group style="position:absolute;margin-left:113.303703pt;margin-top:.67602pt;width:14.443001pt;height:.1pt;mso-position-horizontal-relative:page;mso-position-vertical-relative:paragraph;z-index:-3301" coordorigin="2266,14" coordsize="289,2">
            <v:shape style="position:absolute;left:2266;top:14;width:289;height:2" coordorigin="2266,14" coordsize="289,0" path="m2266,14l2555,14e" filled="f" stroked="t" strokeweight=".361075pt" strokecolor="#221E1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3"/>
          <w:w w:val="100"/>
        </w:rPr>
        <w:t>M</w:t>
      </w:r>
      <w:r>
        <w:rPr>
          <w:rFonts w:ascii="Arial" w:hAnsi="Arial" w:cs="Arial" w:eastAsia="Arial"/>
          <w:sz w:val="16"/>
          <w:szCs w:val="16"/>
          <w:color w:val="231F20"/>
          <w:spacing w:val="-4"/>
          <w:w w:val="100"/>
        </w:rPr>
        <w:t>F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5"/>
        </w:rPr>
        <w:t>1</w:t>
      </w:r>
      <w:r>
        <w:rPr>
          <w:rFonts w:ascii="Arial" w:hAnsi="Arial" w:cs="Arial" w:eastAsia="Arial"/>
          <w:sz w:val="10"/>
          <w:szCs w:val="10"/>
          <w:color w:val="231F20"/>
          <w:spacing w:val="18"/>
          <w:w w:val="100"/>
          <w:position w:val="-5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0"/>
        </w:rPr>
        <w:t>=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3"/>
          <w:w w:val="100"/>
          <w:position w:val="0"/>
        </w:rPr>
        <w:t>M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  <w:position w:val="0"/>
        </w:rPr>
        <w:t>F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5"/>
        </w:rPr>
        <w:t>2</w:t>
      </w:r>
      <w:r>
        <w:rPr>
          <w:rFonts w:ascii="Arial" w:hAnsi="Arial" w:cs="Arial" w:eastAsia="Arial"/>
          <w:sz w:val="10"/>
          <w:szCs w:val="10"/>
          <w:color w:val="231F20"/>
          <w:spacing w:val="18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3"/>
          <w:position w:val="0"/>
        </w:rPr>
        <w:t>auf!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220" w:lineRule="exact"/>
        <w:ind w:left="1141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v:group style="position:absolute;margin-left:156.551697pt;margin-top:.625673pt;width:11.7792pt;height:.1pt;mso-position-horizontal-relative:page;mso-position-vertical-relative:paragraph;z-index:-3300" coordorigin="3131,13" coordsize="236,2">
            <v:shape style="position:absolute;left:3131;top:13;width:236;height:2" coordorigin="3131,13" coordsize="236,0" path="m3131,13l3367,13e" filled="f" stroked="t" strokeweight=".39264pt" strokecolor="#221E1F">
              <v:path arrowok="t"/>
            </v:shape>
          </v:group>
          <w10:wrap type="none"/>
        </w:pict>
      </w:r>
      <w:r>
        <w:rPr/>
        <w:pict>
          <v:group style="position:absolute;margin-left:177.537704pt;margin-top:.473743pt;width:12.667pt;height:.1pt;mso-position-horizontal-relative:page;mso-position-vertical-relative:paragraph;z-index:-3299" coordorigin="3551,9" coordsize="253,2">
            <v:shape style="position:absolute;left:3551;top:9;width:253;height:2" coordorigin="3551,9" coordsize="253,0" path="m3551,9l3804,9e" filled="f" stroked="t" strokeweight=".316675pt" strokecolor="#221E1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6"/>
          <w:szCs w:val="16"/>
          <w:color w:val="0095AC"/>
          <w:spacing w:val="3"/>
          <w:w w:val="100"/>
          <w:b/>
          <w:bCs/>
          <w:position w:val="3"/>
        </w:rPr>
        <w:t>2</w:t>
      </w:r>
      <w:r>
        <w:rPr>
          <w:rFonts w:ascii="Arial" w:hAnsi="Arial" w:cs="Arial" w:eastAsia="Arial"/>
          <w:sz w:val="16"/>
          <w:szCs w:val="16"/>
          <w:color w:val="0095AC"/>
          <w:spacing w:val="0"/>
          <w:w w:val="100"/>
          <w:b/>
          <w:bCs/>
          <w:position w:val="3"/>
        </w:rPr>
        <w:t>.</w:t>
      </w:r>
      <w:r>
        <w:rPr>
          <w:rFonts w:ascii="Arial" w:hAnsi="Arial" w:cs="Arial" w:eastAsia="Arial"/>
          <w:sz w:val="16"/>
          <w:szCs w:val="16"/>
          <w:color w:val="0095AC"/>
          <w:spacing w:val="17"/>
          <w:w w:val="100"/>
          <w:b/>
          <w:bCs/>
          <w:position w:val="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  <w:position w:val="3"/>
        </w:rPr>
        <w:t>Ermittle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9"/>
          <w:position w:val="3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84"/>
          <w:position w:val="3"/>
        </w:rPr>
        <w:t>C</w:t>
      </w:r>
      <w:r>
        <w:rPr>
          <w:rFonts w:ascii="Arial" w:hAnsi="Arial" w:cs="Arial" w:eastAsia="Arial"/>
          <w:sz w:val="16"/>
          <w:szCs w:val="16"/>
          <w:color w:val="231F20"/>
          <w:spacing w:val="7"/>
          <w:w w:val="84"/>
          <w:position w:val="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4"/>
          <w:position w:val="3"/>
        </w:rPr>
        <w:t>und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6"/>
          <w:w w:val="124"/>
          <w:position w:val="3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3"/>
        </w:rPr>
        <w:t>D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3"/>
        </w:rPr>
        <w:t>mit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3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3"/>
          <w:w w:val="87"/>
          <w:position w:val="3"/>
        </w:rPr>
        <w:t>C</w:t>
      </w:r>
      <w:r>
        <w:rPr>
          <w:rFonts w:ascii="Arial" w:hAnsi="Arial" w:cs="Arial" w:eastAsia="Arial"/>
          <w:sz w:val="16"/>
          <w:szCs w:val="16"/>
          <w:color w:val="231F20"/>
          <w:spacing w:val="-3"/>
          <w:w w:val="87"/>
          <w:position w:val="3"/>
        </w:rPr>
        <w:t>F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87"/>
          <w:position w:val="-3"/>
        </w:rPr>
        <w:t>1</w:t>
      </w:r>
      <w:r>
        <w:rPr>
          <w:rFonts w:ascii="Arial" w:hAnsi="Arial" w:cs="Arial" w:eastAsia="Arial"/>
          <w:sz w:val="10"/>
          <w:szCs w:val="10"/>
          <w:color w:val="231F20"/>
          <w:spacing w:val="21"/>
          <w:w w:val="87"/>
          <w:position w:val="-3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3"/>
        </w:rPr>
        <w:t>=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  <w:position w:val="3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  <w:position w:val="3"/>
        </w:rPr>
        <w:t>D</w:t>
      </w:r>
      <w:r>
        <w:rPr>
          <w:rFonts w:ascii="Arial" w:hAnsi="Arial" w:cs="Arial" w:eastAsia="Arial"/>
          <w:sz w:val="16"/>
          <w:szCs w:val="16"/>
          <w:color w:val="231F20"/>
          <w:spacing w:val="-4"/>
          <w:w w:val="100"/>
          <w:position w:val="3"/>
        </w:rPr>
        <w:t>F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3"/>
        </w:rPr>
        <w:t>1</w:t>
      </w:r>
      <w:r>
        <w:rPr>
          <w:rFonts w:ascii="Arial" w:hAnsi="Arial" w:cs="Arial" w:eastAsia="Arial"/>
          <w:sz w:val="10"/>
          <w:szCs w:val="10"/>
          <w:color w:val="231F20"/>
          <w:spacing w:val="-1"/>
          <w:w w:val="100"/>
          <w:position w:val="-3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3"/>
        </w:rPr>
        <w:t>=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  <w:position w:val="3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3"/>
        </w:rPr>
        <w:t>!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183" w:lineRule="exact"/>
        <w:ind w:left="1140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0095AC"/>
          <w:spacing w:val="1"/>
          <w:w w:val="100"/>
          <w:b/>
          <w:bCs/>
        </w:rPr>
        <w:t>3</w:t>
      </w:r>
      <w:r>
        <w:rPr>
          <w:rFonts w:ascii="Arial" w:hAnsi="Arial" w:cs="Arial" w:eastAsia="Arial"/>
          <w:sz w:val="16"/>
          <w:szCs w:val="16"/>
          <w:color w:val="0095AC"/>
          <w:spacing w:val="0"/>
          <w:w w:val="100"/>
          <w:b/>
          <w:bCs/>
        </w:rPr>
        <w:t>.</w:t>
      </w:r>
      <w:r>
        <w:rPr>
          <w:rFonts w:ascii="Arial" w:hAnsi="Arial" w:cs="Arial" w:eastAsia="Arial"/>
          <w:sz w:val="16"/>
          <w:szCs w:val="16"/>
          <w:color w:val="0095AC"/>
          <w:spacing w:val="1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Überlege: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7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Für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alle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Ellipsenpunkte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9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X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3"/>
        </w:rPr>
        <w:t>gilt: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35" w:after="0" w:line="199" w:lineRule="exact"/>
        <w:ind w:left="1339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/>
        <w:pict>
          <v:group style="position:absolute;margin-left:75.944801pt;margin-top:2.26523pt;width:12.2272pt;height:.1pt;mso-position-horizontal-relative:page;mso-position-vertical-relative:paragraph;z-index:-3298" coordorigin="1519,45" coordsize="245,2">
            <v:shape style="position:absolute;left:1519;top:45;width:245;height:2" coordorigin="1519,45" coordsize="245,0" path="m1519,45l1763,45e" filled="f" stroked="t" strokeweight=".30568pt" strokecolor="#221E1F">
              <v:path arrowok="t"/>
            </v:shape>
          </v:group>
          <w10:wrap type="none"/>
        </w:pict>
      </w:r>
      <w:r>
        <w:rPr/>
        <w:pict>
          <v:group style="position:absolute;margin-left:97.446297pt;margin-top:2.26523pt;width:12.2272pt;height:.1pt;mso-position-horizontal-relative:page;mso-position-vertical-relative:paragraph;z-index:-3297" coordorigin="1949,45" coordsize="245,2">
            <v:shape style="position:absolute;left:1949;top:45;width:245;height:2" coordorigin="1949,45" coordsize="245,0" path="m1949,45l2193,45e" filled="f" stroked="t" strokeweight=".30568pt" strokecolor="#221E1F">
              <v:path arrowok="t"/>
            </v:shape>
          </v:group>
          <w10:wrap type="none"/>
        </w:pict>
      </w:r>
      <w:r>
        <w:rPr/>
        <w:pict>
          <v:group style="position:absolute;margin-left:138.374695pt;margin-top:2.364790pt;width:10.663801pt;height:.1pt;mso-position-horizontal-relative:page;mso-position-vertical-relative:paragraph;z-index:-3296" coordorigin="2767,47" coordsize="213,2">
            <v:shape style="position:absolute;left:2767;top:47;width:213;height:2" coordorigin="2767,47" coordsize="213,0" path="m2767,47l2981,47e" filled="f" stroked="t" strokeweight=".35546pt" strokecolor="#221E1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6"/>
          <w:szCs w:val="16"/>
          <w:color w:val="231F20"/>
          <w:spacing w:val="4"/>
          <w:w w:val="100"/>
          <w:position w:val="1"/>
        </w:rPr>
        <w:t>X</w:t>
      </w:r>
      <w:r>
        <w:rPr>
          <w:rFonts w:ascii="Arial" w:hAnsi="Arial" w:cs="Arial" w:eastAsia="Arial"/>
          <w:sz w:val="16"/>
          <w:szCs w:val="16"/>
          <w:color w:val="231F20"/>
          <w:spacing w:val="-4"/>
          <w:w w:val="100"/>
          <w:position w:val="1"/>
        </w:rPr>
        <w:t>F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4"/>
        </w:rPr>
        <w:t>1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4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1"/>
        </w:rPr>
        <w:t>+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4"/>
          <w:w w:val="100"/>
          <w:position w:val="1"/>
        </w:rPr>
        <w:t>X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  <w:position w:val="1"/>
        </w:rPr>
        <w:t>F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4"/>
        </w:rPr>
        <w:t>2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4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1"/>
        </w:rPr>
        <w:t>=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1"/>
        </w:rPr>
        <w:t>2</w:t>
      </w:r>
      <w:r>
        <w:rPr>
          <w:rFonts w:ascii="Arial" w:hAnsi="Arial" w:cs="Arial" w:eastAsia="Arial"/>
          <w:sz w:val="16"/>
          <w:szCs w:val="16"/>
          <w:color w:val="231F20"/>
          <w:spacing w:val="-24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1"/>
        </w:rPr>
        <w:t>a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1"/>
        </w:rPr>
        <w:t>=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4"/>
          <w:w w:val="100"/>
          <w:position w:val="1"/>
        </w:rPr>
        <w:t>AB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242" w:lineRule="exact"/>
        <w:ind w:left="1339" w:right="-80"/>
        <w:jc w:val="left"/>
        <w:tabs>
          <w:tab w:pos="552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8"/>
          <w:w w:val="119"/>
          <w:position w:val="2"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  <w:position w:val="2"/>
        </w:rPr>
        <w:t>ähle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  <w:position w:val="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2"/>
        </w:rPr>
        <w:t>auf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  <w:position w:val="2"/>
        </w:rPr>
        <w:t>der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23"/>
          <w:position w:val="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  <w:position w:val="2"/>
        </w:rPr>
        <w:t>St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3"/>
          <w:position w:val="2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  <w:position w:val="2"/>
        </w:rPr>
        <w:t>ecke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8"/>
          <w:w w:val="123"/>
          <w:position w:val="2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-4"/>
          <w:w w:val="81"/>
          <w:position w:val="2"/>
        </w:rPr>
        <w:t>F</w:t>
      </w:r>
      <w:r>
        <w:rPr>
          <w:rFonts w:ascii="Arial" w:hAnsi="Arial" w:cs="Arial" w:eastAsia="Arial"/>
          <w:sz w:val="10"/>
          <w:szCs w:val="10"/>
          <w:color w:val="231F20"/>
          <w:spacing w:val="-2"/>
          <w:w w:val="103"/>
          <w:position w:val="-3"/>
        </w:rPr>
        <w:t>1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13"/>
          <w:position w:val="2"/>
        </w:rPr>
        <w:t>M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  <w:position w:val="2"/>
        </w:rPr>
        <w:t>einen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19"/>
          <w:position w:val="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  <w:position w:val="2"/>
        </w:rPr>
        <w:t>Hilfspunkt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7"/>
          <w:w w:val="119"/>
          <w:position w:val="2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-6"/>
          <w:w w:val="100"/>
          <w:position w:val="2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2"/>
        </w:rPr>
        <w:t>!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2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4"/>
          <w:position w:val="7"/>
        </w:rPr>
        <w:t>A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20" w:lineRule="exact"/>
        <w:ind w:left="1339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  <w:position w:val="3"/>
        </w:rPr>
        <w:t>Schläg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3"/>
          <w:w w:val="122"/>
          <w:position w:val="3"/>
        </w:rPr>
        <w:t>s</w:t>
      </w:r>
      <w:r>
        <w:rPr>
          <w:rFonts w:ascii="Arial" w:hAnsi="Arial" w:cs="Arial" w:eastAsia="Arial"/>
          <w:sz w:val="10"/>
          <w:szCs w:val="10"/>
          <w:color w:val="231F20"/>
          <w:spacing w:val="-33"/>
          <w:w w:val="122"/>
          <w:position w:val="-3"/>
        </w:rPr>
      </w:r>
      <w:r>
        <w:rPr>
          <w:rFonts w:ascii="Arial" w:hAnsi="Arial" w:cs="Arial" w:eastAsia="Arial"/>
          <w:sz w:val="10"/>
          <w:szCs w:val="10"/>
          <w:color w:val="231F20"/>
          <w:spacing w:val="-12"/>
          <w:w w:val="122"/>
          <w:u w:val="single" w:color="221E1F"/>
          <w:position w:val="-3"/>
        </w:rPr>
        <w:t> </w:t>
      </w:r>
      <w:r>
        <w:rPr>
          <w:rFonts w:ascii="Arial" w:hAnsi="Arial" w:cs="Arial" w:eastAsia="Arial"/>
          <w:sz w:val="10"/>
          <w:szCs w:val="10"/>
          <w:color w:val="231F20"/>
          <w:spacing w:val="-12"/>
          <w:w w:val="122"/>
          <w:position w:val="-3"/>
        </w:rPr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  <w:position w:val="3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22"/>
          <w:position w:val="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3"/>
        </w:rPr>
        <w:t>du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4"/>
          <w:position w:val="3"/>
        </w:rPr>
        <w:t>nun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6"/>
          <w:w w:val="124"/>
          <w:position w:val="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3"/>
        </w:rPr>
        <w:t>von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100"/>
          <w:position w:val="3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-3"/>
          <w:w w:val="88"/>
          <w:position w:val="3"/>
        </w:rPr>
        <w:t>F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88"/>
          <w:position w:val="-3"/>
        </w:rPr>
        <w:t>1</w:t>
      </w:r>
      <w:r>
        <w:rPr>
          <w:rFonts w:ascii="Arial" w:hAnsi="Arial" w:cs="Arial" w:eastAsia="Arial"/>
          <w:sz w:val="10"/>
          <w:szCs w:val="10"/>
          <w:color w:val="231F20"/>
          <w:spacing w:val="21"/>
          <w:w w:val="88"/>
          <w:position w:val="-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  <w:position w:val="3"/>
        </w:rPr>
        <w:t>aus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  <w:position w:val="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  <w:position w:val="3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1"/>
          <w:position w:val="3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  <w:position w:val="3"/>
        </w:rPr>
        <w:t>eisbögen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0"/>
          <w:w w:val="121"/>
          <w:position w:val="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3"/>
        </w:rPr>
        <w:t>mit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  <w:position w:val="3"/>
        </w:rPr>
        <w:t>dem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220" w:lineRule="exact"/>
        <w:ind w:left="1339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  <w:position w:val="3"/>
        </w:rPr>
        <w:t>Radius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8"/>
          <w:position w:val="3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-10"/>
          <w:w w:val="100"/>
          <w:position w:val="3"/>
        </w:rPr>
        <w:t>A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3"/>
        </w:rPr>
        <w:t>1</w:t>
      </w:r>
      <w:r>
        <w:rPr>
          <w:rFonts w:ascii="Arial" w:hAnsi="Arial" w:cs="Arial" w:eastAsia="Arial"/>
          <w:sz w:val="16"/>
          <w:szCs w:val="16"/>
          <w:color w:val="231F20"/>
          <w:spacing w:val="8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4"/>
          <w:position w:val="3"/>
        </w:rPr>
        <w:t>und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6"/>
          <w:w w:val="124"/>
          <w:position w:val="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3"/>
        </w:rPr>
        <w:t>von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100"/>
          <w:position w:val="3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89"/>
          <w:position w:val="3"/>
        </w:rPr>
        <w:t>F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89"/>
          <w:position w:val="-3"/>
        </w:rPr>
        <w:t>2</w:t>
      </w:r>
      <w:r>
        <w:rPr>
          <w:rFonts w:ascii="Arial" w:hAnsi="Arial" w:cs="Arial" w:eastAsia="Arial"/>
          <w:sz w:val="10"/>
          <w:szCs w:val="10"/>
          <w:color w:val="231F20"/>
          <w:spacing w:val="20"/>
          <w:w w:val="89"/>
          <w:position w:val="-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  <w:position w:val="3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0"/>
          <w:position w:val="3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  <w:position w:val="3"/>
        </w:rPr>
        <w:t>eisbögen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120"/>
          <w:position w:val="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3"/>
        </w:rPr>
        <w:t>mit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  <w:position w:val="3"/>
        </w:rPr>
        <w:t>dem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1"/>
          <w:position w:val="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5"/>
          <w:position w:val="3"/>
        </w:rPr>
        <w:t>Ra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  <w:position w:val="3"/>
        </w:rPr>
        <w:t>dius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183" w:lineRule="exact"/>
        <w:ind w:left="1339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v:group style="position:absolute;margin-left:75.944801pt;margin-top:.462793pt;width:9.336pt;height:.1pt;mso-position-horizontal-relative:page;mso-position-vertical-relative:paragraph;z-index:-3295" coordorigin="1519,9" coordsize="187,2">
            <v:shape style="position:absolute;left:1519;top:9;width:187;height:2" coordorigin="1519,9" coordsize="187,0" path="m1519,9l1706,9e" filled="f" stroked="t" strokeweight=".311200pt" strokecolor="#221E1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6"/>
          <w:szCs w:val="16"/>
          <w:color w:val="231F20"/>
          <w:spacing w:val="-4"/>
          <w:w w:val="100"/>
        </w:rPr>
        <w:t>1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6"/>
          <w:szCs w:val="16"/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ab,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123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</w:rPr>
        <w:t>hältst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12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zunächst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zwei,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7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wenn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die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9" w:after="0" w:line="220" w:lineRule="exact"/>
        <w:ind w:left="1339" w:right="717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4"/>
        </w:rPr>
        <w:t>Rollen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11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-3"/>
          <w:w w:val="88"/>
        </w:rPr>
        <w:t>F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88"/>
          <w:position w:val="-5"/>
        </w:rPr>
        <w:t>1</w:t>
      </w:r>
      <w:r>
        <w:rPr>
          <w:rFonts w:ascii="Arial" w:hAnsi="Arial" w:cs="Arial" w:eastAsia="Arial"/>
          <w:sz w:val="10"/>
          <w:szCs w:val="10"/>
          <w:color w:val="231F20"/>
          <w:spacing w:val="21"/>
          <w:w w:val="88"/>
          <w:position w:val="-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4"/>
          <w:position w:val="0"/>
        </w:rPr>
        <w:t>und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6"/>
          <w:w w:val="124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89"/>
          <w:position w:val="0"/>
        </w:rPr>
        <w:t>F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89"/>
          <w:position w:val="-5"/>
        </w:rPr>
        <w:t>2</w:t>
      </w:r>
      <w:r>
        <w:rPr>
          <w:rFonts w:ascii="Arial" w:hAnsi="Arial" w:cs="Arial" w:eastAsia="Arial"/>
          <w:sz w:val="10"/>
          <w:szCs w:val="10"/>
          <w:color w:val="231F20"/>
          <w:spacing w:val="20"/>
          <w:w w:val="89"/>
          <w:position w:val="-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  <w:position w:val="0"/>
        </w:rPr>
        <w:t>vertauschst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5"/>
          <w:w w:val="123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vier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6"/>
          <w:position w:val="0"/>
        </w:rPr>
        <w:t>Ellipsen-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6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  <w:position w:val="0"/>
        </w:rPr>
        <w:t>punkte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(</w:t>
      </w:r>
      <w:r>
        <w:rPr>
          <w:rFonts w:ascii="Arial" w:hAnsi="Arial" w:cs="Arial" w:eastAsia="Arial"/>
          <w:sz w:val="16"/>
          <w:szCs w:val="16"/>
          <w:color w:val="231F20"/>
          <w:spacing w:val="-6"/>
          <w:w w:val="100"/>
          <w:position w:val="0"/>
        </w:rPr>
        <w:t>X</w:t>
      </w:r>
      <w:r>
        <w:rPr>
          <w:rFonts w:ascii="Arial" w:hAnsi="Arial" w:cs="Arial" w:eastAsia="Arial"/>
          <w:sz w:val="10"/>
          <w:szCs w:val="10"/>
          <w:color w:val="231F20"/>
          <w:spacing w:val="1"/>
          <w:w w:val="100"/>
          <w:position w:val="-5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7"/>
          <w:w w:val="100"/>
          <w:position w:val="0"/>
        </w:rPr>
        <w:t>X</w:t>
      </w:r>
      <w:r>
        <w:rPr>
          <w:rFonts w:ascii="Arial" w:hAnsi="Arial" w:cs="Arial" w:eastAsia="Arial"/>
          <w:sz w:val="10"/>
          <w:szCs w:val="10"/>
          <w:color w:val="231F20"/>
          <w:spacing w:val="6"/>
          <w:w w:val="100"/>
          <w:position w:val="-5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6"/>
          <w:w w:val="100"/>
          <w:position w:val="0"/>
        </w:rPr>
        <w:t>X</w:t>
      </w:r>
      <w:r>
        <w:rPr>
          <w:rFonts w:ascii="Arial" w:hAnsi="Arial" w:cs="Arial" w:eastAsia="Arial"/>
          <w:sz w:val="10"/>
          <w:szCs w:val="10"/>
          <w:color w:val="231F20"/>
          <w:spacing w:val="5"/>
          <w:w w:val="100"/>
          <w:position w:val="-5"/>
        </w:rPr>
        <w:t>3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1"/>
          <w:position w:val="0"/>
        </w:rPr>
        <w:t>X</w:t>
      </w:r>
      <w:r>
        <w:rPr>
          <w:rFonts w:ascii="Arial" w:hAnsi="Arial" w:cs="Arial" w:eastAsia="Arial"/>
          <w:sz w:val="10"/>
          <w:szCs w:val="10"/>
          <w:color w:val="231F20"/>
          <w:spacing w:val="1"/>
          <w:w w:val="101"/>
          <w:position w:val="-5"/>
        </w:rPr>
        <w:t>4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1"/>
          <w:position w:val="0"/>
        </w:rPr>
        <w:t>).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26" w:after="0" w:line="262" w:lineRule="auto"/>
        <w:ind w:left="1339" w:right="408" w:firstLine="-199"/>
        <w:jc w:val="both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0095AC"/>
          <w:spacing w:val="5"/>
          <w:w w:val="100"/>
          <w:b/>
          <w:bCs/>
        </w:rPr>
        <w:t>4</w:t>
      </w:r>
      <w:r>
        <w:rPr>
          <w:rFonts w:ascii="Arial" w:hAnsi="Arial" w:cs="Arial" w:eastAsia="Arial"/>
          <w:sz w:val="16"/>
          <w:szCs w:val="16"/>
          <w:color w:val="0095AC"/>
          <w:spacing w:val="0"/>
          <w:w w:val="100"/>
          <w:b/>
          <w:bCs/>
        </w:rPr>
        <w:t>.</w:t>
      </w:r>
      <w:r>
        <w:rPr>
          <w:rFonts w:ascii="Arial" w:hAnsi="Arial" w:cs="Arial" w:eastAsia="Arial"/>
          <w:sz w:val="16"/>
          <w:szCs w:val="16"/>
          <w:color w:val="0095AC"/>
          <w:spacing w:val="1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7"/>
          <w:w w:val="118"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ähle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nun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9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ande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3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Hilfspunkte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8"/>
          <w:w w:val="118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</w:rPr>
        <w:t>3</w:t>
      </w:r>
      <w:r>
        <w:rPr>
          <w:rFonts w:ascii="Arial" w:hAnsi="Arial" w:cs="Arial" w:eastAsia="Arial"/>
          <w:sz w:val="16"/>
          <w:szCs w:val="16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…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auf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9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-4"/>
          <w:w w:val="81"/>
        </w:rPr>
        <w:t>F</w:t>
      </w:r>
      <w:r>
        <w:rPr>
          <w:rFonts w:ascii="Arial" w:hAnsi="Arial" w:cs="Arial" w:eastAsia="Arial"/>
          <w:sz w:val="10"/>
          <w:szCs w:val="10"/>
          <w:color w:val="231F20"/>
          <w:spacing w:val="-2"/>
          <w:w w:val="102"/>
          <w:position w:val="-5"/>
        </w:rPr>
        <w:t>1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12"/>
          <w:position w:val="0"/>
        </w:rPr>
        <w:t>M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  <w:position w:val="0"/>
        </w:rPr>
        <w:t>und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7"/>
          <w:position w:val="0"/>
        </w:rPr>
        <w:t>konstruie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7"/>
          <w:position w:val="0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7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2"/>
          <w:w w:val="117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7"/>
          <w:position w:val="0"/>
        </w:rPr>
        <w:t>weite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7"/>
          <w:position w:val="0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7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5"/>
          <w:w w:val="117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7"/>
          <w:position w:val="0"/>
        </w:rPr>
        <w:t>Ellipsenpunkte!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3"/>
          <w:w w:val="117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1"/>
          <w:w w:val="117"/>
          <w:position w:val="0"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7"/>
          <w:position w:val="0"/>
        </w:rPr>
        <w:t>arum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0"/>
          <w:w w:val="117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ist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  <w:position w:val="0"/>
        </w:rPr>
        <w:t>ein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7"/>
          <w:position w:val="0"/>
        </w:rPr>
        <w:t>Hilfspunkt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0"/>
          <w:w w:val="117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7"/>
          <w:position w:val="0"/>
        </w:rPr>
        <w:t>zwischen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17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6"/>
          <w:szCs w:val="16"/>
          <w:color w:val="231F20"/>
          <w:spacing w:val="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3"/>
          <w:position w:val="0"/>
        </w:rPr>
        <w:t>und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5"/>
          <w:w w:val="123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-3"/>
          <w:w w:val="88"/>
          <w:position w:val="0"/>
        </w:rPr>
        <w:t>F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88"/>
          <w:position w:val="-5"/>
        </w:rPr>
        <w:t>1</w:t>
      </w:r>
      <w:r>
        <w:rPr>
          <w:rFonts w:ascii="Arial" w:hAnsi="Arial" w:cs="Arial" w:eastAsia="Arial"/>
          <w:sz w:val="10"/>
          <w:szCs w:val="10"/>
          <w:color w:val="231F20"/>
          <w:spacing w:val="20"/>
          <w:w w:val="88"/>
          <w:position w:val="-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  <w:position w:val="0"/>
        </w:rPr>
        <w:t>ungeeignet?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306" w:lineRule="exact"/>
        <w:ind w:left="340" w:right="-20"/>
        <w:jc w:val="left"/>
        <w:tabs>
          <w:tab w:pos="114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0095AC"/>
          <w:w w:val="78"/>
          <w:position w:val="2"/>
        </w:rPr>
        <w:t>X</w:t>
      </w:r>
      <w:r>
        <w:rPr>
          <w:rFonts w:ascii="Arial" w:hAnsi="Arial" w:cs="Arial" w:eastAsia="Arial"/>
          <w:sz w:val="14"/>
          <w:szCs w:val="14"/>
          <w:color w:val="0095AC"/>
          <w:w w:val="48"/>
          <w:position w:val="-3"/>
        </w:rPr>
        <w:t>1</w:t>
      </w:r>
      <w:r>
        <w:rPr>
          <w:rFonts w:ascii="Arial" w:hAnsi="Arial" w:cs="Arial" w:eastAsia="Arial"/>
          <w:sz w:val="14"/>
          <w:szCs w:val="14"/>
          <w:color w:val="0095AC"/>
          <w:w w:val="100"/>
          <w:position w:val="-3"/>
        </w:rPr>
        <w:tab/>
      </w:r>
      <w:r>
        <w:rPr>
          <w:rFonts w:ascii="Arial" w:hAnsi="Arial" w:cs="Arial" w:eastAsia="Arial"/>
          <w:sz w:val="14"/>
          <w:szCs w:val="14"/>
          <w:color w:val="0095AC"/>
          <w:w w:val="100"/>
          <w:position w:val="-3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55"/>
          <w:position w:val="9"/>
        </w:rPr>
        <w:t>C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29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88AC2E"/>
          <w:w w:val="71"/>
        </w:rPr>
        <w:t>M</w:t>
      </w:r>
      <w:r>
        <w:rPr>
          <w:rFonts w:ascii="Arial" w:hAnsi="Arial" w:cs="Arial" w:eastAsia="Arial"/>
          <w:sz w:val="14"/>
          <w:szCs w:val="14"/>
          <w:color w:val="88AC2E"/>
          <w:w w:val="74"/>
          <w:position w:val="-5"/>
        </w:rPr>
        <w:t>A</w:t>
      </w:r>
      <w:r>
        <w:rPr>
          <w:rFonts w:ascii="Arial" w:hAnsi="Arial" w:cs="Arial" w:eastAsia="Arial"/>
          <w:sz w:val="14"/>
          <w:szCs w:val="14"/>
          <w:color w:val="000000"/>
          <w:w w:val="100"/>
          <w:position w:val="0"/>
        </w:rPr>
      </w:r>
    </w:p>
    <w:p>
      <w:pPr>
        <w:spacing w:before="1" w:after="0" w:line="240" w:lineRule="auto"/>
        <w:ind w:left="-62" w:right="68"/>
        <w:jc w:val="right"/>
        <w:tabs>
          <w:tab w:pos="580" w:val="left"/>
          <w:tab w:pos="840" w:val="left"/>
          <w:tab w:pos="122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w w:val="68"/>
        </w:rPr>
        <w:t>F</w:t>
      </w:r>
      <w:r>
        <w:rPr>
          <w:rFonts w:ascii="Arial" w:hAnsi="Arial" w:cs="Arial" w:eastAsia="Arial"/>
          <w:sz w:val="14"/>
          <w:szCs w:val="14"/>
          <w:color w:val="0095AC"/>
          <w:w w:val="48"/>
          <w:position w:val="-4"/>
        </w:rPr>
        <w:t>1</w:t>
      </w:r>
      <w:r>
        <w:rPr>
          <w:rFonts w:ascii="Arial" w:hAnsi="Arial" w:cs="Arial" w:eastAsia="Arial"/>
          <w:sz w:val="14"/>
          <w:szCs w:val="14"/>
          <w:color w:val="0095AC"/>
          <w:w w:val="100"/>
          <w:position w:val="-4"/>
        </w:rPr>
        <w:t>  </w:t>
      </w:r>
      <w:r>
        <w:rPr>
          <w:rFonts w:ascii="Arial" w:hAnsi="Arial" w:cs="Arial" w:eastAsia="Arial"/>
          <w:sz w:val="14"/>
          <w:szCs w:val="14"/>
          <w:color w:val="0095AC"/>
          <w:spacing w:val="12"/>
          <w:w w:val="100"/>
          <w:position w:val="-4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73"/>
          <w:position w:val="0"/>
        </w:rPr>
        <w:t>3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48"/>
          <w:position w:val="0"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71"/>
          <w:position w:val="0"/>
        </w:rPr>
        <w:t>2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position w:val="0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1"/>
          <w:position w:val="6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353" w:right="-20"/>
        <w:jc w:val="left"/>
        <w:tabs>
          <w:tab w:pos="114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0"/>
          <w:w w:val="73"/>
        </w:rPr>
        <w:t>X</w:t>
      </w:r>
      <w:r>
        <w:rPr>
          <w:rFonts w:ascii="Arial" w:hAnsi="Arial" w:cs="Arial" w:eastAsia="Arial"/>
          <w:sz w:val="14"/>
          <w:szCs w:val="14"/>
          <w:color w:val="0095AC"/>
          <w:spacing w:val="0"/>
          <w:w w:val="73"/>
          <w:position w:val="-5"/>
        </w:rPr>
        <w:t>2</w:t>
      </w:r>
      <w:r>
        <w:rPr>
          <w:rFonts w:ascii="Arial" w:hAnsi="Arial" w:cs="Arial" w:eastAsia="Arial"/>
          <w:sz w:val="14"/>
          <w:szCs w:val="14"/>
          <w:color w:val="0095AC"/>
          <w:spacing w:val="-24"/>
          <w:w w:val="73"/>
          <w:position w:val="-5"/>
        </w:rPr>
        <w:t> </w:t>
      </w:r>
      <w:r>
        <w:rPr>
          <w:rFonts w:ascii="Arial" w:hAnsi="Arial" w:cs="Arial" w:eastAsia="Arial"/>
          <w:sz w:val="14"/>
          <w:szCs w:val="14"/>
          <w:color w:val="0095AC"/>
          <w:spacing w:val="0"/>
          <w:w w:val="100"/>
          <w:position w:val="-5"/>
        </w:rPr>
        <w:tab/>
      </w:r>
      <w:r>
        <w:rPr>
          <w:rFonts w:ascii="Arial" w:hAnsi="Arial" w:cs="Arial" w:eastAsia="Arial"/>
          <w:sz w:val="14"/>
          <w:szCs w:val="14"/>
          <w:color w:val="0095AC"/>
          <w:spacing w:val="0"/>
          <w:w w:val="100"/>
          <w:position w:val="-5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3"/>
          <w:position w:val="-9"/>
        </w:rPr>
        <w:t>D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2" w:after="0" w:line="240" w:lineRule="auto"/>
        <w:ind w:right="-20"/>
        <w:jc w:val="righ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88AC2E"/>
          <w:w w:val="71"/>
        </w:rPr>
        <w:t>M</w:t>
      </w:r>
      <w:r>
        <w:rPr>
          <w:rFonts w:ascii="Arial" w:hAnsi="Arial" w:cs="Arial" w:eastAsia="Arial"/>
          <w:sz w:val="14"/>
          <w:szCs w:val="14"/>
          <w:color w:val="88AC2E"/>
          <w:w w:val="55"/>
          <w:position w:val="-5"/>
        </w:rPr>
        <w:t>C</w:t>
      </w:r>
      <w:r>
        <w:rPr>
          <w:rFonts w:ascii="Arial" w:hAnsi="Arial" w:cs="Arial" w:eastAsia="Arial"/>
          <w:sz w:val="14"/>
          <w:szCs w:val="14"/>
          <w:color w:val="000000"/>
          <w:w w:val="100"/>
          <w:position w:val="0"/>
        </w:rPr>
      </w:r>
    </w:p>
    <w:p>
      <w:pPr>
        <w:spacing w:before="72" w:after="0" w:line="240" w:lineRule="auto"/>
        <w:ind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0095AC"/>
          <w:w w:val="78"/>
        </w:rPr>
        <w:t>X</w:t>
      </w:r>
      <w:r>
        <w:rPr>
          <w:rFonts w:ascii="Arial" w:hAnsi="Arial" w:cs="Arial" w:eastAsia="Arial"/>
          <w:sz w:val="14"/>
          <w:szCs w:val="14"/>
          <w:color w:val="0095AC"/>
          <w:w w:val="82"/>
          <w:position w:val="-5"/>
        </w:rPr>
        <w:t>4</w:t>
      </w:r>
      <w:r>
        <w:rPr>
          <w:rFonts w:ascii="Arial" w:hAnsi="Arial" w:cs="Arial" w:eastAsia="Arial"/>
          <w:sz w:val="14"/>
          <w:szCs w:val="14"/>
          <w:color w:val="000000"/>
          <w:w w:val="100"/>
          <w:position w:val="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850" w:lineRule="auto"/>
        <w:ind w:left="11" w:right="1054" w:firstLine="98"/>
        <w:jc w:val="left"/>
        <w:tabs>
          <w:tab w:pos="82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88AC2E"/>
          <w:spacing w:val="0"/>
          <w:w w:val="76"/>
        </w:rPr>
        <w:t>M</w:t>
      </w:r>
      <w:r>
        <w:rPr>
          <w:rFonts w:ascii="Arial" w:hAnsi="Arial" w:cs="Arial" w:eastAsia="Arial"/>
          <w:sz w:val="14"/>
          <w:szCs w:val="14"/>
          <w:color w:val="88AC2E"/>
          <w:spacing w:val="0"/>
          <w:w w:val="76"/>
          <w:position w:val="-5"/>
        </w:rPr>
        <w:t>B</w:t>
      </w:r>
      <w:r>
        <w:rPr>
          <w:rFonts w:ascii="Arial" w:hAnsi="Arial" w:cs="Arial" w:eastAsia="Arial"/>
          <w:sz w:val="14"/>
          <w:szCs w:val="14"/>
          <w:color w:val="88AC2E"/>
          <w:spacing w:val="0"/>
          <w:w w:val="76"/>
          <w:position w:val="-5"/>
        </w:rPr>
        <w:t>   </w:t>
      </w:r>
      <w:r>
        <w:rPr>
          <w:rFonts w:ascii="Arial" w:hAnsi="Arial" w:cs="Arial" w:eastAsia="Arial"/>
          <w:sz w:val="14"/>
          <w:szCs w:val="14"/>
          <w:color w:val="88AC2E"/>
          <w:spacing w:val="21"/>
          <w:w w:val="76"/>
          <w:position w:val="-5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76"/>
          <w:position w:val="2"/>
        </w:rPr>
        <w:t>F</w:t>
      </w:r>
      <w:r>
        <w:rPr>
          <w:rFonts w:ascii="Arial" w:hAnsi="Arial" w:cs="Arial" w:eastAsia="Arial"/>
          <w:sz w:val="14"/>
          <w:szCs w:val="14"/>
          <w:color w:val="0095AC"/>
          <w:spacing w:val="0"/>
          <w:w w:val="76"/>
          <w:position w:val="-3"/>
        </w:rPr>
        <w:t>2</w:t>
      </w:r>
      <w:r>
        <w:rPr>
          <w:rFonts w:ascii="Arial" w:hAnsi="Arial" w:cs="Arial" w:eastAsia="Arial"/>
          <w:sz w:val="14"/>
          <w:szCs w:val="14"/>
          <w:color w:val="0095AC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14"/>
          <w:szCs w:val="14"/>
          <w:color w:val="0095AC"/>
          <w:spacing w:val="0"/>
          <w:w w:val="100"/>
          <w:position w:val="-3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2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2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78"/>
          <w:position w:val="0"/>
        </w:rPr>
        <w:t>X</w:t>
      </w:r>
      <w:r>
        <w:rPr>
          <w:rFonts w:ascii="Arial" w:hAnsi="Arial" w:cs="Arial" w:eastAsia="Arial"/>
          <w:sz w:val="14"/>
          <w:szCs w:val="14"/>
          <w:color w:val="0095AC"/>
          <w:spacing w:val="0"/>
          <w:w w:val="73"/>
          <w:position w:val="-5"/>
        </w:rPr>
        <w:t>3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80" w:right="480"/>
          <w:cols w:num="3" w:equalWidth="0">
            <w:col w:w="5629" w:space="370"/>
            <w:col w:w="1489" w:space="559"/>
            <w:col w:w="2053"/>
          </w:cols>
        </w:sectPr>
      </w:pPr>
      <w:rPr/>
    </w:p>
    <w:p>
      <w:pPr>
        <w:spacing w:before="0" w:after="0" w:line="163" w:lineRule="exact"/>
        <w:ind w:left="1140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0095AC"/>
          <w:spacing w:val="1"/>
          <w:w w:val="100"/>
          <w:b/>
          <w:bCs/>
        </w:rPr>
        <w:t>5</w:t>
      </w:r>
      <w:r>
        <w:rPr>
          <w:rFonts w:ascii="Arial" w:hAnsi="Arial" w:cs="Arial" w:eastAsia="Arial"/>
          <w:sz w:val="16"/>
          <w:szCs w:val="16"/>
          <w:color w:val="0095AC"/>
          <w:spacing w:val="0"/>
          <w:w w:val="100"/>
          <w:b/>
          <w:bCs/>
        </w:rPr>
        <w:t>.</w:t>
      </w:r>
      <w:r>
        <w:rPr>
          <w:rFonts w:ascii="Arial" w:hAnsi="Arial" w:cs="Arial" w:eastAsia="Arial"/>
          <w:sz w:val="16"/>
          <w:szCs w:val="16"/>
          <w:color w:val="0095AC"/>
          <w:spacing w:val="1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1"/>
          <w:w w:val="122"/>
        </w:rPr>
        <w:t>W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</w:rPr>
        <w:t>enn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2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</w:rPr>
        <w:t>eine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7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</w:rPr>
        <w:t>genügend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4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1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</w:rPr>
        <w:t>oße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4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</w:rPr>
        <w:t>Anzahl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3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Ellipsenpunkten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4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konstruiert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7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hast,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0"/>
        </w:rPr>
        <w:t>kannst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2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5"/>
        </w:rPr>
        <w:t>Ellipse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36" w:after="0" w:line="240" w:lineRule="auto"/>
        <w:ind w:left="1339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Hilfe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eines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Kurvenlineals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2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zeichnen!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9" w:after="0" w:line="220" w:lineRule="exact"/>
        <w:ind w:left="1339" w:right="1061" w:firstLine="-198"/>
        <w:jc w:val="both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56.8078pt;width:25.512pt;height:11.339pt;mso-position-horizontal-relative:page;mso-position-vertical-relative:paragraph;z-index:-3314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51" w:right="-61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3"/>
                      <w:w w:val="110"/>
                      <w:b/>
                      <w:bCs/>
                    </w:rPr>
                    <w:t>1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5"/>
                      <w:w w:val="110"/>
                      <w:b/>
                      <w:bCs/>
                    </w:rPr>
                    <w:t>000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6"/>
          <w:szCs w:val="16"/>
          <w:color w:val="0095AC"/>
          <w:spacing w:val="2"/>
          <w:w w:val="100"/>
          <w:b/>
          <w:bCs/>
        </w:rPr>
        <w:t>6</w:t>
      </w:r>
      <w:r>
        <w:rPr>
          <w:rFonts w:ascii="Arial" w:hAnsi="Arial" w:cs="Arial" w:eastAsia="Arial"/>
          <w:sz w:val="16"/>
          <w:szCs w:val="16"/>
          <w:color w:val="0095AC"/>
          <w:spacing w:val="0"/>
          <w:w w:val="100"/>
          <w:b/>
          <w:bCs/>
        </w:rPr>
        <w:t>.</w:t>
      </w:r>
      <w:r>
        <w:rPr>
          <w:rFonts w:ascii="Arial" w:hAnsi="Arial" w:cs="Arial" w:eastAsia="Arial"/>
          <w:sz w:val="16"/>
          <w:szCs w:val="16"/>
          <w:color w:val="0095AC"/>
          <w:spacing w:val="1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Ein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guter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3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Behelf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0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zur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Konstruktion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Ellipsen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4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sind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jene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eise,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2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sich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</w:rPr>
        <w:t>den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</w:rPr>
        <w:t>Scheiteln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2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2"/>
        </w:rPr>
        <w:t>El-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lipse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0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anschmiegen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1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4"/>
        </w:rPr>
        <w:t>(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  <w:b/>
          <w:bCs/>
        </w:rPr>
        <w:t>„Schmiegkreise“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7"/>
        </w:rPr>
        <w:t>oder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3"/>
          <w:w w:val="117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7"/>
          <w:b/>
          <w:bCs/>
        </w:rPr>
        <w:t>„Krümmungskreise“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7"/>
        </w:rPr>
        <w:t>).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8"/>
          <w:w w:val="117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7"/>
        </w:rPr>
        <w:t>Entnimm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9"/>
          <w:w w:val="117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Konstruktion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5"/>
        </w:rPr>
        <w:t>ih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25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8"/>
        </w:rPr>
        <w:t>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9"/>
        </w:rPr>
        <w:t>Mittelpunkte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(</w:t>
      </w:r>
      <w:r>
        <w:rPr>
          <w:rFonts w:ascii="Arial" w:hAnsi="Arial" w:cs="Arial" w:eastAsia="Arial"/>
          <w:sz w:val="16"/>
          <w:szCs w:val="16"/>
          <w:color w:val="231F20"/>
          <w:spacing w:val="3"/>
          <w:w w:val="100"/>
        </w:rPr>
        <w:t>M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5"/>
        </w:rPr>
        <w:t>A</w:t>
      </w:r>
      <w:r>
        <w:rPr>
          <w:rFonts w:ascii="Arial" w:hAnsi="Arial" w:cs="Arial" w:eastAsia="Arial"/>
          <w:sz w:val="10"/>
          <w:szCs w:val="10"/>
          <w:color w:val="231F20"/>
          <w:spacing w:val="3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3"/>
          <w:w w:val="100"/>
          <w:position w:val="0"/>
        </w:rPr>
        <w:t>M</w:t>
      </w:r>
      <w:r>
        <w:rPr>
          <w:rFonts w:ascii="Arial" w:hAnsi="Arial" w:cs="Arial" w:eastAsia="Arial"/>
          <w:sz w:val="10"/>
          <w:szCs w:val="10"/>
          <w:color w:val="231F20"/>
          <w:spacing w:val="5"/>
          <w:w w:val="100"/>
          <w:position w:val="-5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2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100"/>
          <w:position w:val="0"/>
        </w:rPr>
        <w:t>M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5"/>
        </w:rPr>
        <w:t>C</w:t>
      </w:r>
      <w:r>
        <w:rPr>
          <w:rFonts w:ascii="Arial" w:hAnsi="Arial" w:cs="Arial" w:eastAsia="Arial"/>
          <w:sz w:val="10"/>
          <w:szCs w:val="10"/>
          <w:color w:val="231F20"/>
          <w:spacing w:val="-10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3"/>
          <w:w w:val="100"/>
          <w:position w:val="0"/>
        </w:rPr>
        <w:t>M</w:t>
      </w:r>
      <w:r>
        <w:rPr>
          <w:rFonts w:ascii="Arial" w:hAnsi="Arial" w:cs="Arial" w:eastAsia="Arial"/>
          <w:sz w:val="10"/>
          <w:szCs w:val="10"/>
          <w:color w:val="231F20"/>
          <w:spacing w:val="0"/>
          <w:w w:val="100"/>
          <w:position w:val="-5"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)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  <w:position w:val="0"/>
        </w:rPr>
        <w:t>aus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  <w:position w:val="0"/>
        </w:rPr>
        <w:t>der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  <w:position w:val="0"/>
        </w:rPr>
        <w:t>da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2"/>
          <w:position w:val="0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  <w:position w:val="0"/>
        </w:rPr>
        <w:t>gestellten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2"/>
          <w:position w:val="0"/>
        </w:rPr>
        <w:t>Figur!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80" w:right="480"/>
        </w:sectPr>
      </w:pPr>
      <w:rPr/>
    </w:p>
    <w:p>
      <w:pPr>
        <w:spacing w:before="33" w:after="0" w:line="240" w:lineRule="auto"/>
        <w:ind w:left="466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292.2948pt;margin-top:31.019697pt;width:1.001000pt;height:47.772pt;mso-position-horizontal-relative:page;mso-position-vertical-relative:paragraph;z-index:-3307" coordorigin="5846,620" coordsize="20,955">
            <v:group style="position:absolute;left:5856;top:630;width:2;height:312" coordorigin="5856,630" coordsize="2,312">
              <v:shape style="position:absolute;left:5856;top:630;width:2;height:312" coordorigin="5856,630" coordsize="0,312" path="m5856,630l5856,942,5856,630e" filled="t" fillcolor="#C4E1E7" stroked="f">
                <v:path arrowok="t"/>
                <v:fill/>
              </v:shape>
            </v:group>
            <v:group style="position:absolute;left:5856;top:1254;width:2;height:312" coordorigin="5856,1254" coordsize="2,312">
              <v:shape style="position:absolute;left:5856;top:1254;width:2;height:312" coordorigin="5856,1254" coordsize="0,312" path="m5856,1254l5856,1566,5856,1254e" filled="t" fillcolor="#C4E1E7" stroked="f">
                <v:path arrowok="t"/>
                <v:fill/>
              </v:shape>
            </v:group>
            <v:group style="position:absolute;left:5856;top:942;width:2;height:312" coordorigin="5856,942" coordsize="2,312">
              <v:shape style="position:absolute;left:5856;top:942;width:2;height:312" coordorigin="5856,942" coordsize="0,312" path="m5856,942l5856,1254,5856,942e" filled="t" fillcolor="#ABD5DF" stroked="f">
                <v:path arrowok="t"/>
                <v:fill/>
              </v:shape>
            </v:group>
            <w10:wrap type="none"/>
          </v:group>
        </w:pict>
      </w:r>
      <w:r>
        <w:rPr>
          <w:rFonts w:ascii="Arial" w:hAnsi="Arial" w:cs="Arial" w:eastAsia="Arial"/>
          <w:sz w:val="18"/>
          <w:szCs w:val="18"/>
          <w:color w:val="0095AC"/>
          <w:spacing w:val="-3"/>
          <w:w w:val="11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5"/>
          <w:w w:val="110"/>
          <w:b/>
          <w:bCs/>
        </w:rPr>
        <w:t>000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8" w:after="0" w:line="206" w:lineRule="exact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Konstruie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Ellipse!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echne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1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Länge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fehlenden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öße!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80" w:right="480"/>
          <w:cols w:num="2" w:equalWidth="0">
            <w:col w:w="919" w:space="221"/>
            <w:col w:w="8960"/>
          </w:cols>
        </w:sectPr>
      </w:pPr>
      <w:rPr/>
    </w:p>
    <w:p>
      <w:pPr>
        <w:spacing w:before="6" w:after="0" w:line="70" w:lineRule="exact"/>
        <w:jc w:val="left"/>
        <w:rPr>
          <w:sz w:val="7"/>
          <w:szCs w:val="7"/>
        </w:rPr>
      </w:pPr>
      <w:rPr/>
      <w:r>
        <w:rPr>
          <w:sz w:val="7"/>
          <w:szCs w:val="7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40.475998" w:type="dxa"/>
      </w:tblPr>
      <w:tblGrid/>
      <w:tr>
        <w:trPr>
          <w:trHeight w:val="312" w:hRule="exact"/>
        </w:trPr>
        <w:tc>
          <w:tcPr>
            <w:tcW w:w="113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single" w:sz="8.000184" w:space="0" w:color="0095AC"/>
            </w:tcBorders>
          </w:tcPr>
          <w:p>
            <w:pPr>
              <w:spacing w:before="54" w:after="0" w:line="240" w:lineRule="auto"/>
              <w:ind w:left="288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0095AC"/>
                <w:spacing w:val="1"/>
                <w:w w:val="94"/>
                <w:b/>
                <w:bCs/>
              </w:rPr>
              <w:t>Elli</w:t>
            </w:r>
            <w:r>
              <w:rPr>
                <w:rFonts w:ascii="Arial" w:hAnsi="Arial" w:cs="Arial" w:eastAsia="Arial"/>
                <w:sz w:val="18"/>
                <w:szCs w:val="18"/>
                <w:color w:val="0095AC"/>
                <w:spacing w:val="3"/>
                <w:w w:val="94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color w:val="0095AC"/>
                <w:spacing w:val="2"/>
                <w:w w:val="79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color w:val="0095AC"/>
                <w:spacing w:val="0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134" w:type="dxa"/>
            <w:tcBorders>
              <w:top w:val="nil" w:sz="6" w:space="0" w:color="auto"/>
              <w:bottom w:val="nil" w:sz="6" w:space="0" w:color="auto"/>
              <w:left w:val="single" w:sz="8.000184" w:space="0" w:color="0095AC"/>
              <w:right w:val="single" w:sz="8.000306" w:space="0" w:color="0095AC"/>
            </w:tcBorders>
          </w:tcPr>
          <w:p>
            <w:pPr>
              <w:spacing w:before="54" w:after="0" w:line="240" w:lineRule="auto"/>
              <w:ind w:left="444" w:right="42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0095AC"/>
                <w:spacing w:val="-2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color w:val="0095AC"/>
                <w:spacing w:val="0"/>
                <w:w w:val="100"/>
                <w:b/>
                <w:bCs/>
              </w:rPr>
              <w:t>)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134" w:type="dxa"/>
            <w:tcBorders>
              <w:top w:val="nil" w:sz="6" w:space="0" w:color="auto"/>
              <w:bottom w:val="nil" w:sz="6" w:space="0" w:color="auto"/>
              <w:left w:val="single" w:sz="8.000306" w:space="0" w:color="0095AC"/>
              <w:right w:val="single" w:sz="8.000184" w:space="0" w:color="0095AC"/>
            </w:tcBorders>
          </w:tcPr>
          <w:p>
            <w:pPr>
              <w:spacing w:before="54" w:after="0" w:line="240" w:lineRule="auto"/>
              <w:ind w:left="440" w:right="42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0095AC"/>
                <w:spacing w:val="-3"/>
                <w:w w:val="100"/>
                <w:b/>
                <w:bCs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color w:val="0095AC"/>
                <w:spacing w:val="0"/>
                <w:w w:val="100"/>
                <w:b/>
                <w:bCs/>
              </w:rPr>
              <w:t>)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134" w:type="dxa"/>
            <w:tcBorders>
              <w:top w:val="nil" w:sz="6" w:space="0" w:color="auto"/>
              <w:bottom w:val="nil" w:sz="6" w:space="0" w:color="auto"/>
              <w:left w:val="single" w:sz="8.000184" w:space="0" w:color="0095AC"/>
              <w:right w:val="single" w:sz="8.000062" w:space="0" w:color="0095AC"/>
            </w:tcBorders>
          </w:tcPr>
          <w:p>
            <w:pPr>
              <w:spacing w:before="54" w:after="0" w:line="240" w:lineRule="auto"/>
              <w:ind w:left="453" w:right="433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0095AC"/>
                <w:spacing w:val="1"/>
                <w:w w:val="79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color w:val="0095AC"/>
                <w:spacing w:val="0"/>
                <w:w w:val="100"/>
                <w:b/>
                <w:bCs/>
              </w:rPr>
              <w:t>)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134" w:type="dxa"/>
            <w:tcBorders>
              <w:top w:val="nil" w:sz="6" w:space="0" w:color="auto"/>
              <w:bottom w:val="nil" w:sz="6" w:space="0" w:color="auto"/>
              <w:left w:val="single" w:sz="8.000062" w:space="0" w:color="0095AC"/>
              <w:right w:val="single" w:sz="8.000428" w:space="0" w:color="0095AC"/>
            </w:tcBorders>
          </w:tcPr>
          <w:p>
            <w:pPr>
              <w:spacing w:before="54" w:after="0" w:line="240" w:lineRule="auto"/>
              <w:ind w:left="437" w:right="417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0095AC"/>
                <w:spacing w:val="3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color w:val="0095AC"/>
                <w:spacing w:val="0"/>
                <w:w w:val="100"/>
                <w:b/>
                <w:bCs/>
              </w:rPr>
              <w:t>)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134" w:type="dxa"/>
            <w:tcBorders>
              <w:top w:val="nil" w:sz="6" w:space="0" w:color="auto"/>
              <w:bottom w:val="nil" w:sz="6" w:space="0" w:color="auto"/>
              <w:left w:val="single" w:sz="8.000428" w:space="0" w:color="0095AC"/>
              <w:right w:val="single" w:sz="8.000305" w:space="0" w:color="0095AC"/>
            </w:tcBorders>
          </w:tcPr>
          <w:p>
            <w:pPr>
              <w:spacing w:before="54" w:after="0" w:line="240" w:lineRule="auto"/>
              <w:ind w:left="445" w:right="425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0095AC"/>
                <w:spacing w:val="-3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color w:val="0095AC"/>
                <w:spacing w:val="0"/>
                <w:w w:val="100"/>
                <w:b/>
                <w:bCs/>
              </w:rPr>
              <w:t>)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134" w:type="dxa"/>
            <w:tcBorders>
              <w:top w:val="nil" w:sz="6" w:space="0" w:color="auto"/>
              <w:bottom w:val="nil" w:sz="6" w:space="0" w:color="auto"/>
              <w:left w:val="single" w:sz="8.000305" w:space="0" w:color="0095AC"/>
              <w:right w:val="nil" w:sz="6" w:space="0" w:color="auto"/>
            </w:tcBorders>
          </w:tcPr>
          <w:p>
            <w:pPr>
              <w:spacing w:before="54" w:after="0" w:line="240" w:lineRule="auto"/>
              <w:ind w:left="459" w:right="44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0095AC"/>
                <w:spacing w:val="8"/>
                <w:w w:val="116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color w:val="0095AC"/>
                <w:spacing w:val="0"/>
                <w:w w:val="100"/>
                <w:b/>
                <w:bCs/>
              </w:rPr>
              <w:t>)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312" w:hRule="exact"/>
        </w:trPr>
        <w:tc>
          <w:tcPr>
            <w:tcW w:w="113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single" w:sz="8.000184" w:space="0" w:color="0095AC"/>
            </w:tcBorders>
            <w:shd w:val="clear" w:color="auto" w:fill="C4E1E7"/>
          </w:tcPr>
          <w:p>
            <w:pPr>
              <w:spacing w:before="54" w:after="0" w:line="240" w:lineRule="auto"/>
              <w:ind w:left="478" w:right="459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134" w:type="dxa"/>
            <w:tcBorders>
              <w:top w:val="nil" w:sz="6" w:space="0" w:color="auto"/>
              <w:bottom w:val="nil" w:sz="6" w:space="0" w:color="auto"/>
              <w:left w:val="single" w:sz="8.000184" w:space="0" w:color="0095AC"/>
              <w:right w:val="single" w:sz="8.000306" w:space="0" w:color="0095AC"/>
            </w:tcBorders>
            <w:shd w:val="clear" w:color="auto" w:fill="C4E1E7"/>
          </w:tcPr>
          <w:p>
            <w:pPr>
              <w:spacing w:before="54" w:after="0" w:line="240" w:lineRule="auto"/>
              <w:ind w:left="271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0"/>
              </w:rPr>
              <w:t>50</w:t>
            </w:r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6"/>
              </w:rPr>
              <w:t>mm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134" w:type="dxa"/>
            <w:tcBorders>
              <w:top w:val="nil" w:sz="6" w:space="0" w:color="auto"/>
              <w:bottom w:val="nil" w:sz="6" w:space="0" w:color="auto"/>
              <w:left w:val="single" w:sz="8.000306" w:space="0" w:color="0095AC"/>
              <w:right w:val="single" w:sz="8.000184" w:space="0" w:color="0095AC"/>
            </w:tcBorders>
            <w:shd w:val="clear" w:color="auto" w:fill="C4E1E7"/>
          </w:tcPr>
          <w:p>
            <w:pPr>
              <w:spacing w:before="54" w:after="0" w:line="240" w:lineRule="auto"/>
              <w:ind w:left="271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0"/>
              </w:rPr>
              <w:t>45</w:t>
            </w:r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6"/>
              </w:rPr>
              <w:t>mm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134" w:type="dxa"/>
            <w:tcBorders>
              <w:top w:val="nil" w:sz="6" w:space="0" w:color="auto"/>
              <w:bottom w:val="nil" w:sz="6" w:space="0" w:color="auto"/>
              <w:left w:val="single" w:sz="8.000184" w:space="0" w:color="0095AC"/>
              <w:right w:val="single" w:sz="8.000062" w:space="0" w:color="0095AC"/>
            </w:tcBorders>
            <w:shd w:val="clear" w:color="auto" w:fill="C4E1E7"/>
          </w:tcPr>
          <w:p>
            <w:pPr/>
            <w:rPr/>
          </w:p>
        </w:tc>
        <w:tc>
          <w:tcPr>
            <w:tcW w:w="1134" w:type="dxa"/>
            <w:tcBorders>
              <w:top w:val="nil" w:sz="6" w:space="0" w:color="auto"/>
              <w:bottom w:val="nil" w:sz="6" w:space="0" w:color="auto"/>
              <w:left w:val="single" w:sz="8.000062" w:space="0" w:color="0095AC"/>
              <w:right w:val="single" w:sz="8.000428" w:space="0" w:color="0095AC"/>
            </w:tcBorders>
            <w:shd w:val="clear" w:color="auto" w:fill="C4E1E7"/>
          </w:tcPr>
          <w:p>
            <w:pPr>
              <w:spacing w:before="54" w:after="0" w:line="240" w:lineRule="auto"/>
              <w:ind w:left="271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0"/>
              </w:rPr>
              <w:t>50</w:t>
            </w:r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6"/>
              </w:rPr>
              <w:t>mm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134" w:type="dxa"/>
            <w:tcBorders>
              <w:top w:val="nil" w:sz="6" w:space="0" w:color="auto"/>
              <w:bottom w:val="nil" w:sz="6" w:space="0" w:color="auto"/>
              <w:left w:val="single" w:sz="8.000428" w:space="0" w:color="0095AC"/>
              <w:right w:val="single" w:sz="8.000305" w:space="0" w:color="0095AC"/>
            </w:tcBorders>
            <w:shd w:val="clear" w:color="auto" w:fill="C4E1E7"/>
          </w:tcPr>
          <w:p>
            <w:pPr>
              <w:spacing w:before="54" w:after="0" w:line="240" w:lineRule="auto"/>
              <w:ind w:left="271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0"/>
              </w:rPr>
              <w:t>52</w:t>
            </w:r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6"/>
              </w:rPr>
              <w:t>mm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134" w:type="dxa"/>
            <w:tcBorders>
              <w:top w:val="nil" w:sz="6" w:space="0" w:color="auto"/>
              <w:bottom w:val="nil" w:sz="6" w:space="0" w:color="auto"/>
              <w:left w:val="single" w:sz="8.000305" w:space="0" w:color="0095AC"/>
              <w:right w:val="nil" w:sz="6" w:space="0" w:color="auto"/>
            </w:tcBorders>
            <w:shd w:val="clear" w:color="auto" w:fill="C4E1E7"/>
          </w:tcPr>
          <w:p>
            <w:pPr/>
            <w:rPr/>
          </w:p>
        </w:tc>
      </w:tr>
      <w:tr>
        <w:trPr>
          <w:trHeight w:val="312" w:hRule="exact"/>
        </w:trPr>
        <w:tc>
          <w:tcPr>
            <w:tcW w:w="113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single" w:sz="8.000184" w:space="0" w:color="0095AC"/>
            </w:tcBorders>
            <w:shd w:val="clear" w:color="auto" w:fill="ABD5DF"/>
          </w:tcPr>
          <w:p>
            <w:pPr>
              <w:spacing w:before="54" w:after="0" w:line="240" w:lineRule="auto"/>
              <w:ind w:left="473" w:right="45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9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134" w:type="dxa"/>
            <w:tcBorders>
              <w:top w:val="nil" w:sz="6" w:space="0" w:color="auto"/>
              <w:bottom w:val="nil" w:sz="6" w:space="0" w:color="auto"/>
              <w:left w:val="single" w:sz="8.000184" w:space="0" w:color="0095AC"/>
              <w:right w:val="single" w:sz="8.000306" w:space="0" w:color="0095AC"/>
            </w:tcBorders>
            <w:shd w:val="clear" w:color="auto" w:fill="ABD5DF"/>
          </w:tcPr>
          <w:p>
            <w:pPr/>
            <w:rPr/>
          </w:p>
        </w:tc>
        <w:tc>
          <w:tcPr>
            <w:tcW w:w="1134" w:type="dxa"/>
            <w:tcBorders>
              <w:top w:val="nil" w:sz="6" w:space="0" w:color="auto"/>
              <w:bottom w:val="nil" w:sz="6" w:space="0" w:color="auto"/>
              <w:left w:val="single" w:sz="8.000306" w:space="0" w:color="0095AC"/>
              <w:right w:val="single" w:sz="8.000184" w:space="0" w:color="0095AC"/>
            </w:tcBorders>
            <w:shd w:val="clear" w:color="auto" w:fill="ABD5DF"/>
          </w:tcPr>
          <w:p>
            <w:pPr>
              <w:spacing w:before="54" w:after="0" w:line="240" w:lineRule="auto"/>
              <w:ind w:left="27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0"/>
              </w:rPr>
              <w:t>40</w:t>
            </w:r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6"/>
              </w:rPr>
              <w:t>mm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134" w:type="dxa"/>
            <w:tcBorders>
              <w:top w:val="nil" w:sz="6" w:space="0" w:color="auto"/>
              <w:bottom w:val="nil" w:sz="6" w:space="0" w:color="auto"/>
              <w:left w:val="single" w:sz="8.000184" w:space="0" w:color="0095AC"/>
              <w:right w:val="single" w:sz="8.000062" w:space="0" w:color="0095AC"/>
            </w:tcBorders>
            <w:shd w:val="clear" w:color="auto" w:fill="ABD5DF"/>
          </w:tcPr>
          <w:p>
            <w:pPr>
              <w:spacing w:before="54" w:after="0" w:line="240" w:lineRule="auto"/>
              <w:ind w:left="27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0"/>
              </w:rPr>
              <w:t>30</w:t>
            </w:r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6"/>
              </w:rPr>
              <w:t>mm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134" w:type="dxa"/>
            <w:tcBorders>
              <w:top w:val="nil" w:sz="6" w:space="0" w:color="auto"/>
              <w:bottom w:val="nil" w:sz="6" w:space="0" w:color="auto"/>
              <w:left w:val="single" w:sz="8.000062" w:space="0" w:color="0095AC"/>
              <w:right w:val="single" w:sz="8.000428" w:space="0" w:color="0095AC"/>
            </w:tcBorders>
            <w:shd w:val="clear" w:color="auto" w:fill="ABD5DF"/>
          </w:tcPr>
          <w:p>
            <w:pPr/>
            <w:rPr/>
          </w:p>
        </w:tc>
        <w:tc>
          <w:tcPr>
            <w:tcW w:w="1134" w:type="dxa"/>
            <w:tcBorders>
              <w:top w:val="nil" w:sz="6" w:space="0" w:color="auto"/>
              <w:bottom w:val="nil" w:sz="6" w:space="0" w:color="auto"/>
              <w:left w:val="single" w:sz="8.000428" w:space="0" w:color="0095AC"/>
              <w:right w:val="single" w:sz="8.000305" w:space="0" w:color="0095AC"/>
            </w:tcBorders>
            <w:shd w:val="clear" w:color="auto" w:fill="ABD5DF"/>
          </w:tcPr>
          <w:p>
            <w:pPr>
              <w:spacing w:before="54" w:after="0" w:line="240" w:lineRule="auto"/>
              <w:ind w:left="27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0"/>
              </w:rPr>
              <w:t>20</w:t>
            </w:r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6"/>
              </w:rPr>
              <w:t>mm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134" w:type="dxa"/>
            <w:tcBorders>
              <w:top w:val="nil" w:sz="6" w:space="0" w:color="auto"/>
              <w:bottom w:val="nil" w:sz="6" w:space="0" w:color="auto"/>
              <w:left w:val="single" w:sz="8.000305" w:space="0" w:color="0095AC"/>
              <w:right w:val="nil" w:sz="6" w:space="0" w:color="auto"/>
            </w:tcBorders>
            <w:shd w:val="clear" w:color="auto" w:fill="ABD5DF"/>
          </w:tcPr>
          <w:p>
            <w:pPr>
              <w:spacing w:before="54" w:after="0" w:line="240" w:lineRule="auto"/>
              <w:ind w:left="27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0"/>
              </w:rPr>
              <w:t>48</w:t>
            </w:r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6"/>
              </w:rPr>
              <w:t>mm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312" w:hRule="exact"/>
        </w:trPr>
        <w:tc>
          <w:tcPr>
            <w:tcW w:w="113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single" w:sz="8.000184" w:space="0" w:color="0095AC"/>
            </w:tcBorders>
            <w:shd w:val="clear" w:color="auto" w:fill="C4E1E7"/>
          </w:tcPr>
          <w:p>
            <w:pPr>
              <w:spacing w:before="54" w:after="0" w:line="240" w:lineRule="auto"/>
              <w:ind w:left="478" w:right="459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134" w:type="dxa"/>
            <w:tcBorders>
              <w:top w:val="nil" w:sz="6" w:space="0" w:color="auto"/>
              <w:bottom w:val="nil" w:sz="6" w:space="0" w:color="auto"/>
              <w:left w:val="single" w:sz="8.000184" w:space="0" w:color="0095AC"/>
              <w:right w:val="single" w:sz="8.000306" w:space="0" w:color="0095AC"/>
            </w:tcBorders>
            <w:shd w:val="clear" w:color="auto" w:fill="C4E1E7"/>
          </w:tcPr>
          <w:p>
            <w:pPr>
              <w:spacing w:before="54" w:after="0" w:line="240" w:lineRule="auto"/>
              <w:ind w:left="27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0"/>
              </w:rPr>
              <w:t>45</w:t>
            </w:r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6"/>
              </w:rPr>
              <w:t>mm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134" w:type="dxa"/>
            <w:tcBorders>
              <w:top w:val="nil" w:sz="6" w:space="0" w:color="auto"/>
              <w:bottom w:val="nil" w:sz="6" w:space="0" w:color="auto"/>
              <w:left w:val="single" w:sz="8.000306" w:space="0" w:color="0095AC"/>
              <w:right w:val="single" w:sz="8.000184" w:space="0" w:color="0095AC"/>
            </w:tcBorders>
            <w:shd w:val="clear" w:color="auto" w:fill="C4E1E7"/>
          </w:tcPr>
          <w:p>
            <w:pPr/>
            <w:rPr/>
          </w:p>
        </w:tc>
        <w:tc>
          <w:tcPr>
            <w:tcW w:w="1134" w:type="dxa"/>
            <w:tcBorders>
              <w:top w:val="nil" w:sz="6" w:space="0" w:color="auto"/>
              <w:bottom w:val="nil" w:sz="6" w:space="0" w:color="auto"/>
              <w:left w:val="single" w:sz="8.000184" w:space="0" w:color="0095AC"/>
              <w:right w:val="single" w:sz="8.000062" w:space="0" w:color="0095AC"/>
            </w:tcBorders>
            <w:shd w:val="clear" w:color="auto" w:fill="C4E1E7"/>
          </w:tcPr>
          <w:p>
            <w:pPr>
              <w:spacing w:before="54" w:after="0" w:line="240" w:lineRule="auto"/>
              <w:ind w:left="27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0"/>
              </w:rPr>
              <w:t>48</w:t>
            </w:r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6"/>
              </w:rPr>
              <w:t>mm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134" w:type="dxa"/>
            <w:tcBorders>
              <w:top w:val="nil" w:sz="6" w:space="0" w:color="auto"/>
              <w:bottom w:val="nil" w:sz="6" w:space="0" w:color="auto"/>
              <w:left w:val="single" w:sz="8.000062" w:space="0" w:color="0095AC"/>
              <w:right w:val="single" w:sz="8.000428" w:space="0" w:color="0095AC"/>
            </w:tcBorders>
            <w:shd w:val="clear" w:color="auto" w:fill="C4E1E7"/>
          </w:tcPr>
          <w:p>
            <w:pPr>
              <w:spacing w:before="54" w:after="0" w:line="240" w:lineRule="auto"/>
              <w:ind w:left="27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0"/>
              </w:rPr>
              <w:t>30</w:t>
            </w:r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6"/>
              </w:rPr>
              <w:t>mm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134" w:type="dxa"/>
            <w:tcBorders>
              <w:top w:val="nil" w:sz="6" w:space="0" w:color="auto"/>
              <w:bottom w:val="nil" w:sz="6" w:space="0" w:color="auto"/>
              <w:left w:val="single" w:sz="8.000428" w:space="0" w:color="0095AC"/>
              <w:right w:val="single" w:sz="8.000305" w:space="0" w:color="0095AC"/>
            </w:tcBorders>
            <w:shd w:val="clear" w:color="auto" w:fill="C4E1E7"/>
          </w:tcPr>
          <w:p>
            <w:pPr/>
            <w:rPr/>
          </w:p>
        </w:tc>
        <w:tc>
          <w:tcPr>
            <w:tcW w:w="1134" w:type="dxa"/>
            <w:tcBorders>
              <w:top w:val="nil" w:sz="6" w:space="0" w:color="auto"/>
              <w:bottom w:val="nil" w:sz="6" w:space="0" w:color="auto"/>
              <w:left w:val="single" w:sz="8.000305" w:space="0" w:color="0095AC"/>
              <w:right w:val="nil" w:sz="6" w:space="0" w:color="auto"/>
            </w:tcBorders>
            <w:shd w:val="clear" w:color="auto" w:fill="C4E1E7"/>
          </w:tcPr>
          <w:p>
            <w:pPr>
              <w:spacing w:before="54" w:after="0" w:line="240" w:lineRule="auto"/>
              <w:ind w:left="276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0"/>
              </w:rPr>
              <w:t>20</w:t>
            </w:r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231F20"/>
                <w:spacing w:val="0"/>
                <w:w w:val="106"/>
              </w:rPr>
              <w:t>mm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</w:tbl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80" w:right="480"/>
        </w:sectPr>
      </w:pPr>
      <w:rPr/>
    </w:p>
    <w:p>
      <w:pPr>
        <w:spacing w:before="33" w:after="0" w:line="240" w:lineRule="auto"/>
        <w:ind w:left="472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8.401800pt;margin-top:87.787689pt;width:36.85pt;height:11.339pt;mso-position-horizontal-relative:page;mso-position-vertical-relative:paragraph;z-index:-3312" type="#_x0000_t202" filled="f" stroked="f">
            <v:textbox inset="0,0,0,0">
              <w:txbxContent>
                <w:p>
                  <w:pPr>
                    <w:spacing w:before="14" w:after="0" w:line="240" w:lineRule="auto"/>
                    <w:ind w:left="274" w:right="-44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1002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v:group style="position:absolute;margin-left:0pt;margin-top:0pt;width:55.7518pt;height:741.495773pt;mso-position-horizontal-relative:page;mso-position-vertical-relative:page;z-index:-3310" coordorigin="0,0" coordsize="1115,14830">
            <v:group style="position:absolute;left:0;top:782;width:1094;height:14048" coordorigin="0,782" coordsize="1094,14048">
              <v:shape style="position:absolute;left:0;top:782;width:1094;height:14048" coordorigin="0,782" coordsize="1094,14048" path="m0,14830l1094,14830,1094,782,0,782,0,14830xe" filled="t" fillcolor="#EFEEE1" stroked="f">
                <v:path arrowok="t"/>
                <v:fill/>
              </v:shape>
            </v:group>
            <v:group style="position:absolute;left:0;top:0;width:1094;height:782" coordorigin="0,0" coordsize="1094,782">
              <v:shape style="position:absolute;left:0;top:0;width:1094;height:782" coordorigin="0,0" coordsize="1094,782" path="m0,782l1094,782,1094,0,0,0,0,782e" filled="t" fillcolor="#0095AC" stroked="f">
                <v:path arrowok="t"/>
                <v:fill/>
              </v:shape>
            </v:group>
            <v:group style="position:absolute;left:595;top:6774;width:510;height:227" coordorigin="595,6774" coordsize="510,227">
              <v:shape style="position:absolute;left:595;top:6774;width:510;height:227" coordorigin="595,6774" coordsize="510,227" path="m595,7000l1105,7000,1105,6774,595,6774,595,7000e" filled="t" fillcolor="#FFFFFF" stroked="f">
                <v:path arrowok="t"/>
                <v:fill/>
              </v:shape>
            </v:group>
            <v:group style="position:absolute;left:595;top:8830;width:510;height:227" coordorigin="595,8830" coordsize="510,227">
              <v:shape style="position:absolute;left:595;top:8830;width:510;height:227" coordorigin="595,8830" coordsize="510,227" path="m595,9057l1105,9057,1105,8830,595,8830,595,9057e" filled="t" fillcolor="#FFFFFF" stroked="f">
                <v:path arrowok="t"/>
                <v:fill/>
              </v:shape>
            </v:group>
            <v:group style="position:absolute;left:1094;top:10565;width:11;height:227" coordorigin="1094,10565" coordsize="11,227">
              <v:shape style="position:absolute;left:1094;top:10565;width:11;height:227" coordorigin="1094,10565" coordsize="11,227" path="m1094,10791l1105,10791,1105,10565,1094,10565,1094,10791xe" filled="t" fillcolor="#FFFFFF" stroked="f">
                <v:path arrowok="t"/>
                <v:fill/>
              </v:shape>
            </v:group>
            <v:group style="position:absolute;left:357;top:10565;width:11;height:227" coordorigin="357,10565" coordsize="11,227">
              <v:shape style="position:absolute;left:357;top:10565;width:11;height:227" coordorigin="357,10565" coordsize="11,227" path="m357,10791l368,10791,368,10565,357,10565,357,10791xe" filled="t" fillcolor="#0095AC" stroked="f">
                <v:path arrowok="t"/>
                <v:fill/>
              </v:shape>
            </v:group>
            <v:group style="position:absolute;left:392;top:10600;width:157;height:157" coordorigin="392,10600" coordsize="157,157">
              <v:shape style="position:absolute;left:392;top:10600;width:157;height:157" coordorigin="392,10600" coordsize="157,157" path="m483,10691l458,10691,458,10756,483,10756,483,10691e" filled="t" fillcolor="#FFFFFF" stroked="f">
                <v:path arrowok="t"/>
                <v:fill/>
              </v:shape>
              <v:shape style="position:absolute;left:392;top:10600;width:157;height:157" coordorigin="392,10600" coordsize="157,157" path="m548,10665l392,10665,392,10691,548,10691,548,10678,470,10678,548,10678,548,10665e" filled="t" fillcolor="#FFFFFF" stroked="f">
                <v:path arrowok="t"/>
                <v:fill/>
              </v:shape>
              <v:shape style="position:absolute;left:392;top:10600;width:157;height:157" coordorigin="392,10600" coordsize="157,157" path="m548,10678l470,10678,548,10678e" filled="t" fillcolor="#FFFFFF" stroked="f">
                <v:path arrowok="t"/>
                <v:fill/>
              </v:shape>
              <v:shape style="position:absolute;left:392;top:10600;width:157;height:157" coordorigin="392,10600" coordsize="157,157" path="m483,10600l458,10600,458,10665,483,10665,483,10600e" filled="t" fillcolor="#FFFFFF" stroked="f">
                <v:path arrowok="t"/>
                <v:fill/>
              </v:shape>
            </v:group>
            <v:group style="position:absolute;left:1094;top:10565;width:11;height:227" coordorigin="1094,10565" coordsize="11,227">
              <v:shape style="position:absolute;left:1094;top:10565;width:11;height:227" coordorigin="1094,10565" coordsize="11,227" path="m1094,10791l1105,10791,1105,10565,1094,10565,1094,10791xe" filled="t" fillcolor="#FFFFFF" stroked="f">
                <v:path arrowok="t"/>
                <v:fill/>
              </v:shape>
            </v:group>
            <v:group style="position:absolute;left:357;top:10565;width:227;height:227" coordorigin="357,10565" coordsize="227,227">
              <v:shape style="position:absolute;left:357;top:10565;width:227;height:227" coordorigin="357,10565" coordsize="227,227" path="m357,10791l583,10791,583,10565,357,10565,357,10791e" filled="t" fillcolor="#0095AC" stroked="f">
                <v:path arrowok="t"/>
                <v:fill/>
              </v:shape>
            </v:group>
            <v:group style="position:absolute;left:583;top:10565;width:510;height:227" coordorigin="583,10565" coordsize="510,227">
              <v:shape style="position:absolute;left:583;top:10565;width:510;height:227" coordorigin="583,10565" coordsize="510,227" path="m583,10791l1094,10791,1094,10565,583,10565,583,10791e" filled="t" fillcolor="#FFFFFF" stroked="f">
                <v:path arrowok="t"/>
                <v:fill/>
              </v:shape>
            </v:group>
            <v:group style="position:absolute;left:392;top:10600;width:157;height:157" coordorigin="392,10600" coordsize="157,157">
              <v:shape style="position:absolute;left:392;top:10600;width:157;height:157" coordorigin="392,10600" coordsize="157,157" path="m483,10691l458,10691,458,10756,483,10756,483,10691e" filled="t" fillcolor="#FFFFFF" stroked="f">
                <v:path arrowok="t"/>
                <v:fill/>
              </v:shape>
              <v:shape style="position:absolute;left:392;top:10600;width:157;height:157" coordorigin="392,10600" coordsize="157,157" path="m548,10665l392,10665,392,10691,548,10691,548,10678,470,10678,548,10678,548,10665e" filled="t" fillcolor="#FFFFFF" stroked="f">
                <v:path arrowok="t"/>
                <v:fill/>
              </v:shape>
              <v:shape style="position:absolute;left:392;top:10600;width:157;height:157" coordorigin="392,10600" coordsize="157,157" path="m548,10678l470,10678,548,10678e" filled="t" fillcolor="#FFFFFF" stroked="f">
                <v:path arrowok="t"/>
                <v:fill/>
              </v:shape>
              <v:shape style="position:absolute;left:392;top:10600;width:157;height:157" coordorigin="392,10600" coordsize="157,157" path="m483,10600l458,10600,458,10665,483,10665,483,10600e" filled="t" fillcolor="#FFFFFF" stroked="f">
                <v:path arrowok="t"/>
                <v:fill/>
              </v:shape>
            </v:group>
            <v:group style="position:absolute;left:595;top:12299;width:510;height:227" coordorigin="595,12299" coordsize="510,227">
              <v:shape style="position:absolute;left:595;top:12299;width:510;height:227" coordorigin="595,12299" coordsize="510,227" path="m595,12526l1105,12526,1105,12299,595,12299,595,12526e" filled="t" fillcolor="#FFFFFF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74.212799pt;margin-top:0pt;width:63.188979pt;height:39.093974pt;mso-position-horizontal-relative:page;mso-position-vertical-relative:page;z-index:-3309" coordorigin="9484,0" coordsize="1264,782">
            <v:shape style="position:absolute;left:9484;top:0;width:1264;height:782" coordorigin="9484,0" coordsize="1264,782" path="m9484,782l10748,782,10748,0,9484,0,9484,782e" filled="t" fillcolor="#0095AC" stroked="f">
              <v:path arrowok="t"/>
              <v:fill/>
            </v:shape>
          </v:group>
          <w10:wrap type="none"/>
        </w:pict>
      </w:r>
      <w:r>
        <w:rPr/>
        <w:pict>
          <v:group style="position:absolute;margin-left:366.495789pt;margin-top:437.361969pt;width:170.905942pt;height:255.118pt;mso-position-horizontal-relative:page;mso-position-vertical-relative:page;z-index:-3305" coordorigin="7330,8747" coordsize="3418,5102">
            <v:shape style="position:absolute;left:7330;top:8747;width:3418;height:5102" coordorigin="7330,8747" coordsize="3418,5102" path="m7330,13850l10748,13850,10748,8747,7330,8747,7330,13850e" filled="t" fillcolor="#EFEEE1" stroked="f">
              <v:path arrowok="t"/>
              <v:fill/>
            </v:shape>
          </v:group>
          <w10:wrap type="none"/>
        </w:pict>
      </w:r>
      <w:r>
        <w:rPr>
          <w:rFonts w:ascii="Arial" w:hAnsi="Arial" w:cs="Arial" w:eastAsia="Arial"/>
          <w:sz w:val="18"/>
          <w:szCs w:val="18"/>
          <w:color w:val="0095AC"/>
          <w:spacing w:val="-3"/>
          <w:w w:val="11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5"/>
          <w:w w:val="110"/>
          <w:b/>
          <w:bCs/>
        </w:rPr>
        <w:t>0</w:t>
      </w:r>
      <w:r>
        <w:rPr>
          <w:rFonts w:ascii="Arial" w:hAnsi="Arial" w:cs="Arial" w:eastAsia="Arial"/>
          <w:sz w:val="18"/>
          <w:szCs w:val="18"/>
          <w:color w:val="0095AC"/>
          <w:spacing w:val="-1"/>
          <w:w w:val="110"/>
          <w:b/>
          <w:bCs/>
        </w:rPr>
        <w:t>0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62" w:right="-56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-87.458305pt;width:25.512pt;height:11.339pt;mso-position-horizontal-relative:page;mso-position-vertical-relative:paragraph;z-index:-3313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57" w:right="-56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3"/>
                      <w:w w:val="110"/>
                      <w:b/>
                      <w:bCs/>
                    </w:rPr>
                    <w:t>1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5"/>
                      <w:w w:val="110"/>
                      <w:b/>
                      <w:bCs/>
                    </w:rPr>
                    <w:t>0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1"/>
                      <w:w w:val="110"/>
                      <w:b/>
                      <w:bCs/>
                    </w:rPr>
                    <w:t>0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1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739799pt;margin-top:86.02269pt;width:25.512pt;height:11.339pt;mso-position-horizontal-relative:page;mso-position-vertical-relative:paragraph;z-index:-3311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55" w:right="-56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3"/>
                      <w:w w:val="110"/>
                      <w:b/>
                      <w:bCs/>
                    </w:rPr>
                    <w:t>1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5"/>
                      <w:w w:val="110"/>
                      <w:b/>
                      <w:bCs/>
                    </w:rPr>
                    <w:t>0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1"/>
                      <w:w w:val="110"/>
                      <w:b/>
                      <w:bCs/>
                    </w:rPr>
                    <w:t>0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3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1002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70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3"/>
          <w:w w:val="11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5"/>
          <w:w w:val="110"/>
          <w:b/>
          <w:bCs/>
        </w:rPr>
        <w:t>0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110"/>
          <w:b/>
          <w:bCs/>
        </w:rPr>
        <w:t>0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3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Ellipsen,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bei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denen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gilt,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nennt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5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auch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„Ellipsen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schönster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3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Form“.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3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Konstruie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Ellipse!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right="-20"/>
        <w:jc w:val="left"/>
        <w:tabs>
          <w:tab w:pos="1600" w:val="left"/>
          <w:tab w:pos="326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7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3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-3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5AC"/>
          <w:spacing w:val="-1"/>
          <w:w w:val="100"/>
          <w:b/>
          <w:bCs/>
        </w:rPr>
        <w:t>c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6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</w:rPr>
        <w:t>4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-3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8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6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6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6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3" w:after="0" w:line="240" w:lineRule="auto"/>
        <w:ind w:right="-20"/>
        <w:jc w:val="left"/>
        <w:tabs>
          <w:tab w:pos="1600" w:val="left"/>
          <w:tab w:pos="326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b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38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35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-3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100"/>
          <w:b/>
          <w:bCs/>
        </w:rPr>
        <w:t>d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31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5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-3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5AC"/>
          <w:spacing w:val="6"/>
          <w:w w:val="100"/>
          <w:b/>
          <w:bCs/>
        </w:rPr>
        <w:t>f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29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4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5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6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6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8"/>
          <w:w w:val="10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Konstruie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2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Ellipse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5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8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6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06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4"/>
        </w:rPr>
        <w:t>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2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2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Ermittle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jene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Punkte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Ellipse,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5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man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23" w:after="0" w:line="240" w:lineRule="auto"/>
        <w:ind w:left="255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89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-2"/>
          <w:w w:val="89"/>
          <w:position w:val="-6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9"/>
          <w:position w:val="0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89"/>
          <w:position w:val="-6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25"/>
          <w:w w:val="89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unter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0"/>
          <w:position w:val="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6"/>
          <w:w w:val="120"/>
          <w:position w:val="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position w:val="0"/>
        </w:rPr>
        <w:t>α</w:t>
      </w:r>
      <w:r>
        <w:rPr>
          <w:rFonts w:ascii="Arial" w:hAnsi="Arial" w:cs="Arial" w:eastAsia="Arial"/>
          <w:sz w:val="19"/>
          <w:szCs w:val="19"/>
          <w:color w:val="231F20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0"/>
        </w:rPr>
        <w:t>sieht!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57" w:after="0" w:line="240" w:lineRule="auto"/>
        <w:ind w:right="-20"/>
        <w:jc w:val="left"/>
        <w:tabs>
          <w:tab w:pos="1600" w:val="left"/>
          <w:tab w:pos="326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7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α</w:t>
      </w:r>
      <w:r>
        <w:rPr>
          <w:rFonts w:ascii="Arial" w:hAnsi="Arial" w:cs="Arial" w:eastAsia="Arial"/>
          <w:sz w:val="19"/>
          <w:szCs w:val="19"/>
          <w:color w:val="231F20"/>
          <w:spacing w:val="3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6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5AC"/>
          <w:spacing w:val="-1"/>
          <w:w w:val="100"/>
          <w:b/>
          <w:bCs/>
        </w:rPr>
        <w:t>c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6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α</w:t>
      </w:r>
      <w:r>
        <w:rPr>
          <w:rFonts w:ascii="Arial" w:hAnsi="Arial" w:cs="Arial" w:eastAsia="Arial"/>
          <w:sz w:val="19"/>
          <w:szCs w:val="19"/>
          <w:color w:val="231F20"/>
          <w:spacing w:val="3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3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8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α</w:t>
      </w:r>
      <w:r>
        <w:rPr>
          <w:rFonts w:ascii="Arial" w:hAnsi="Arial" w:cs="Arial" w:eastAsia="Arial"/>
          <w:sz w:val="19"/>
          <w:szCs w:val="19"/>
          <w:color w:val="231F20"/>
          <w:spacing w:val="3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7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5°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21" w:after="0" w:line="240" w:lineRule="auto"/>
        <w:ind w:right="-20"/>
        <w:jc w:val="left"/>
        <w:tabs>
          <w:tab w:pos="1600" w:val="left"/>
          <w:tab w:pos="326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b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38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α</w:t>
      </w:r>
      <w:r>
        <w:rPr>
          <w:rFonts w:ascii="Arial" w:hAnsi="Arial" w:cs="Arial" w:eastAsia="Arial"/>
          <w:sz w:val="19"/>
          <w:szCs w:val="19"/>
          <w:color w:val="231F20"/>
          <w:spacing w:val="3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</w:rPr>
        <w:t>9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100"/>
          <w:b/>
          <w:bCs/>
        </w:rPr>
        <w:t>d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31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α</w:t>
      </w:r>
      <w:r>
        <w:rPr>
          <w:rFonts w:ascii="Arial" w:hAnsi="Arial" w:cs="Arial" w:eastAsia="Arial"/>
          <w:sz w:val="19"/>
          <w:szCs w:val="19"/>
          <w:color w:val="231F20"/>
          <w:spacing w:val="3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5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5AC"/>
          <w:spacing w:val="6"/>
          <w:w w:val="100"/>
          <w:b/>
          <w:bCs/>
        </w:rPr>
        <w:t>f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29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α</w:t>
      </w:r>
      <w:r>
        <w:rPr>
          <w:rFonts w:ascii="Arial" w:hAnsi="Arial" w:cs="Arial" w:eastAsia="Arial"/>
          <w:sz w:val="19"/>
          <w:szCs w:val="19"/>
          <w:color w:val="231F20"/>
          <w:spacing w:val="3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4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5°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Ellipsen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</w:rPr>
        <w:t>gemeinsamen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2"/>
          <w:w w:val="12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</w:rPr>
        <w:t>Brennpunkten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5"/>
          <w:w w:val="12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heißen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b/>
          <w:bCs/>
        </w:rPr>
        <w:t>konfokale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3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w w:val="119"/>
          <w:b/>
          <w:bCs/>
        </w:rPr>
        <w:t>Ellipsen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w w:val="111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w w:val="100"/>
        </w:rPr>
      </w:r>
    </w:p>
    <w:p>
      <w:pPr>
        <w:spacing w:before="33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Konstruie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2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konfokale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Ellipsen!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7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3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3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2"/>
          <w:w w:val="100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7"/>
          <w:w w:val="100"/>
          <w:position w:val="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5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8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100"/>
          <w:position w:val="0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25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8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3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position w:val="0"/>
        </w:rPr>
        <w:t>5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6"/>
          <w:position w:val="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6"/>
          <w:position w:val="0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40" w:lineRule="exact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  <w:position w:val="4"/>
        </w:rPr>
        <w:t>b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  <w:position w:val="4"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38"/>
          <w:w w:val="100"/>
          <w:b/>
          <w:bCs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35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4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4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;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3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3"/>
          <w:w w:val="100"/>
          <w:position w:val="4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2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23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position w:val="4"/>
        </w:rPr>
        <w:t>4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4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4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8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2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23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4"/>
        </w:rPr>
        <w:t>4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5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4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4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4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8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2"/>
        </w:rPr>
        <w:t>3</w:t>
      </w:r>
      <w:r>
        <w:rPr>
          <w:rFonts w:ascii="Arial" w:hAnsi="Arial" w:cs="Arial" w:eastAsia="Arial"/>
          <w:sz w:val="11"/>
          <w:szCs w:val="11"/>
          <w:color w:val="231F20"/>
          <w:spacing w:val="23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position w:val="4"/>
        </w:rPr>
        <w:t>5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6"/>
          <w:position w:val="4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6"/>
          <w:position w:val="4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86" w:after="0" w:line="240" w:lineRule="auto"/>
        <w:ind w:right="-64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  <w:b/>
          <w:bCs/>
        </w:rPr>
        <w:t>Bemerkung: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"/>
          <w:w w:val="118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kon-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(lat.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6"/>
        </w:rPr>
        <w:t>con-)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11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…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4"/>
        </w:rPr>
        <w:t>zusammen-;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0"/>
          <w:w w:val="11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4"/>
        </w:rPr>
        <w:t>„fokal“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6"/>
          <w:w w:val="11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…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21"/>
        </w:rPr>
        <w:t>abgeleitet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8"/>
        </w:rPr>
        <w:t>focus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14" w:after="0" w:line="280" w:lineRule="exact"/>
        <w:jc w:val="left"/>
        <w:rPr>
          <w:sz w:val="28"/>
          <w:szCs w:val="28"/>
        </w:rPr>
      </w:pPr>
      <w:rPr/>
      <w:r>
        <w:rPr/>
        <w:br w:type="column"/>
      </w:r>
      <w:r>
        <w:rPr>
          <w:sz w:val="28"/>
          <w:szCs w:val="28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Ellipse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-1"/>
          <w:w w:val="79"/>
        </w:rPr>
        <w:t>Ei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-6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ho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79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9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ung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79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v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o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9"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9"/>
        </w:rPr>
        <w:t>j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g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17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74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6"/>
        </w:rPr>
        <w:t>eis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3" w:after="0" w:line="278" w:lineRule="auto"/>
        <w:ind w:right="29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-1"/>
          <w:w w:val="85"/>
        </w:rPr>
        <w:t>li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5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5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63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4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7"/>
        </w:rPr>
        <w:t>hl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7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0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4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3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uh</w:t>
      </w:r>
      <w:r>
        <w:rPr>
          <w:rFonts w:ascii="Arial" w:hAnsi="Arial" w:cs="Arial" w:eastAsia="Arial"/>
          <w:sz w:val="18"/>
          <w:szCs w:val="18"/>
          <w:color w:val="231F20"/>
          <w:spacing w:val="-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an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81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1"/>
        </w:rPr>
        <w:t>Ei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1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6"/>
        </w:rPr>
        <w:t>.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5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5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5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üh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5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5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,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1"/>
          <w:w w:val="7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5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7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7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3"/>
          <w:w w:val="85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rnge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3"/>
        </w:rPr>
        <w:t>nd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11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</w:rPr>
        <w:t>ß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–</w:t>
      </w:r>
      <w:r>
        <w:rPr>
          <w:rFonts w:ascii="Arial" w:hAnsi="Arial" w:cs="Arial" w:eastAsia="Arial"/>
          <w:sz w:val="18"/>
          <w:szCs w:val="18"/>
          <w:color w:val="231F20"/>
          <w:spacing w:val="-1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3"/>
        </w:rPr>
        <w:t>na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3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ü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3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3"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3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3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8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3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3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–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w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o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91"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91"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55"/>
        </w:rPr>
        <w:t>´</w:t>
      </w:r>
      <w:r>
        <w:rPr>
          <w:rFonts w:ascii="Arial" w:hAnsi="Arial" w:cs="Arial" w:eastAsia="Arial"/>
          <w:sz w:val="18"/>
          <w:szCs w:val="18"/>
          <w:color w:val="231F20"/>
          <w:spacing w:val="-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o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79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o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hinaus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1" w:after="0" w:line="278" w:lineRule="auto"/>
        <w:ind w:right="742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11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ü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80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23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o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8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ün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</w:rPr>
        <w:t>g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-8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8"/>
        </w:rPr>
        <w:t>au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8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6"/>
        </w:rPr>
        <w:t>.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0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er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unge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üme</w:t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Ü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2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2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ka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ih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-3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ga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1"/>
        </w:rPr>
        <w:t>ni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1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13"/>
          <w:w w:val="8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g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3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6"/>
        </w:rPr>
        <w:t>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1" w:after="0" w:line="278" w:lineRule="auto"/>
        <w:ind w:right="558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2"/>
          <w:w w:val="82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2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3"/>
          <w:w w:val="63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3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83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4"/>
        </w:rPr>
        <w:t>z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6"/>
        </w:rPr>
        <w:t>,</w:t>
      </w:r>
      <w:r>
        <w:rPr>
          <w:rFonts w:ascii="Arial" w:hAnsi="Arial" w:cs="Arial" w:eastAsia="Arial"/>
          <w:sz w:val="18"/>
          <w:szCs w:val="18"/>
          <w:color w:val="231F20"/>
          <w:spacing w:val="-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o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9"/>
        </w:rPr>
        <w:t>dan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3"/>
        </w:rPr>
        <w:t>g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3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3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6"/>
        </w:rPr>
        <w:t>,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9"/>
        </w:rPr>
        <w:t>ha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17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9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-5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9"/>
        </w:rPr>
        <w:t>la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ng</w:t>
      </w:r>
      <w:r>
        <w:rPr>
          <w:rFonts w:ascii="Arial" w:hAnsi="Arial" w:cs="Arial" w:eastAsia="Arial"/>
          <w:sz w:val="18"/>
          <w:szCs w:val="18"/>
          <w:color w:val="231F20"/>
          <w:spacing w:val="15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3"/>
        </w:rPr>
        <w:t>g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2"/>
        </w:rPr>
        <w:t>ka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2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6"/>
        </w:rPr>
        <w:t>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1" w:after="0" w:line="278" w:lineRule="auto"/>
        <w:ind w:right="488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2"/>
          <w:w w:val="82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2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2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-11"/>
          <w:w w:val="8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2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2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82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2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2"/>
        </w:rPr>
        <w:t>el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2"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2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2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82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2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8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2"/>
        </w:rPr>
        <w:t>w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2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2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8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2"/>
        </w:rPr>
        <w:t>ih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2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8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7"/>
        </w:rPr>
        <w:t>v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3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3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ü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4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85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6"/>
        </w:rPr>
        <w:t>,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ein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Radius</w:t>
      </w:r>
      <w:r>
        <w:rPr>
          <w:rFonts w:ascii="Arial" w:hAnsi="Arial" w:cs="Arial" w:eastAsia="Arial"/>
          <w:sz w:val="18"/>
          <w:szCs w:val="18"/>
          <w:color w:val="231F20"/>
          <w:spacing w:val="-9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in</w:t>
      </w:r>
      <w:r>
        <w:rPr>
          <w:rFonts w:ascii="Arial" w:hAnsi="Arial" w:cs="Arial" w:eastAsia="Arial"/>
          <w:sz w:val="18"/>
          <w:szCs w:val="18"/>
          <w:color w:val="231F20"/>
          <w:spacing w:val="11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79"/>
        </w:rPr>
        <w:t>z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w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ei</w:t>
      </w:r>
      <w:r>
        <w:rPr>
          <w:rFonts w:ascii="Arial" w:hAnsi="Arial" w:cs="Arial" w:eastAsia="Arial"/>
          <w:sz w:val="18"/>
          <w:szCs w:val="18"/>
          <w:color w:val="231F20"/>
          <w:spacing w:val="13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4"/>
        </w:rPr>
        <w:t>z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3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0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tü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3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85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6"/>
        </w:rPr>
        <w:t>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1" w:after="0" w:line="278" w:lineRule="auto"/>
        <w:ind w:right="462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2"/>
          <w:w w:val="77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7"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1"/>
          <w:w w:val="7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77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7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7"/>
        </w:rPr>
        <w:t>ei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7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9"/>
        </w:rPr>
        <w:t>w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3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55"/>
        </w:rPr>
        <w:t>´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0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-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3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un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3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3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11"/>
          <w:w w:val="8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3"/>
        </w:rPr>
        <w:t>ih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</w:rPr>
        <w:t>v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</w:rPr>
        <w:t>o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3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3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8"/>
        </w:rPr>
        <w:t>i,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</w:rPr>
        <w:t>gli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</w:rPr>
        <w:t>j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80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80"/>
        </w:rPr>
        <w:t>z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17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</w:rPr>
        <w:t>ei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2"/>
        </w:rPr>
        <w:t>Ei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1" w:after="0" w:line="240" w:lineRule="auto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14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9"/>
        </w:rPr>
        <w:t>hi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ß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9"/>
        </w:rPr>
        <w:t>Elli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9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-7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9"/>
        </w:rPr>
        <w:t>al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9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79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66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1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gu</w:t>
      </w:r>
      <w:r>
        <w:rPr>
          <w:rFonts w:ascii="Arial" w:hAnsi="Arial" w:cs="Arial" w:eastAsia="Arial"/>
          <w:sz w:val="18"/>
          <w:szCs w:val="18"/>
          <w:color w:val="231F20"/>
          <w:spacing w:val="-7"/>
          <w:w w:val="83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6"/>
        </w:rPr>
        <w:t>,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3" w:after="0" w:line="240" w:lineRule="auto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</w:rPr>
        <w:t>di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</w:rPr>
        <w:t>ni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</w:rPr>
        <w:t>al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0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11"/>
          <w:w w:val="8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63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4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7"/>
        </w:rPr>
        <w:t>hl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7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0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74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3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83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-5"/>
          <w:w w:val="55"/>
        </w:rPr>
        <w:t>´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-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93"/>
        </w:rPr>
        <w:t>f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3"/>
        </w:rPr>
        <w:t>u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83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-8"/>
          <w:w w:val="83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6"/>
        </w:rPr>
        <w:t>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2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231F20"/>
          <w:spacing w:val="0"/>
          <w:w w:val="80"/>
        </w:rPr>
        <w:t>(Ehren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80"/>
        </w:rPr>
        <w:t>f</w:t>
      </w:r>
      <w:r>
        <w:rPr>
          <w:rFonts w:ascii="Arial" w:hAnsi="Arial" w:cs="Arial" w:eastAsia="Arial"/>
          <w:sz w:val="16"/>
          <w:szCs w:val="16"/>
          <w:color w:val="231F20"/>
          <w:spacing w:val="1"/>
          <w:w w:val="80"/>
        </w:rPr>
        <w:t>r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80"/>
        </w:rPr>
        <w:t>i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80"/>
        </w:rPr>
        <w:t>e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80"/>
        </w:rPr>
        <w:t>d</w:t>
      </w:r>
      <w:r>
        <w:rPr>
          <w:rFonts w:ascii="Arial" w:hAnsi="Arial" w:cs="Arial" w:eastAsia="Arial"/>
          <w:sz w:val="16"/>
          <w:szCs w:val="16"/>
          <w:color w:val="231F20"/>
          <w:spacing w:val="1"/>
          <w:w w:val="80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3"/>
          <w:w w:val="82"/>
        </w:rPr>
        <w:t>W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85"/>
        </w:rPr>
        <w:t>in</w:t>
      </w:r>
      <w:r>
        <w:rPr>
          <w:rFonts w:ascii="Arial" w:hAnsi="Arial" w:cs="Arial" w:eastAsia="Arial"/>
          <w:sz w:val="16"/>
          <w:szCs w:val="16"/>
          <w:color w:val="231F20"/>
          <w:spacing w:val="2"/>
          <w:w w:val="85"/>
        </w:rPr>
        <w:t>k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81"/>
        </w:rPr>
        <w:t>le</w:t>
      </w:r>
      <w:r>
        <w:rPr>
          <w:rFonts w:ascii="Arial" w:hAnsi="Arial" w:cs="Arial" w:eastAsia="Arial"/>
          <w:sz w:val="16"/>
          <w:szCs w:val="16"/>
          <w:color w:val="231F20"/>
          <w:spacing w:val="-1"/>
          <w:w w:val="81"/>
        </w:rPr>
        <w:t>r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77"/>
        </w:rPr>
        <w:t>)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180" w:right="480"/>
          <w:cols w:num="3" w:equalWidth="0">
            <w:col w:w="914" w:space="226"/>
            <w:col w:w="5710" w:space="470"/>
            <w:col w:w="2780"/>
          </w:cols>
        </w:sectPr>
      </w:pPr>
      <w:rPr/>
    </w:p>
    <w:p>
      <w:pPr>
        <w:spacing w:before="27" w:after="0" w:line="504" w:lineRule="exact"/>
        <w:ind w:left="787" w:right="-20"/>
        <w:jc w:val="left"/>
        <w:tabs>
          <w:tab w:pos="9340" w:val="left"/>
        </w:tabs>
        <w:rPr>
          <w:rFonts w:ascii="Arial" w:hAnsi="Arial" w:cs="Arial" w:eastAsia="Arial"/>
          <w:sz w:val="44"/>
          <w:szCs w:val="44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3"/>
          <w:w w:val="85"/>
          <w:b/>
          <w:bCs/>
          <w:position w:val="-1"/>
        </w:rPr>
        <w:t>ERWEITERUN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5"/>
          <w:b/>
          <w:bCs/>
          <w:position w:val="-1"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4"/>
          <w:w w:val="85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5"/>
          <w:b/>
          <w:bCs/>
          <w:position w:val="-1"/>
        </w:rPr>
        <w:t>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5"/>
          <w:b/>
          <w:bCs/>
          <w:position w:val="-1"/>
        </w:rPr>
        <w:t>D</w:t>
      </w:r>
      <w:r>
        <w:rPr>
          <w:rFonts w:ascii="Arial" w:hAnsi="Arial" w:cs="Arial" w:eastAsia="Arial"/>
          <w:sz w:val="18"/>
          <w:szCs w:val="18"/>
          <w:color w:val="0095AC"/>
          <w:spacing w:val="25"/>
          <w:w w:val="85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5"/>
          <w:b/>
          <w:bCs/>
          <w:position w:val="-1"/>
        </w:rPr>
        <w:t>VERTIEFUN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5"/>
          <w:b/>
          <w:bCs/>
          <w:position w:val="-1"/>
        </w:rPr>
        <w:t>G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5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7"/>
          <w:w w:val="85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5"/>
          <w:position w:val="-1"/>
        </w:rPr>
        <w:t>W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5"/>
          <w:position w:val="-1"/>
        </w:rPr>
        <w:t>i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5"/>
          <w:position w:val="-1"/>
        </w:rPr>
        <w:t>s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5"/>
          <w:position w:val="-1"/>
        </w:rPr>
        <w:t>s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5"/>
          <w:position w:val="-1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5"/>
          <w:position w:val="-1"/>
        </w:rPr>
        <w:t>n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5"/>
          <w:position w:val="-1"/>
        </w:rPr>
        <w:t>s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5"/>
          <w:position w:val="-1"/>
        </w:rPr>
        <w:t>s</w:t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85"/>
          <w:position w:val="-1"/>
        </w:rPr>
        <w:t>t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85"/>
          <w:position w:val="-1"/>
        </w:rPr>
        <w:t>r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5"/>
          <w:position w:val="-1"/>
        </w:rPr>
        <w:t>a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85"/>
          <w:position w:val="-1"/>
        </w:rPr>
        <w:t>ß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85"/>
          <w:position w:val="-1"/>
        </w:rPr>
        <w:t>e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position w:val="-1"/>
        </w:rPr>
      </w:r>
      <w:r>
        <w:rPr>
          <w:rFonts w:ascii="Arial" w:hAnsi="Arial" w:cs="Arial" w:eastAsia="Arial"/>
          <w:sz w:val="44"/>
          <w:szCs w:val="44"/>
          <w:color w:val="FFFFFF"/>
          <w:spacing w:val="0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44"/>
          <w:szCs w:val="44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2" w:after="0" w:line="240" w:lineRule="auto"/>
        <w:ind w:left="787"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FFFFFF"/>
          <w:w w:val="104"/>
          <w:b/>
          <w:bCs/>
        </w:rPr>
        <w:t>ZUSAMMEN</w:t>
      </w:r>
      <w:r>
        <w:rPr>
          <w:rFonts w:ascii="Arial" w:hAnsi="Arial" w:cs="Arial" w:eastAsia="Arial"/>
          <w:sz w:val="19"/>
          <w:szCs w:val="19"/>
          <w:color w:val="FFFFFF"/>
          <w:spacing w:val="-10"/>
          <w:w w:val="104"/>
          <w:b/>
          <w:bCs/>
        </w:rPr>
        <w:t>F</w:t>
      </w:r>
      <w:r>
        <w:rPr>
          <w:rFonts w:ascii="Arial" w:hAnsi="Arial" w:cs="Arial" w:eastAsia="Arial"/>
          <w:sz w:val="19"/>
          <w:szCs w:val="19"/>
          <w:color w:val="FFFFFF"/>
          <w:spacing w:val="0"/>
          <w:w w:val="100"/>
          <w:b/>
          <w:bCs/>
        </w:rPr>
        <w:t>ASSUNG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8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302" w:lineRule="exact"/>
        <w:ind w:left="787" w:right="-20"/>
        <w:jc w:val="left"/>
        <w:tabs>
          <w:tab w:pos="826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1"/>
          <w:w w:val="110"/>
          <w:b/>
          <w:bCs/>
          <w:position w:val="7"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10"/>
          <w:b/>
          <w:bCs/>
          <w:position w:val="7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10"/>
          <w:b/>
          <w:bCs/>
          <w:position w:val="7"/>
        </w:rPr>
        <w:t>ri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10"/>
          <w:b/>
          <w:bCs/>
          <w:position w:val="7"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10"/>
          <w:b/>
          <w:bCs/>
          <w:position w:val="7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10"/>
          <w:b/>
          <w:bCs/>
          <w:position w:val="7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0"/>
          <w:b/>
          <w:bCs/>
          <w:position w:val="7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10"/>
          <w:b/>
          <w:bCs/>
          <w:position w:val="7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10"/>
          <w:b/>
          <w:bCs/>
          <w:position w:val="7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0"/>
          <w:b/>
          <w:bCs/>
          <w:position w:val="7"/>
        </w:rPr>
        <w:t>w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10"/>
          <w:b/>
          <w:bCs/>
          <w:position w:val="7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10"/>
          <w:b/>
          <w:bCs/>
          <w:position w:val="7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-3"/>
          <w:w w:val="110"/>
          <w:b/>
          <w:bCs/>
          <w:position w:val="7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10"/>
          <w:b/>
          <w:bCs/>
          <w:position w:val="7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10"/>
          <w:b/>
          <w:bCs/>
          <w:position w:val="7"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0"/>
          <w:position w:val="7"/>
        </w:rPr>
        <w:t>,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10"/>
          <w:position w:val="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7"/>
        </w:rPr>
        <w:t>die</w:t>
      </w:r>
      <w:r>
        <w:rPr>
          <w:rFonts w:ascii="Arial" w:hAnsi="Arial" w:cs="Arial" w:eastAsia="Arial"/>
          <w:sz w:val="18"/>
          <w:szCs w:val="18"/>
          <w:color w:val="231F20"/>
          <w:spacing w:val="19"/>
          <w:w w:val="100"/>
          <w:position w:val="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7"/>
        </w:rPr>
        <w:t>ihren</w:t>
      </w:r>
      <w:r>
        <w:rPr>
          <w:rFonts w:ascii="Arial" w:hAnsi="Arial" w:cs="Arial" w:eastAsia="Arial"/>
          <w:sz w:val="18"/>
          <w:szCs w:val="18"/>
          <w:color w:val="231F20"/>
          <w:spacing w:val="36"/>
          <w:w w:val="100"/>
          <w:position w:val="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7"/>
        </w:rPr>
        <w:t>Scheitel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100"/>
          <w:position w:val="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7"/>
        </w:rPr>
        <w:t>auf</w:t>
      </w:r>
      <w:r>
        <w:rPr>
          <w:rFonts w:ascii="Arial" w:hAnsi="Arial" w:cs="Arial" w:eastAsia="Arial"/>
          <w:sz w:val="18"/>
          <w:szCs w:val="18"/>
          <w:color w:val="231F20"/>
          <w:spacing w:val="28"/>
          <w:w w:val="100"/>
          <w:position w:val="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7"/>
        </w:rPr>
        <w:t>demselben</w:t>
      </w:r>
      <w:r>
        <w:rPr>
          <w:rFonts w:ascii="Arial" w:hAnsi="Arial" w:cs="Arial" w:eastAsia="Arial"/>
          <w:sz w:val="18"/>
          <w:szCs w:val="18"/>
          <w:color w:val="231F20"/>
          <w:spacing w:val="26"/>
          <w:w w:val="100"/>
          <w:position w:val="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7"/>
        </w:rPr>
        <w:t>Kreis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7"/>
        </w:rPr>
        <w:t>bogen</w:t>
      </w:r>
      <w:r>
        <w:rPr>
          <w:rFonts w:ascii="Arial" w:hAnsi="Arial" w:cs="Arial" w:eastAsia="Arial"/>
          <w:sz w:val="18"/>
          <w:szCs w:val="18"/>
          <w:color w:val="231F20"/>
          <w:spacing w:val="-15"/>
          <w:w w:val="100"/>
          <w:position w:val="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7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7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5"/>
          <w:position w:val="-4"/>
        </w:rPr>
        <w:t>b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48"/>
          <w:position w:val="-7"/>
        </w:rPr>
        <w:t>1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145" w:lineRule="exact"/>
        <w:ind w:left="787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haben,</w:t>
      </w:r>
      <w:r>
        <w:rPr>
          <w:rFonts w:ascii="Arial" w:hAnsi="Arial" w:cs="Arial" w:eastAsia="Arial"/>
          <w:sz w:val="18"/>
          <w:szCs w:val="18"/>
          <w:color w:val="231F20"/>
          <w:spacing w:val="28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sind</w:t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  <w:position w:val="1"/>
        </w:rPr>
        <w:t>g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  <w:position w:val="1"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  <w:position w:val="1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  <w:position w:val="1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b/>
          <w:bCs/>
          <w:position w:val="1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1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43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10"/>
          <w:b/>
          <w:bCs/>
          <w:position w:val="1"/>
        </w:rPr>
        <w:t>gro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10"/>
          <w:b/>
          <w:bCs/>
          <w:position w:val="1"/>
        </w:rPr>
        <w:t>ß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92" w:after="0" w:line="240" w:lineRule="auto"/>
        <w:ind w:left="787" w:right="-20"/>
        <w:jc w:val="left"/>
        <w:tabs>
          <w:tab w:pos="722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w w:val="103"/>
        </w:rPr>
        <w:t>Die</w:t>
      </w:r>
      <w:r>
        <w:rPr>
          <w:rFonts w:ascii="Arial" w:hAnsi="Arial" w:cs="Arial" w:eastAsia="Arial"/>
          <w:sz w:val="18"/>
          <w:szCs w:val="18"/>
          <w:color w:val="231F2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99"/>
          <w:b/>
          <w:bCs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9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13"/>
          <w:b/>
          <w:bCs/>
        </w:rPr>
        <w:t>ri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13"/>
          <w:b/>
          <w:bCs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9"/>
          <w:b/>
          <w:bCs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9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4"/>
          <w:b/>
          <w:bCs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13"/>
          <w:b/>
          <w:bCs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13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21"/>
          <w:b/>
          <w:bCs/>
        </w:rPr>
        <w:t>w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20"/>
          <w:b/>
          <w:bCs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9"/>
          <w:b/>
          <w:bCs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-3"/>
          <w:w w:val="109"/>
          <w:b/>
          <w:bCs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13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3"/>
          <w:b/>
          <w:bCs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2"/>
        </w:rPr>
        <w:t>sind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9"/>
          <w:b/>
          <w:bCs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9"/>
          <w:b/>
          <w:bCs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12"/>
          <w:b/>
          <w:bCs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2"/>
          <w:b/>
          <w:bCs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9"/>
          <w:b/>
          <w:bCs/>
        </w:rPr>
        <w:t>g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14"/>
          <w:b/>
          <w:bCs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9"/>
          <w:b/>
          <w:bCs/>
        </w:rPr>
        <w:t>o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9"/>
          <w:b/>
          <w:bCs/>
        </w:rPr>
        <w:t>ß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1"/>
        </w:rPr>
        <w:t>wie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7"/>
        </w:rPr>
        <w:t>der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7"/>
        </w:rPr>
        <w:t>zugehörige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231F20"/>
          <w:spacing w:val="16"/>
          <w:w w:val="65"/>
          <w:position w:val="2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65"/>
          <w:position w:val="2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-34"/>
          <w:w w:val="100"/>
          <w:position w:val="2"/>
        </w:rPr>
        <w:t> 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3" w:after="0" w:line="240" w:lineRule="auto"/>
        <w:ind w:left="787" w:right="-20"/>
        <w:jc w:val="left"/>
        <w:tabs>
          <w:tab w:pos="748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112"/>
          <w:b/>
          <w:bCs/>
        </w:rPr>
        <w:t>Z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12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12"/>
          <w:b/>
          <w:bCs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12"/>
          <w:b/>
          <w:bCs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2"/>
          <w:b/>
          <w:bCs/>
        </w:rPr>
        <w:t>riw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12"/>
          <w:b/>
          <w:bCs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12"/>
          <w:b/>
          <w:bCs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-3"/>
          <w:w w:val="112"/>
          <w:b/>
          <w:bCs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2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12"/>
          <w:b/>
          <w:bCs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2"/>
        </w:rPr>
        <w:t>.</w:t>
        <w:tab/>
      </w:r>
      <w:r>
        <w:rPr>
          <w:rFonts w:ascii="Arial" w:hAnsi="Arial" w:cs="Arial" w:eastAsia="Arial"/>
          <w:sz w:val="18"/>
          <w:szCs w:val="18"/>
          <w:color w:val="231F20"/>
          <w:spacing w:val="-54"/>
          <w:w w:val="11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2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1"/>
          <w:position w:val="-4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72" w:after="0" w:line="224" w:lineRule="exact"/>
        <w:ind w:left="787" w:right="-20"/>
        <w:jc w:val="left"/>
        <w:tabs>
          <w:tab w:pos="778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3"/>
          <w:w w:val="111"/>
          <w:b/>
          <w:bCs/>
          <w:position w:val="1"/>
        </w:rPr>
        <w:t>Z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1"/>
          <w:b/>
          <w:bCs/>
          <w:position w:val="1"/>
        </w:rPr>
        <w:t>w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9"/>
          <w:b/>
          <w:bCs/>
          <w:position w:val="1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20"/>
          <w:b/>
          <w:bCs/>
          <w:position w:val="1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91"/>
          <w:b/>
          <w:bCs/>
          <w:position w:val="1"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9"/>
          <w:b/>
          <w:bCs/>
          <w:position w:val="1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4"/>
          <w:b/>
          <w:bCs/>
          <w:position w:val="1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20"/>
          <w:b/>
          <w:bCs/>
          <w:position w:val="1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10"/>
          <w:b/>
          <w:bCs/>
          <w:position w:val="1"/>
        </w:rPr>
        <w:t>phe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0"/>
          <w:b/>
          <w:bCs/>
          <w:position w:val="1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20"/>
          <w:b/>
          <w:bCs/>
          <w:position w:val="1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09"/>
          <w:b/>
          <w:bCs/>
          <w:position w:val="1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21"/>
          <w:b/>
          <w:bCs/>
          <w:position w:val="1"/>
        </w:rPr>
        <w:t>w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20"/>
          <w:b/>
          <w:bCs/>
          <w:position w:val="1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9"/>
          <w:b/>
          <w:bCs/>
          <w:position w:val="1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-3"/>
          <w:w w:val="109"/>
          <w:b/>
          <w:bCs/>
          <w:position w:val="1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9"/>
          <w:b/>
          <w:bCs/>
          <w:position w:val="1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20"/>
          <w:b/>
          <w:bCs/>
          <w:position w:val="1"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,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8"/>
          <w:position w:val="1"/>
        </w:rPr>
        <w:t>die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0"/>
          <w:position w:val="1"/>
        </w:rPr>
        <w:t>ihre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1"/>
          <w:position w:val="1"/>
        </w:rPr>
        <w:t>Scheitel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1"/>
          <w:position w:val="1"/>
        </w:rPr>
        <w:t>auf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9"/>
          <w:b/>
          <w:bCs/>
          <w:position w:val="1"/>
        </w:rPr>
        <w:t>v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9"/>
          <w:b/>
          <w:bCs/>
          <w:position w:val="1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14"/>
          <w:b/>
          <w:bCs/>
          <w:position w:val="1"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89"/>
          <w:b/>
          <w:bCs/>
          <w:position w:val="1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89"/>
          <w:b/>
          <w:bCs/>
          <w:position w:val="1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9"/>
          <w:b/>
          <w:bCs/>
          <w:position w:val="1"/>
        </w:rPr>
        <w:t>h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20"/>
          <w:b/>
          <w:bCs/>
          <w:position w:val="1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9"/>
          <w:b/>
          <w:bCs/>
          <w:position w:val="1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9"/>
          <w:b/>
          <w:bCs/>
          <w:position w:val="1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9"/>
          <w:b/>
          <w:bCs/>
          <w:position w:val="1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9"/>
          <w:b/>
          <w:bCs/>
          <w:position w:val="1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9"/>
          <w:b/>
          <w:bCs/>
          <w:position w:val="1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9"/>
          <w:b/>
          <w:bCs/>
          <w:position w:val="1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1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1"/>
        </w:rPr>
      </w:r>
      <w:r>
        <w:rPr>
          <w:rFonts w:ascii="Arial" w:hAnsi="Arial" w:cs="Arial" w:eastAsia="Arial"/>
          <w:sz w:val="18"/>
          <w:szCs w:val="18"/>
          <w:color w:val="231F20"/>
          <w:spacing w:val="16"/>
          <w:w w:val="65"/>
          <w:position w:val="-1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65"/>
          <w:position w:val="-1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-34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69" w:lineRule="exact"/>
        <w:ind w:left="787" w:right="-20"/>
        <w:jc w:val="left"/>
        <w:tabs>
          <w:tab w:pos="6500" w:val="left"/>
          <w:tab w:pos="850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2"/>
          <w:w w:val="106"/>
          <w:b/>
          <w:bCs/>
          <w:position w:val="3"/>
        </w:rPr>
        <w:t>Kr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6"/>
          <w:b/>
          <w:bCs/>
          <w:position w:val="3"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6"/>
          <w:b/>
          <w:bCs/>
          <w:position w:val="3"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6"/>
          <w:b/>
          <w:bCs/>
          <w:position w:val="3"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6"/>
          <w:b/>
          <w:bCs/>
          <w:position w:val="3"/>
        </w:rPr>
        <w:t>böge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6"/>
          <w:b/>
          <w:bCs/>
          <w:position w:val="3"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6"/>
          <w:b/>
          <w:bCs/>
          <w:position w:val="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3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3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3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3"/>
        </w:rPr>
        <w:t>und</w:t>
      </w:r>
      <w:r>
        <w:rPr>
          <w:rFonts w:ascii="Arial" w:hAnsi="Arial" w:cs="Arial" w:eastAsia="Arial"/>
          <w:sz w:val="18"/>
          <w:szCs w:val="18"/>
          <w:color w:val="231F20"/>
          <w:spacing w:val="27"/>
          <w:w w:val="100"/>
          <w:position w:val="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3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3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3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3"/>
        </w:rPr>
        <w:t>haben,</w:t>
      </w:r>
      <w:r>
        <w:rPr>
          <w:rFonts w:ascii="Arial" w:hAnsi="Arial" w:cs="Arial" w:eastAsia="Arial"/>
          <w:sz w:val="18"/>
          <w:szCs w:val="18"/>
          <w:color w:val="231F20"/>
          <w:spacing w:val="28"/>
          <w:w w:val="100"/>
          <w:position w:val="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3"/>
        </w:rPr>
        <w:t>ergänzen</w:t>
      </w:r>
      <w:r>
        <w:rPr>
          <w:rFonts w:ascii="Arial" w:hAnsi="Arial" w:cs="Arial" w:eastAsia="Arial"/>
          <w:sz w:val="18"/>
          <w:szCs w:val="18"/>
          <w:color w:val="231F20"/>
          <w:spacing w:val="38"/>
          <w:w w:val="100"/>
          <w:position w:val="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3"/>
        </w:rPr>
        <w:t>einander</w:t>
      </w:r>
      <w:r>
        <w:rPr>
          <w:rFonts w:ascii="Arial" w:hAnsi="Arial" w:cs="Arial" w:eastAsia="Arial"/>
          <w:sz w:val="18"/>
          <w:szCs w:val="18"/>
          <w:color w:val="231F20"/>
          <w:spacing w:val="49"/>
          <w:w w:val="100"/>
          <w:position w:val="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3"/>
        </w:rPr>
        <w:t>auf</w:t>
      </w:r>
      <w:r>
        <w:rPr>
          <w:rFonts w:ascii="Arial" w:hAnsi="Arial" w:cs="Arial" w:eastAsia="Arial"/>
          <w:sz w:val="18"/>
          <w:szCs w:val="18"/>
          <w:color w:val="231F20"/>
          <w:spacing w:val="28"/>
          <w:w w:val="100"/>
          <w:position w:val="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3"/>
        </w:rPr>
        <w:t>180°</w:t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3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7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7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7"/>
        </w:rPr>
        <w:t>B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40" w:lineRule="exact"/>
        <w:ind w:left="787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(wenn</w:t>
      </w:r>
      <w:r>
        <w:rPr>
          <w:rFonts w:ascii="Arial" w:hAnsi="Arial" w:cs="Arial" w:eastAsia="Arial"/>
          <w:sz w:val="18"/>
          <w:szCs w:val="18"/>
          <w:color w:val="231F20"/>
          <w:spacing w:val="39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2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2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und</w:t>
      </w:r>
      <w:r>
        <w:rPr>
          <w:rFonts w:ascii="Arial" w:hAnsi="Arial" w:cs="Arial" w:eastAsia="Arial"/>
          <w:sz w:val="18"/>
          <w:szCs w:val="18"/>
          <w:color w:val="231F20"/>
          <w:spacing w:val="27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2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2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2"/>
          <w:w w:val="100"/>
          <w:position w:val="-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zusammen</w:t>
      </w:r>
      <w:r>
        <w:rPr>
          <w:rFonts w:ascii="Arial" w:hAnsi="Arial" w:cs="Arial" w:eastAsia="Arial"/>
          <w:sz w:val="18"/>
          <w:szCs w:val="18"/>
          <w:color w:val="231F20"/>
          <w:spacing w:val="18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den</w:t>
      </w:r>
      <w:r>
        <w:rPr>
          <w:rFonts w:ascii="Arial" w:hAnsi="Arial" w:cs="Arial" w:eastAsia="Arial"/>
          <w:sz w:val="18"/>
          <w:szCs w:val="18"/>
          <w:color w:val="231F20"/>
          <w:spacing w:val="18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Kreis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4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100"/>
          <w:position w:val="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5"/>
          <w:position w:val="4"/>
        </w:rPr>
        <w:t>ergeben).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Mar w:header="235" w:footer="438" w:top="140" w:bottom="280" w:left="760" w:right="180"/>
          <w:headerReference w:type="even" r:id="rId27"/>
          <w:footerReference w:type="even" r:id="rId28"/>
          <w:pgSz w:w="10760" w:h="14840"/>
        </w:sectPr>
      </w:pPr>
      <w:rPr/>
    </w:p>
    <w:p>
      <w:pPr>
        <w:spacing w:before="34" w:after="0" w:line="240" w:lineRule="auto"/>
        <w:ind w:right="64"/>
        <w:jc w:val="righ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8"/>
        </w:rPr>
        <w:t>X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58" w:right="-20"/>
        <w:jc w:val="left"/>
        <w:tabs>
          <w:tab w:pos="1360" w:val="left"/>
        </w:tabs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4"/>
          <w:position w:val="1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68"/>
          <w:position w:val="0"/>
        </w:rPr>
        <w:t>F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48"/>
          <w:position w:val="-4"/>
        </w:rPr>
        <w:t>1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right="-20"/>
        <w:jc w:val="righ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3"/>
        </w:rPr>
        <w:t>e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6" w:lineRule="exact"/>
        <w:ind w:left="15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55"/>
        </w:rPr>
        <w:t>C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890" w:lineRule="atLeast"/>
        <w:ind w:right="-63" w:firstLine="10"/>
        <w:jc w:val="left"/>
        <w:tabs>
          <w:tab w:pos="420" w:val="left"/>
          <w:tab w:pos="700" w:val="left"/>
          <w:tab w:pos="126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ab/>
        <w:tab/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76"/>
        </w:rPr>
        <w:t>F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76"/>
          <w:position w:val="-4"/>
        </w:rPr>
        <w:t>2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-4"/>
        </w:rPr>
        <w:tab/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  <w:position w:val="-4"/>
        </w:rPr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2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6"/>
          <w:position w:val="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3"/>
          <w:position w:val="0"/>
        </w:rPr>
        <w:t>D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73"/>
          <w:position w:val="-8"/>
        </w:rPr>
        <w:t>e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06" w:lineRule="exact"/>
        <w:ind w:right="1485"/>
        <w:jc w:val="right"/>
        <w:rPr>
          <w:rFonts w:ascii="Arial" w:hAnsi="Arial" w:cs="Arial" w:eastAsia="Arial"/>
          <w:sz w:val="14"/>
          <w:szCs w:val="14"/>
        </w:rPr>
      </w:pPr>
      <w:rPr/>
      <w:r>
        <w:rPr/>
        <w:br w:type="column"/>
      </w:r>
      <w:r>
        <w:rPr>
          <w:rFonts w:ascii="Arial" w:hAnsi="Arial" w:cs="Arial" w:eastAsia="Arial"/>
          <w:sz w:val="18"/>
          <w:szCs w:val="18"/>
          <w:color w:val="231F20"/>
          <w:w w:val="75"/>
          <w:position w:val="2"/>
        </w:rPr>
        <w:t>b</w:t>
      </w:r>
      <w:r>
        <w:rPr>
          <w:rFonts w:ascii="Arial" w:hAnsi="Arial" w:cs="Arial" w:eastAsia="Arial"/>
          <w:sz w:val="14"/>
          <w:szCs w:val="14"/>
          <w:color w:val="231F20"/>
          <w:w w:val="71"/>
          <w:position w:val="-1"/>
        </w:rPr>
        <w:t>2</w:t>
      </w:r>
      <w:r>
        <w:rPr>
          <w:rFonts w:ascii="Arial" w:hAnsi="Arial" w:cs="Arial" w:eastAsia="Arial"/>
          <w:sz w:val="14"/>
          <w:szCs w:val="14"/>
          <w:color w:val="000000"/>
          <w:w w:val="100"/>
          <w:position w:val="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exact"/>
        <w:ind w:right="1316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19.355743pt;margin-top:11.97pt;width:11pt;height:5.78pt;mso-position-horizontal-relative:page;mso-position-vertical-relative:paragraph;z-index:-3282" type="#_x0000_t202" filled="f" stroked="f">
            <v:textbox style="layout-flow:vertical;mso-layout-flow-alt:bottom-to-top" inset="0,0,0,0">
              <w:txbxContent>
                <w:p>
                  <w:pPr>
                    <w:spacing w:before="0" w:after="0" w:line="204" w:lineRule="exact"/>
                    <w:ind w:left="20" w:right="-47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231F20"/>
                      <w:spacing w:val="0"/>
                      <w:w w:val="75"/>
                    </w:rPr>
                    <w:t>b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Die</w:t>
      </w:r>
      <w:r>
        <w:rPr>
          <w:rFonts w:ascii="Arial" w:hAnsi="Arial" w:cs="Arial" w:eastAsia="Arial"/>
          <w:sz w:val="18"/>
          <w:szCs w:val="18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</w:rPr>
        <w:t>p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b/>
          <w:bCs/>
        </w:rPr>
        <w:t>s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28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ist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die</w:t>
      </w:r>
      <w:r>
        <w:rPr>
          <w:rFonts w:ascii="Arial" w:hAnsi="Arial" w:cs="Arial" w:eastAsia="Arial"/>
          <w:sz w:val="18"/>
          <w:szCs w:val="18"/>
          <w:color w:val="231F20"/>
          <w:spacing w:val="1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Menge</w:t>
      </w:r>
      <w:r>
        <w:rPr>
          <w:rFonts w:ascii="Arial" w:hAnsi="Arial" w:cs="Arial" w:eastAsia="Arial"/>
          <w:sz w:val="18"/>
          <w:szCs w:val="18"/>
          <w:color w:val="231F20"/>
          <w:spacing w:val="3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aller</w:t>
      </w:r>
      <w:r>
        <w:rPr>
          <w:rFonts w:ascii="Arial" w:hAnsi="Arial" w:cs="Arial" w:eastAsia="Arial"/>
          <w:sz w:val="18"/>
          <w:szCs w:val="18"/>
          <w:color w:val="231F20"/>
          <w:spacing w:val="2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Punkte,</w:t>
      </w:r>
      <w:r>
        <w:rPr>
          <w:rFonts w:ascii="Arial" w:hAnsi="Arial" w:cs="Arial" w:eastAsia="Arial"/>
          <w:sz w:val="18"/>
          <w:szCs w:val="18"/>
          <w:color w:val="231F20"/>
          <w:spacing w:val="24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für</w:t>
      </w:r>
      <w:r>
        <w:rPr>
          <w:rFonts w:ascii="Arial" w:hAnsi="Arial" w:cs="Arial" w:eastAsia="Arial"/>
          <w:sz w:val="18"/>
          <w:szCs w:val="18"/>
          <w:color w:val="231F20"/>
          <w:spacing w:val="4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die</w:t>
      </w:r>
      <w:r>
        <w:rPr>
          <w:rFonts w:ascii="Arial" w:hAnsi="Arial" w:cs="Arial" w:eastAsia="Arial"/>
          <w:sz w:val="18"/>
          <w:szCs w:val="18"/>
          <w:color w:val="231F20"/>
          <w:spacing w:val="1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8"/>
        </w:rPr>
        <w:t>die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8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Summe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ihrer</w:t>
      </w:r>
      <w:r>
        <w:rPr>
          <w:rFonts w:ascii="Arial" w:hAnsi="Arial" w:cs="Arial" w:eastAsia="Arial"/>
          <w:sz w:val="18"/>
          <w:szCs w:val="18"/>
          <w:color w:val="231F20"/>
          <w:spacing w:val="4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Abstände</w:t>
      </w:r>
      <w:r>
        <w:rPr>
          <w:rFonts w:ascii="Arial" w:hAnsi="Arial" w:cs="Arial" w:eastAsia="Arial"/>
          <w:sz w:val="18"/>
          <w:szCs w:val="18"/>
          <w:color w:val="231F20"/>
          <w:spacing w:val="3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von</w:t>
      </w:r>
      <w:r>
        <w:rPr>
          <w:rFonts w:ascii="Arial" w:hAnsi="Arial" w:cs="Arial" w:eastAsia="Arial"/>
          <w:sz w:val="18"/>
          <w:szCs w:val="18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zwei</w:t>
      </w:r>
      <w:r>
        <w:rPr>
          <w:rFonts w:ascii="Arial" w:hAnsi="Arial" w:cs="Arial" w:eastAsia="Arial"/>
          <w:sz w:val="18"/>
          <w:szCs w:val="18"/>
          <w:color w:val="231F20"/>
          <w:spacing w:val="2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festen</w:t>
      </w:r>
      <w:r>
        <w:rPr>
          <w:rFonts w:ascii="Arial" w:hAnsi="Arial" w:cs="Arial" w:eastAsia="Arial"/>
          <w:sz w:val="18"/>
          <w:szCs w:val="18"/>
          <w:color w:val="231F20"/>
          <w:spacing w:val="2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Punkten</w:t>
      </w:r>
      <w:r>
        <w:rPr>
          <w:rFonts w:ascii="Arial" w:hAnsi="Arial" w:cs="Arial" w:eastAsia="Arial"/>
          <w:sz w:val="18"/>
          <w:szCs w:val="18"/>
          <w:color w:val="231F20"/>
          <w:spacing w:val="4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1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6"/>
          <w:position w:val="-6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9"/>
          <w:position w:val="0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89"/>
          <w:position w:val="-6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25"/>
          <w:w w:val="89"/>
          <w:position w:val="-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den</w:t>
      </w:r>
      <w:r>
        <w:rPr>
          <w:rFonts w:ascii="Arial" w:hAnsi="Arial" w:cs="Arial" w:eastAsia="Arial"/>
          <w:sz w:val="18"/>
          <w:szCs w:val="18"/>
          <w:color w:val="231F20"/>
          <w:spacing w:val="18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7"/>
          <w:position w:val="0"/>
        </w:rPr>
        <w:t>konstanten</w:t>
      </w:r>
      <w:r>
        <w:rPr>
          <w:rFonts w:ascii="Arial" w:hAnsi="Arial" w:cs="Arial" w:eastAsia="Arial"/>
          <w:sz w:val="18"/>
          <w:szCs w:val="18"/>
          <w:color w:val="231F20"/>
          <w:spacing w:val="-3"/>
          <w:w w:val="107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5"/>
          <w:w w:val="100"/>
          <w:position w:val="0"/>
        </w:rPr>
        <w:t>W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ert</w:t>
      </w:r>
      <w:r>
        <w:rPr>
          <w:rFonts w:ascii="Arial" w:hAnsi="Arial" w:cs="Arial" w:eastAsia="Arial"/>
          <w:sz w:val="18"/>
          <w:szCs w:val="18"/>
          <w:color w:val="231F20"/>
          <w:spacing w:val="38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-28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hat</w:t>
      </w:r>
      <w:r>
        <w:rPr>
          <w:rFonts w:ascii="Arial" w:hAnsi="Arial" w:cs="Arial" w:eastAsia="Arial"/>
          <w:sz w:val="18"/>
          <w:szCs w:val="18"/>
          <w:color w:val="231F20"/>
          <w:spacing w:val="28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1"/>
          <w:position w:val="0"/>
        </w:rPr>
        <w:t>(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0"/>
          <w:w w:val="91"/>
          <w:position w:val="0"/>
        </w:rPr>
        <w:t>➔</w:t>
      </w:r>
      <w:r>
        <w:rPr>
          <w:rFonts w:ascii="MS UI Gothic" w:hAnsi="MS UI Gothic" w:cs="MS UI Gothic" w:eastAsia="MS UI Gothic"/>
          <w:sz w:val="18"/>
          <w:szCs w:val="18"/>
          <w:color w:val="231F20"/>
          <w:spacing w:val="2"/>
          <w:w w:val="91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Figur</w:t>
      </w:r>
      <w:r>
        <w:rPr>
          <w:rFonts w:ascii="Arial" w:hAnsi="Arial" w:cs="Arial" w:eastAsia="Arial"/>
          <w:sz w:val="18"/>
          <w:szCs w:val="18"/>
          <w:color w:val="231F20"/>
          <w:spacing w:val="16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4"/>
          <w:position w:val="0"/>
        </w:rPr>
        <w:t>links):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720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</w:rPr>
        <w:t>X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-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4"/>
          <w:w w:val="100"/>
          <w:b/>
          <w:bCs/>
          <w:position w:val="-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0"/>
        </w:rPr>
        <w:t>+</w:t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  <w:position w:val="0"/>
        </w:rPr>
        <w:t>X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  <w:position w:val="0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-6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-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4"/>
          <w:w w:val="100"/>
          <w:b/>
          <w:bCs/>
          <w:position w:val="-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-18"/>
          <w:w w:val="100"/>
          <w:b/>
          <w:bCs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9"/>
          <w:b/>
          <w:bCs/>
          <w:position w:val="0"/>
        </w:rPr>
        <w:t>a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67" w:after="0" w:line="240" w:lineRule="auto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Der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Abstand</w:t>
      </w:r>
      <w:r>
        <w:rPr>
          <w:rFonts w:ascii="Arial" w:hAnsi="Arial" w:cs="Arial" w:eastAsia="Arial"/>
          <w:sz w:val="18"/>
          <w:szCs w:val="18"/>
          <w:color w:val="231F20"/>
          <w:spacing w:val="33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der</w:t>
      </w:r>
      <w:r>
        <w:rPr>
          <w:rFonts w:ascii="Arial" w:hAnsi="Arial" w:cs="Arial" w:eastAsia="Arial"/>
          <w:sz w:val="18"/>
          <w:szCs w:val="18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8"/>
          <w:b/>
          <w:bCs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8"/>
          <w:b/>
          <w:bCs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8"/>
          <w:b/>
          <w:bCs/>
        </w:rPr>
        <w:t>ennpun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8"/>
          <w:b/>
          <w:bCs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8"/>
          <w:b/>
          <w:bCs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8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108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19"/>
          <w:w w:val="100"/>
          <w:b/>
          <w:bCs/>
          <w:position w:val="-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und</w:t>
      </w:r>
      <w:r>
        <w:rPr>
          <w:rFonts w:ascii="Arial" w:hAnsi="Arial" w:cs="Arial" w:eastAsia="Arial"/>
          <w:sz w:val="18"/>
          <w:szCs w:val="18"/>
          <w:color w:val="231F20"/>
          <w:spacing w:val="27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b/>
          <w:bCs/>
          <w:position w:val="0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-6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19"/>
          <w:w w:val="100"/>
          <w:b/>
          <w:bCs/>
          <w:position w:val="-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5"/>
          <w:position w:val="0"/>
        </w:rPr>
        <w:t>zum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95" w:lineRule="exact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116"/>
        </w:rPr>
        <w:t>Mittelpunkt</w:t>
      </w:r>
      <w:r>
        <w:rPr>
          <w:rFonts w:ascii="Arial" w:hAnsi="Arial" w:cs="Arial" w:eastAsia="Arial"/>
          <w:sz w:val="18"/>
          <w:szCs w:val="18"/>
          <w:color w:val="231F20"/>
          <w:spacing w:val="-8"/>
          <w:w w:val="11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heißt</w:t>
      </w:r>
      <w:r>
        <w:rPr>
          <w:rFonts w:ascii="Arial" w:hAnsi="Arial" w:cs="Arial" w:eastAsia="Arial"/>
          <w:sz w:val="18"/>
          <w:szCs w:val="18"/>
          <w:color w:val="231F20"/>
          <w:spacing w:val="36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1"/>
          <w:b/>
          <w:bCs/>
        </w:rPr>
        <w:t>l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11"/>
          <w:b/>
          <w:bCs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11"/>
          <w:b/>
          <w:bCs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11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11"/>
          <w:b/>
          <w:bCs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11"/>
          <w:b/>
          <w:bCs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1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11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1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9"/>
          <w:b/>
          <w:bCs/>
        </w:rPr>
        <w:t>x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</w:rPr>
        <w:t>z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9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9"/>
          <w:b/>
          <w:bCs/>
        </w:rPr>
        <w:t>n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33"/>
          <w:b/>
          <w:bCs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16"/>
          <w:b/>
          <w:bCs/>
        </w:rPr>
        <w:t>r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16"/>
          <w:b/>
          <w:bCs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  <w:b/>
          <w:bCs/>
        </w:rPr>
        <w:t>z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20"/>
          <w:b/>
          <w:bCs/>
        </w:rPr>
        <w:t>i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33"/>
          <w:b/>
          <w:bCs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9"/>
          <w:b/>
          <w:bCs/>
        </w:rPr>
        <w:t>ä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33"/>
          <w:b/>
          <w:bCs/>
        </w:rPr>
        <w:t>t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9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3" w:lineRule="exact"/>
        <w:ind w:right="-20"/>
        <w:jc w:val="left"/>
        <w:rPr>
          <w:rFonts w:ascii="Arial" w:hAnsi="Arial" w:cs="Arial" w:eastAsia="Arial"/>
          <w:sz w:val="11"/>
          <w:szCs w:val="11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19.42775pt;margin-top:-29.920101pt;width:11pt;height:5.78pt;mso-position-horizontal-relative:page;mso-position-vertical-relative:paragraph;z-index:-3283" type="#_x0000_t202" filled="f" stroked="f">
            <v:textbox style="layout-flow:vertical;mso-layout-flow-alt:bottom-to-top" inset="0,0,0,0">
              <w:txbxContent>
                <w:p>
                  <w:pPr>
                    <w:spacing w:before="0" w:after="0" w:line="204" w:lineRule="exact"/>
                    <w:ind w:left="20" w:right="-47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231F20"/>
                      <w:spacing w:val="0"/>
                      <w:w w:val="75"/>
                    </w:rPr>
                    <w:t>b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80"/>
          <w:position w:val="-1"/>
        </w:rPr>
        <w:t>Es</w:t>
      </w:r>
      <w:r>
        <w:rPr>
          <w:rFonts w:ascii="Arial" w:hAnsi="Arial" w:cs="Arial" w:eastAsia="Arial"/>
          <w:sz w:val="18"/>
          <w:szCs w:val="18"/>
          <w:color w:val="231F20"/>
          <w:spacing w:val="10"/>
          <w:w w:val="8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-1"/>
        </w:rPr>
        <w:t>gilt:</w:t>
      </w:r>
      <w:r>
        <w:rPr>
          <w:rFonts w:ascii="Arial" w:hAnsi="Arial" w:cs="Arial" w:eastAsia="Arial"/>
          <w:sz w:val="18"/>
          <w:szCs w:val="18"/>
          <w:color w:val="231F20"/>
          <w:spacing w:val="48"/>
          <w:w w:val="100"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5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5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13"/>
          <w:w w:val="100"/>
          <w:b/>
          <w:bCs/>
          <w:position w:val="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-1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7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5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b/>
          <w:bCs/>
          <w:position w:val="5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13"/>
          <w:w w:val="100"/>
          <w:b/>
          <w:bCs/>
          <w:position w:val="5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b/>
          <w:bCs/>
          <w:position w:val="-1"/>
        </w:rPr>
        <w:t>–</w:t>
      </w:r>
      <w:r>
        <w:rPr>
          <w:rFonts w:ascii="Arial" w:hAnsi="Arial" w:cs="Arial" w:eastAsia="Arial"/>
          <w:sz w:val="18"/>
          <w:szCs w:val="18"/>
          <w:color w:val="231F20"/>
          <w:spacing w:val="-6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9"/>
          <w:b/>
          <w:bCs/>
          <w:position w:val="-1"/>
        </w:rPr>
        <w:t>b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17"/>
          <w:b/>
          <w:bCs/>
          <w:position w:val="5"/>
        </w:rPr>
        <w:t>2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760" w:right="180"/>
          <w:cols w:num="3" w:equalWidth="0">
            <w:col w:w="1862" w:space="411"/>
            <w:col w:w="1352" w:space="507"/>
            <w:col w:w="5688"/>
          </w:cols>
        </w:sectPr>
      </w:pPr>
      <w:rPr/>
    </w:p>
    <w:p>
      <w:pPr>
        <w:spacing w:before="0" w:after="0" w:line="180" w:lineRule="exact"/>
        <w:ind w:left="1588" w:right="-20"/>
        <w:jc w:val="left"/>
        <w:tabs>
          <w:tab w:pos="284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ab/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760" w:right="180"/>
        </w:sectPr>
      </w:pPr>
      <w:rPr/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506" w:lineRule="exact"/>
        <w:ind w:left="787" w:right="-106"/>
        <w:jc w:val="left"/>
        <w:rPr>
          <w:rFonts w:ascii="Arial" w:hAnsi="Arial" w:cs="Arial" w:eastAsia="Arial"/>
          <w:sz w:val="44"/>
          <w:szCs w:val="44"/>
        </w:rPr>
      </w:pPr>
      <w:rPr/>
      <w:r>
        <w:rPr>
          <w:rFonts w:ascii="Arial" w:hAnsi="Arial" w:cs="Arial" w:eastAsia="Arial"/>
          <w:sz w:val="44"/>
          <w:szCs w:val="44"/>
          <w:color w:val="0095AC"/>
          <w:spacing w:val="-7"/>
          <w:w w:val="100"/>
          <w:position w:val="-1"/>
        </w:rPr>
        <w:t>Wissensstraße</w:t>
      </w:r>
      <w:r>
        <w:rPr>
          <w:rFonts w:ascii="Arial" w:hAnsi="Arial" w:cs="Arial" w:eastAsia="Arial"/>
          <w:sz w:val="44"/>
          <w:szCs w:val="44"/>
          <w:color w:val="000000"/>
          <w:spacing w:val="0"/>
          <w:w w:val="100"/>
          <w:position w:val="0"/>
        </w:rPr>
      </w:r>
    </w:p>
    <w:p>
      <w:pPr>
        <w:spacing w:before="38" w:after="0" w:line="240" w:lineRule="auto"/>
        <w:ind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/>
        <w:br w:type="column"/>
      </w:r>
      <w:r>
        <w:rPr>
          <w:rFonts w:ascii="Arial" w:hAnsi="Arial" w:cs="Arial" w:eastAsia="Arial"/>
          <w:sz w:val="17"/>
          <w:szCs w:val="17"/>
          <w:color w:val="023E88"/>
          <w:spacing w:val="-1"/>
          <w:w w:val="106"/>
        </w:rPr>
        <w:t>Kennzeichn</w:t>
      </w:r>
      <w:r>
        <w:rPr>
          <w:rFonts w:ascii="Arial" w:hAnsi="Arial" w:cs="Arial" w:eastAsia="Arial"/>
          <w:sz w:val="17"/>
          <w:szCs w:val="17"/>
          <w:color w:val="023E88"/>
          <w:spacing w:val="0"/>
          <w:w w:val="106"/>
        </w:rPr>
        <w:t>e</w:t>
      </w:r>
      <w:r>
        <w:rPr>
          <w:rFonts w:ascii="Arial" w:hAnsi="Arial" w:cs="Arial" w:eastAsia="Arial"/>
          <w:sz w:val="17"/>
          <w:szCs w:val="17"/>
          <w:color w:val="023E88"/>
          <w:spacing w:val="-2"/>
          <w:w w:val="106"/>
        </w:rPr>
        <w:t> </w:t>
      </w:r>
      <w:r>
        <w:rPr>
          <w:rFonts w:ascii="Arial" w:hAnsi="Arial" w:cs="Arial" w:eastAsia="Arial"/>
          <w:sz w:val="17"/>
          <w:szCs w:val="17"/>
          <w:color w:val="023E88"/>
          <w:spacing w:val="-1"/>
          <w:w w:val="100"/>
        </w:rPr>
        <w:t>di</w:t>
      </w:r>
      <w:r>
        <w:rPr>
          <w:rFonts w:ascii="Arial" w:hAnsi="Arial" w:cs="Arial" w:eastAsia="Arial"/>
          <w:sz w:val="17"/>
          <w:szCs w:val="17"/>
          <w:color w:val="023E88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023E88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023E88"/>
          <w:spacing w:val="-1"/>
          <w:w w:val="100"/>
        </w:rPr>
        <w:t>jeweil</w:t>
      </w:r>
      <w:r>
        <w:rPr>
          <w:rFonts w:ascii="Arial" w:hAnsi="Arial" w:cs="Arial" w:eastAsia="Arial"/>
          <w:sz w:val="17"/>
          <w:szCs w:val="17"/>
          <w:color w:val="023E88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color w:val="023E88"/>
          <w:spacing w:val="4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023E88"/>
          <w:spacing w:val="-1"/>
          <w:w w:val="100"/>
        </w:rPr>
        <w:t>gelöst</w:t>
      </w:r>
      <w:r>
        <w:rPr>
          <w:rFonts w:ascii="Arial" w:hAnsi="Arial" w:cs="Arial" w:eastAsia="Arial"/>
          <w:sz w:val="17"/>
          <w:szCs w:val="17"/>
          <w:color w:val="023E88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023E88"/>
          <w:spacing w:val="4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023E88"/>
          <w:spacing w:val="-1"/>
          <w:w w:val="111"/>
        </w:rPr>
        <w:t>Aufgabe.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365" w:lineRule="exact"/>
        <w:ind w:right="-20"/>
        <w:jc w:val="left"/>
        <w:tabs>
          <w:tab w:pos="4180" w:val="left"/>
        </w:tabs>
        <w:rPr>
          <w:rFonts w:ascii="MS UI Gothic" w:hAnsi="MS UI Gothic" w:cs="MS UI Gothic" w:eastAsia="MS UI Gothic"/>
          <w:sz w:val="36"/>
          <w:szCs w:val="36"/>
        </w:rPr>
      </w:pPr>
      <w:rPr/>
      <w:r>
        <w:rPr>
          <w:rFonts w:ascii="Arial" w:hAnsi="Arial" w:cs="Arial" w:eastAsia="Arial"/>
          <w:sz w:val="17"/>
          <w:szCs w:val="17"/>
          <w:color w:val="023E88"/>
          <w:spacing w:val="-1"/>
          <w:w w:val="100"/>
          <w:position w:val="11"/>
        </w:rPr>
        <w:t>Lösunge</w:t>
      </w:r>
      <w:r>
        <w:rPr>
          <w:rFonts w:ascii="Arial" w:hAnsi="Arial" w:cs="Arial" w:eastAsia="Arial"/>
          <w:sz w:val="17"/>
          <w:szCs w:val="17"/>
          <w:color w:val="023E88"/>
          <w:spacing w:val="0"/>
          <w:w w:val="100"/>
          <w:position w:val="11"/>
        </w:rPr>
        <w:t>n</w:t>
      </w:r>
      <w:r>
        <w:rPr>
          <w:rFonts w:ascii="Arial" w:hAnsi="Arial" w:cs="Arial" w:eastAsia="Arial"/>
          <w:sz w:val="17"/>
          <w:szCs w:val="17"/>
          <w:color w:val="023E88"/>
          <w:spacing w:val="37"/>
          <w:w w:val="100"/>
          <w:position w:val="11"/>
        </w:rPr>
        <w:t> </w:t>
      </w:r>
      <w:r>
        <w:rPr>
          <w:rFonts w:ascii="Arial" w:hAnsi="Arial" w:cs="Arial" w:eastAsia="Arial"/>
          <w:sz w:val="17"/>
          <w:szCs w:val="17"/>
          <w:color w:val="023E88"/>
          <w:spacing w:val="-1"/>
          <w:w w:val="112"/>
          <w:position w:val="11"/>
        </w:rPr>
        <w:t>ﬁ</w:t>
      </w:r>
      <w:r>
        <w:rPr>
          <w:rFonts w:ascii="Arial" w:hAnsi="Arial" w:cs="Arial" w:eastAsia="Arial"/>
          <w:sz w:val="17"/>
          <w:szCs w:val="17"/>
          <w:color w:val="023E88"/>
          <w:spacing w:val="-1"/>
          <w:w w:val="112"/>
          <w:position w:val="11"/>
        </w:rPr>
        <w:t>ndes</w:t>
      </w:r>
      <w:r>
        <w:rPr>
          <w:rFonts w:ascii="Arial" w:hAnsi="Arial" w:cs="Arial" w:eastAsia="Arial"/>
          <w:sz w:val="17"/>
          <w:szCs w:val="17"/>
          <w:color w:val="023E88"/>
          <w:spacing w:val="0"/>
          <w:w w:val="112"/>
          <w:position w:val="11"/>
        </w:rPr>
        <w:t>t</w:t>
      </w:r>
      <w:r>
        <w:rPr>
          <w:rFonts w:ascii="Arial" w:hAnsi="Arial" w:cs="Arial" w:eastAsia="Arial"/>
          <w:sz w:val="17"/>
          <w:szCs w:val="17"/>
          <w:color w:val="023E88"/>
          <w:spacing w:val="-5"/>
          <w:w w:val="112"/>
          <w:position w:val="11"/>
        </w:rPr>
        <w:t> </w:t>
      </w:r>
      <w:r>
        <w:rPr>
          <w:rFonts w:ascii="Arial" w:hAnsi="Arial" w:cs="Arial" w:eastAsia="Arial"/>
          <w:sz w:val="17"/>
          <w:szCs w:val="17"/>
          <w:color w:val="023E88"/>
          <w:spacing w:val="-1"/>
          <w:w w:val="100"/>
          <w:position w:val="11"/>
        </w:rPr>
        <w:t>d</w:t>
      </w:r>
      <w:r>
        <w:rPr>
          <w:rFonts w:ascii="Arial" w:hAnsi="Arial" w:cs="Arial" w:eastAsia="Arial"/>
          <w:sz w:val="17"/>
          <w:szCs w:val="17"/>
          <w:color w:val="023E88"/>
          <w:spacing w:val="0"/>
          <w:w w:val="100"/>
          <w:position w:val="11"/>
        </w:rPr>
        <w:t>u</w:t>
      </w:r>
      <w:r>
        <w:rPr>
          <w:rFonts w:ascii="Arial" w:hAnsi="Arial" w:cs="Arial" w:eastAsia="Arial"/>
          <w:sz w:val="17"/>
          <w:szCs w:val="17"/>
          <w:color w:val="023E88"/>
          <w:spacing w:val="25"/>
          <w:w w:val="100"/>
          <w:position w:val="11"/>
        </w:rPr>
        <w:t> </w:t>
      </w:r>
      <w:r>
        <w:rPr>
          <w:rFonts w:ascii="Arial" w:hAnsi="Arial" w:cs="Arial" w:eastAsia="Arial"/>
          <w:sz w:val="17"/>
          <w:szCs w:val="17"/>
          <w:color w:val="023E88"/>
          <w:spacing w:val="-1"/>
          <w:w w:val="100"/>
          <w:position w:val="11"/>
        </w:rPr>
        <w:t>au</w:t>
      </w:r>
      <w:r>
        <w:rPr>
          <w:rFonts w:ascii="Arial" w:hAnsi="Arial" w:cs="Arial" w:eastAsia="Arial"/>
          <w:sz w:val="17"/>
          <w:szCs w:val="17"/>
          <w:color w:val="023E88"/>
          <w:spacing w:val="0"/>
          <w:w w:val="100"/>
          <w:position w:val="11"/>
        </w:rPr>
        <w:t>f</w:t>
      </w:r>
      <w:r>
        <w:rPr>
          <w:rFonts w:ascii="Arial" w:hAnsi="Arial" w:cs="Arial" w:eastAsia="Arial"/>
          <w:sz w:val="17"/>
          <w:szCs w:val="17"/>
          <w:color w:val="023E88"/>
          <w:spacing w:val="35"/>
          <w:w w:val="100"/>
          <w:position w:val="11"/>
        </w:rPr>
        <w:t> </w:t>
      </w:r>
      <w:r>
        <w:rPr>
          <w:rFonts w:ascii="Arial" w:hAnsi="Arial" w:cs="Arial" w:eastAsia="Arial"/>
          <w:sz w:val="17"/>
          <w:szCs w:val="17"/>
          <w:color w:val="023E88"/>
          <w:spacing w:val="-1"/>
          <w:w w:val="100"/>
          <w:position w:val="11"/>
        </w:rPr>
        <w:t>Seit</w:t>
      </w:r>
      <w:r>
        <w:rPr>
          <w:rFonts w:ascii="Arial" w:hAnsi="Arial" w:cs="Arial" w:eastAsia="Arial"/>
          <w:sz w:val="17"/>
          <w:szCs w:val="17"/>
          <w:color w:val="023E88"/>
          <w:spacing w:val="0"/>
          <w:w w:val="100"/>
          <w:position w:val="11"/>
        </w:rPr>
        <w:t>e</w:t>
      </w:r>
      <w:r>
        <w:rPr>
          <w:rFonts w:ascii="Arial" w:hAnsi="Arial" w:cs="Arial" w:eastAsia="Arial"/>
          <w:sz w:val="17"/>
          <w:szCs w:val="17"/>
          <w:color w:val="023E88"/>
          <w:spacing w:val="8"/>
          <w:w w:val="100"/>
          <w:position w:val="11"/>
        </w:rPr>
        <w:t> </w:t>
      </w:r>
      <w:r>
        <w:rPr>
          <w:rFonts w:ascii="Arial" w:hAnsi="Arial" w:cs="Arial" w:eastAsia="Arial"/>
          <w:sz w:val="17"/>
          <w:szCs w:val="17"/>
          <w:color w:val="023E88"/>
          <w:spacing w:val="-1"/>
          <w:w w:val="100"/>
          <w:position w:val="11"/>
        </w:rPr>
        <w:t>277</w:t>
      </w:r>
      <w:r>
        <w:rPr>
          <w:rFonts w:ascii="Arial" w:hAnsi="Arial" w:cs="Arial" w:eastAsia="Arial"/>
          <w:sz w:val="17"/>
          <w:szCs w:val="17"/>
          <w:color w:val="023E88"/>
          <w:spacing w:val="0"/>
          <w:w w:val="100"/>
          <w:position w:val="11"/>
        </w:rPr>
        <w:t>.</w:t>
      </w:r>
      <w:r>
        <w:rPr>
          <w:rFonts w:ascii="Arial" w:hAnsi="Arial" w:cs="Arial" w:eastAsia="Arial"/>
          <w:sz w:val="17"/>
          <w:szCs w:val="17"/>
          <w:color w:val="023E88"/>
          <w:spacing w:val="-41"/>
          <w:w w:val="100"/>
          <w:position w:val="11"/>
        </w:rPr>
        <w:t> </w:t>
      </w:r>
      <w:r>
        <w:rPr>
          <w:rFonts w:ascii="Arial" w:hAnsi="Arial" w:cs="Arial" w:eastAsia="Arial"/>
          <w:sz w:val="17"/>
          <w:szCs w:val="17"/>
          <w:color w:val="023E88"/>
          <w:spacing w:val="0"/>
          <w:w w:val="100"/>
          <w:position w:val="11"/>
        </w:rPr>
        <w:tab/>
      </w:r>
      <w:r>
        <w:rPr>
          <w:rFonts w:ascii="Arial" w:hAnsi="Arial" w:cs="Arial" w:eastAsia="Arial"/>
          <w:sz w:val="17"/>
          <w:szCs w:val="17"/>
          <w:color w:val="023E88"/>
          <w:spacing w:val="0"/>
          <w:w w:val="100"/>
          <w:position w:val="11"/>
        </w:rPr>
      </w:r>
      <w:r>
        <w:rPr>
          <w:rFonts w:ascii="MS UI Gothic" w:hAnsi="MS UI Gothic" w:cs="MS UI Gothic" w:eastAsia="MS UI Gothic"/>
          <w:sz w:val="36"/>
          <w:szCs w:val="36"/>
          <w:color w:val="023E88"/>
          <w:spacing w:val="0"/>
          <w:w w:val="75"/>
          <w:position w:val="-2"/>
        </w:rPr>
        <w:t>✓</w:t>
      </w:r>
      <w:r>
        <w:rPr>
          <w:rFonts w:ascii="MS UI Gothic" w:hAnsi="MS UI Gothic" w:cs="MS UI Gothic" w:eastAsia="MS UI Gothic"/>
          <w:sz w:val="36"/>
          <w:szCs w:val="36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760" w:right="180"/>
          <w:cols w:num="2" w:equalWidth="0">
            <w:col w:w="3563" w:space="1668"/>
            <w:col w:w="4589"/>
          </w:cols>
        </w:sectPr>
      </w:pPr>
      <w:rPr/>
    </w:p>
    <w:p>
      <w:pPr>
        <w:spacing w:before="1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760" w:right="180"/>
        </w:sectPr>
      </w:pPr>
      <w:rPr/>
    </w:p>
    <w:p>
      <w:pPr>
        <w:spacing w:before="33" w:after="0" w:line="240" w:lineRule="auto"/>
        <w:ind w:left="101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0.511799pt;margin-top:25.047701pt;width:25.512pt;height:11.339pt;mso-position-horizontal-relative:page;mso-position-vertical-relative:paragraph;z-index:-3292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54" w:right="-56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3"/>
                      <w:w w:val="110"/>
                      <w:b/>
                      <w:bCs/>
                    </w:rPr>
                    <w:t>1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5"/>
                      <w:w w:val="110"/>
                      <w:b/>
                      <w:bCs/>
                    </w:rPr>
                    <w:t>0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2"/>
                      <w:w w:val="110"/>
                      <w:b/>
                      <w:bCs/>
                    </w:rPr>
                    <w:t>0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5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0095AC"/>
          <w:spacing w:val="-3"/>
          <w:w w:val="11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5"/>
          <w:w w:val="110"/>
          <w:b/>
          <w:bCs/>
        </w:rPr>
        <w:t>0</w:t>
      </w:r>
      <w:r>
        <w:rPr>
          <w:rFonts w:ascii="Arial" w:hAnsi="Arial" w:cs="Arial" w:eastAsia="Arial"/>
          <w:sz w:val="18"/>
          <w:szCs w:val="18"/>
          <w:color w:val="0095AC"/>
          <w:spacing w:val="5"/>
          <w:w w:val="110"/>
          <w:b/>
          <w:bCs/>
        </w:rPr>
        <w:t>0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4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4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0.511799pt;margin-top:-24.602299pt;width:25.512pt;height:11.339pt;mso-position-horizontal-relative:page;mso-position-vertical-relative:paragraph;z-index:-3293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51" w:right="-56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3"/>
                      <w:w w:val="110"/>
                      <w:b/>
                      <w:bCs/>
                    </w:rPr>
                    <w:t>1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5"/>
                      <w:w w:val="110"/>
                      <w:b/>
                      <w:bCs/>
                    </w:rPr>
                    <w:t>0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5"/>
                      <w:w w:val="110"/>
                      <w:b/>
                      <w:bCs/>
                    </w:rPr>
                    <w:t>0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4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0.511799pt;margin-top:23.397701pt;width:25.512pt;height:11.339pt;mso-position-horizontal-relative:page;mso-position-vertical-relative:paragraph;z-index:-3291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52" w:right="-56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3"/>
                      <w:w w:val="110"/>
                      <w:b/>
                      <w:bCs/>
                    </w:rPr>
                    <w:t>1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5"/>
                      <w:w w:val="110"/>
                      <w:b/>
                      <w:bCs/>
                    </w:rPr>
                    <w:t>0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4"/>
                      <w:w w:val="110"/>
                      <w:b/>
                      <w:bCs/>
                    </w:rPr>
                    <w:t>0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6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0095AC"/>
          <w:spacing w:val="-3"/>
          <w:w w:val="11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5"/>
          <w:w w:val="110"/>
          <w:b/>
          <w:bCs/>
        </w:rPr>
        <w:t>0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110"/>
          <w:b/>
          <w:bCs/>
        </w:rPr>
        <w:t>0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5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2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0.511799pt;margin-top:51.36570pt;width:25.512pt;height:11.339pt;mso-position-horizontal-relative:page;mso-position-vertical-relative:paragraph;z-index:-3290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57" w:right="-56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3"/>
                      <w:w w:val="110"/>
                      <w:b/>
                      <w:bCs/>
                    </w:rPr>
                    <w:t>1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5"/>
                      <w:w w:val="110"/>
                      <w:b/>
                      <w:bCs/>
                    </w:rPr>
                    <w:t>0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1"/>
                      <w:w w:val="110"/>
                      <w:b/>
                      <w:bCs/>
                    </w:rPr>
                    <w:t>0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7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0095AC"/>
          <w:spacing w:val="-3"/>
          <w:w w:val="11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5"/>
          <w:w w:val="110"/>
          <w:b/>
          <w:bCs/>
        </w:rPr>
        <w:t>0</w:t>
      </w:r>
      <w:r>
        <w:rPr>
          <w:rFonts w:ascii="Arial" w:hAnsi="Arial" w:cs="Arial" w:eastAsia="Arial"/>
          <w:sz w:val="18"/>
          <w:szCs w:val="18"/>
          <w:color w:val="0095AC"/>
          <w:spacing w:val="4"/>
          <w:w w:val="110"/>
          <w:b/>
          <w:bCs/>
        </w:rPr>
        <w:t>0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6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07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3"/>
          <w:w w:val="11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5"/>
          <w:w w:val="110"/>
          <w:b/>
          <w:bCs/>
        </w:rPr>
        <w:t>0</w:t>
      </w:r>
      <w:r>
        <w:rPr>
          <w:rFonts w:ascii="Arial" w:hAnsi="Arial" w:cs="Arial" w:eastAsia="Arial"/>
          <w:sz w:val="18"/>
          <w:szCs w:val="18"/>
          <w:color w:val="0095AC"/>
          <w:spacing w:val="-1"/>
          <w:w w:val="110"/>
          <w:b/>
          <w:bCs/>
        </w:rPr>
        <w:t>0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7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02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0.511799pt;margin-top:35.39669pt;width:25.512pt;height:11.339pt;mso-position-horizontal-relative:page;mso-position-vertical-relative:paragraph;z-index:-3288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54" w:right="-56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3"/>
                      <w:w w:val="110"/>
                      <w:b/>
                      <w:bCs/>
                    </w:rPr>
                    <w:t>1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5"/>
                      <w:w w:val="110"/>
                      <w:b/>
                      <w:bCs/>
                    </w:rPr>
                    <w:t>0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2"/>
                      <w:w w:val="110"/>
                      <w:b/>
                      <w:bCs/>
                    </w:rPr>
                    <w:t>0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9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0095AC"/>
          <w:spacing w:val="-3"/>
          <w:w w:val="11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5"/>
          <w:w w:val="110"/>
          <w:b/>
          <w:bCs/>
        </w:rPr>
        <w:t>0</w:t>
      </w:r>
      <w:r>
        <w:rPr>
          <w:rFonts w:ascii="Arial" w:hAnsi="Arial" w:cs="Arial" w:eastAsia="Arial"/>
          <w:sz w:val="18"/>
          <w:szCs w:val="18"/>
          <w:color w:val="0095AC"/>
          <w:spacing w:val="4"/>
          <w:w w:val="110"/>
          <w:b/>
          <w:bCs/>
        </w:rPr>
        <w:t>0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8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4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0.511799pt;margin-top:-36.60331pt;width:25.512pt;height:11.339pt;mso-position-horizontal-relative:page;mso-position-vertical-relative:paragraph;z-index:-3289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52" w:right="-56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3"/>
                      <w:w w:val="110"/>
                      <w:b/>
                      <w:bCs/>
                    </w:rPr>
                    <w:t>1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5"/>
                      <w:w w:val="110"/>
                      <w:b/>
                      <w:bCs/>
                    </w:rPr>
                    <w:t>0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4"/>
                      <w:w w:val="110"/>
                      <w:b/>
                      <w:bCs/>
                    </w:rPr>
                    <w:t>0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8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0095AC"/>
          <w:spacing w:val="-3"/>
          <w:w w:val="11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5"/>
          <w:w w:val="110"/>
          <w:b/>
          <w:bCs/>
        </w:rPr>
        <w:t>0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110"/>
          <w:b/>
          <w:bCs/>
        </w:rPr>
        <w:t>0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9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5" w:right="-64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0.511799pt;margin-top:35.39669pt;width:25.512pt;height:11.339pt;mso-position-horizontal-relative:page;mso-position-vertical-relative:paragraph;z-index:-3286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71" w:right="-56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3"/>
                      <w:w w:val="110"/>
                      <w:b/>
                      <w:bCs/>
                    </w:rPr>
                    <w:t>1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1"/>
                      <w:w w:val="110"/>
                      <w:b/>
                      <w:bCs/>
                    </w:rPr>
                    <w:t>0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9"/>
                      <w:w w:val="110"/>
                      <w:b/>
                      <w:bCs/>
                    </w:rPr>
                    <w:t>1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0"/>
                      <w:w w:val="110"/>
                      <w:b/>
                      <w:bCs/>
                    </w:rPr>
                    <w:t>1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0095AC"/>
          <w:spacing w:val="-3"/>
          <w:w w:val="11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-1"/>
          <w:w w:val="110"/>
          <w:b/>
          <w:bCs/>
        </w:rPr>
        <w:t>0</w:t>
      </w:r>
      <w:r>
        <w:rPr>
          <w:rFonts w:ascii="Arial" w:hAnsi="Arial" w:cs="Arial" w:eastAsia="Arial"/>
          <w:sz w:val="18"/>
          <w:szCs w:val="18"/>
          <w:color w:val="0095AC"/>
          <w:spacing w:val="-3"/>
          <w:w w:val="110"/>
          <w:b/>
          <w:bCs/>
        </w:rPr>
        <w:t>10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2" w:right="-67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0.511799pt;margin-top:-36.60331pt;width:25.512pt;height:11.339pt;mso-position-horizontal-relative:page;mso-position-vertical-relative:paragraph;z-index:-3287" type="#_x0000_t202" filled="f" stroked="f">
            <v:textbox inset="0,0,0,0">
              <w:txbxContent>
                <w:p>
                  <w:pPr>
                    <w:spacing w:before="12" w:after="0" w:line="240" w:lineRule="auto"/>
                    <w:ind w:left="65" w:right="-53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3"/>
                      <w:w w:val="110"/>
                      <w:b/>
                      <w:bCs/>
                    </w:rPr>
                    <w:t>1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1"/>
                      <w:w w:val="110"/>
                      <w:b/>
                      <w:bCs/>
                    </w:rPr>
                    <w:t>0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5AC"/>
                      <w:spacing w:val="-3"/>
                      <w:w w:val="110"/>
                      <w:b/>
                      <w:bCs/>
                    </w:rPr>
                    <w:t>10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18"/>
          <w:szCs w:val="18"/>
          <w:color w:val="0095AC"/>
          <w:spacing w:val="-3"/>
          <w:w w:val="11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-1"/>
          <w:w w:val="110"/>
          <w:b/>
          <w:bCs/>
        </w:rPr>
        <w:t>0</w:t>
      </w:r>
      <w:r>
        <w:rPr>
          <w:rFonts w:ascii="Arial" w:hAnsi="Arial" w:cs="Arial" w:eastAsia="Arial"/>
          <w:sz w:val="18"/>
          <w:szCs w:val="18"/>
          <w:color w:val="0095AC"/>
          <w:spacing w:val="-9"/>
          <w:w w:val="11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1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37" w:after="0" w:line="554" w:lineRule="auto"/>
        <w:ind w:right="213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Beweise,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jedem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Summe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Innenwinkel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2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</w:rPr>
        <w:t>8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beträgt!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Beweise,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jedem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Summe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Außenwinkel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3"/>
          <w:w w:val="12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3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6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beträgt!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8" w:after="0" w:line="278" w:lineRule="auto"/>
        <w:ind w:right="1216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Begründe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eigenen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1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orten,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wieso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jedem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angeführten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8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Linien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2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einan-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jeweils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einem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einzigen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Punkt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schneiden!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80" w:after="0" w:line="240" w:lineRule="auto"/>
        <w:ind w:right="-20"/>
        <w:jc w:val="left"/>
        <w:tabs>
          <w:tab w:pos="2260" w:val="left"/>
          <w:tab w:pos="4620" w:val="left"/>
          <w:tab w:pos="648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Seitensymmetralen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b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9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inkelsymmetralen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5AC"/>
          <w:spacing w:val="-1"/>
          <w:w w:val="100"/>
          <w:b/>
          <w:bCs/>
        </w:rPr>
        <w:t>c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2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Höhenlinien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5AC"/>
          <w:spacing w:val="3"/>
          <w:w w:val="100"/>
          <w:b/>
          <w:bCs/>
        </w:rPr>
        <w:t>d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Schwerlinien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right="-20"/>
        <w:jc w:val="left"/>
        <w:tabs>
          <w:tab w:pos="778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pict>
          <w10:wrap type="none"/>
          <v:shape style="position:absolute;margin-left:425.333496pt;margin-top:11.826183pt;width:18.046162pt;height:9.103271pt;mso-position-horizontal-relative:page;mso-position-vertical-relative:paragraph;z-index:-3280;rotation:341" type="#_x0000_t136" fillcolor="#0091AC" stroked="f">
            <o:extrusion v:ext="view" autorotationcenter="t"/>
            <v:textpath style="font-family:&amp;quot;Arial&amp;quot;;font-size:9pt;v-text-kern:t;mso-text-shadow:auto" string="18 km"/>
          </v:shape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Mainfeld,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5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Nonnbach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Oberau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wollen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einen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gemeinsamen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0"/>
          <w:w w:val="119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ennis-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74"/>
          <w:position w:val="3"/>
        </w:rPr>
        <w:t>N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3" w:after="0" w:line="273" w:lineRule="auto"/>
        <w:ind w:right="2424"/>
        <w:jc w:val="left"/>
        <w:tabs>
          <w:tab w:pos="644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w10:wrap type="none"/>
          <v:shape style="position:absolute;margin-left:423.4216pt;margin-top:40.046871pt;width:19.305799pt;height:9.125071pt;mso-position-horizontal-relative:page;mso-position-vertical-relative:paragraph;z-index:-3284;rotation:32" type="#_x0000_t136" fillcolor="#0091AC" stroked="f">
            <o:extrusion v:ext="view" autorotationcenter="t"/>
            <v:textpath style="font-family:&amp;quot;Arial&amp;quot;;font-size:9pt;v-text-kern:t;mso-text-shadow:auto" string="20 km"/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66.159729pt;margin-top:17.295341pt;width:11pt;height:19.802001pt;mso-position-horizontal-relative:page;mso-position-vertical-relative:paragraph;z-index:-3281" type="#_x0000_t202" filled="f" stroked="f">
            <v:textbox style="layout-flow:vertical;mso-layout-flow-alt:bottom-to-top" inset="0,0,0,0">
              <w:txbxContent>
                <w:p>
                  <w:pPr>
                    <w:spacing w:before="0" w:after="0" w:line="204" w:lineRule="exact"/>
                    <w:ind w:left="20" w:right="-47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Pr/>
                  <w:r>
                    <w:rPr>
                      <w:rFonts w:ascii="Arial" w:hAnsi="Arial" w:cs="Arial" w:eastAsia="Arial"/>
                      <w:sz w:val="18"/>
                      <w:szCs w:val="18"/>
                      <w:color w:val="0091AC"/>
                      <w:spacing w:val="0"/>
                      <w:w w:val="59"/>
                    </w:rPr>
                    <w:t>17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1AC"/>
                      <w:spacing w:val="0"/>
                      <w:w w:val="59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1AC"/>
                      <w:spacing w:val="4"/>
                      <w:w w:val="59"/>
                    </w:rPr>
                    <w:t> 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91AC"/>
                      <w:spacing w:val="0"/>
                      <w:w w:val="72"/>
                    </w:rPr>
                    <w:t>km</w:t>
                  </w:r>
                  <w:r>
                    <w:rPr>
                      <w:rFonts w:ascii="Arial" w:hAnsi="Arial" w:cs="Arial" w:eastAsia="Arial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platz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anlegen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(Lageplan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Figur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echts).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</w:rPr>
        <w:t>Jeder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</w:rPr>
        <w:t>Ortsvorsteher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1"/>
        </w:rPr>
        <w:t>beharrt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24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1"/>
        </w:rPr>
        <w:t>darauf,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6"/>
          <w:w w:val="124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1"/>
        </w:rPr>
        <w:t>dass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21"/>
          <w:position w:val="1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1"/>
        </w:rPr>
        <w:t>ennisanlage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21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1"/>
        </w:rPr>
        <w:t>nicht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1"/>
        </w:rPr>
        <w:t>mehr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1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als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100"/>
          <w:position w:val="1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1"/>
        </w:rPr>
        <w:t>k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1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1"/>
        </w:rPr>
        <w:t>vom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  <w:position w:val="1"/>
        </w:rPr>
        <w:t>jewei-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64"/>
          <w:position w:val="0"/>
        </w:rPr>
        <w:t>O</w:t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64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ligen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5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Ortszentrum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entfernt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errichtet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wi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d.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Unternehmen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6"/>
          <w:position w:val="0"/>
        </w:rPr>
        <w:t>übe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26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5"/>
          <w:position w:val="0"/>
        </w:rPr>
        <w:t>haupt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möglich?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7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Begründe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deine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  <w:position w:val="0"/>
        </w:rPr>
        <w:t>Antwort!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4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right="-20"/>
        <w:jc w:val="left"/>
        <w:tabs>
          <w:tab w:pos="7760" w:val="left"/>
        </w:tabs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Gegeben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5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Ermittle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alle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jene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Punkte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12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</w:rPr>
        <w:t>Zeichenebene,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0091AC"/>
          <w:spacing w:val="0"/>
          <w:w w:val="71"/>
          <w:position w:val="7"/>
        </w:rPr>
        <w:t>M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23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von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denen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aus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die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ecke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unter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2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0"/>
        </w:rPr>
        <w:t>W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0"/>
        </w:rPr>
        <w:t>inkel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6"/>
          <w:w w:val="12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</w:rPr>
        <w:t>γ</w:t>
      </w:r>
      <w:r>
        <w:rPr>
          <w:rFonts w:ascii="Arial" w:hAnsi="Arial" w:cs="Arial" w:eastAsia="Arial"/>
          <w:sz w:val="19"/>
          <w:szCs w:val="19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</w:rPr>
        <w:t>4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°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gesehen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wi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3"/>
        </w:rPr>
        <w:t>d!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8"/>
          <w:w w:val="10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9"/>
        </w:rPr>
        <w:t>Zeichne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gleichseitiges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11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7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7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17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93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3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93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6"/>
          <w:w w:val="9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6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" w:after="0" w:line="240" w:lineRule="exact"/>
        <w:ind w:left="256" w:right="1432" w:firstLine="-255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2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4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Konstruie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unter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Beibehaltung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4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Seite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9"/>
          <w:w w:val="122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ein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"/>
          <w:w w:val="116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eieck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3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C</w:t>
      </w:r>
      <w:r>
        <w:rPr>
          <w:rFonts w:ascii="Arial" w:hAnsi="Arial" w:cs="Arial" w:eastAsia="Arial"/>
          <w:sz w:val="11"/>
          <w:szCs w:val="11"/>
          <w:color w:val="231F20"/>
          <w:spacing w:val="1"/>
          <w:w w:val="100"/>
          <w:position w:val="-6"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dessen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Flächeninhalt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0"/>
        </w:rPr>
        <w:t>genau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so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4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  <w:position w:val="0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7"/>
          <w:position w:val="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7"/>
          <w:position w:val="0"/>
        </w:rPr>
        <w:t>oß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7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  <w:position w:val="0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bei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1"/>
          <w:position w:val="0"/>
        </w:rPr>
        <w:t>dem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1"/>
          <w:position w:val="0"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position w:val="0"/>
        </w:rPr>
        <w:t>γ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1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100"/>
          <w:position w:val="-6"/>
        </w:rPr>
        <w:t> </w:t>
      </w:r>
      <w:r>
        <w:rPr>
          <w:rFonts w:ascii="Arial" w:hAnsi="Arial" w:cs="Arial" w:eastAsia="Arial"/>
          <w:sz w:val="11"/>
          <w:szCs w:val="11"/>
          <w:color w:val="231F20"/>
          <w:spacing w:val="3"/>
          <w:w w:val="100"/>
          <w:position w:val="-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5"/>
          <w:w w:val="100"/>
          <w:position w:val="0"/>
        </w:rPr>
        <w:t>4</w:t>
      </w:r>
      <w:r>
        <w:rPr>
          <w:rFonts w:ascii="Arial" w:hAnsi="Arial" w:cs="Arial" w:eastAsia="Arial"/>
          <w:sz w:val="18"/>
          <w:szCs w:val="18"/>
          <w:color w:val="231F20"/>
          <w:spacing w:val="4"/>
          <w:w w:val="100"/>
          <w:position w:val="0"/>
        </w:rPr>
        <w:t>0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°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ist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(zwei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6"/>
          <w:position w:val="0"/>
        </w:rPr>
        <w:t>Lösungen)!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Konstruie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2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Ellipse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89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-2"/>
          <w:w w:val="89"/>
          <w:position w:val="-6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89"/>
          <w:position w:val="0"/>
        </w:rPr>
        <w:t>F</w:t>
      </w:r>
      <w:r>
        <w:rPr>
          <w:rFonts w:ascii="Arial" w:hAnsi="Arial" w:cs="Arial" w:eastAsia="Arial"/>
          <w:sz w:val="11"/>
          <w:szCs w:val="11"/>
          <w:color w:val="231F20"/>
          <w:spacing w:val="0"/>
          <w:w w:val="89"/>
          <w:position w:val="-6"/>
        </w:rPr>
        <w:t>2</w:t>
      </w:r>
      <w:r>
        <w:rPr>
          <w:rFonts w:ascii="Arial" w:hAnsi="Arial" w:cs="Arial" w:eastAsia="Arial"/>
          <w:sz w:val="11"/>
          <w:szCs w:val="11"/>
          <w:color w:val="231F20"/>
          <w:spacing w:val="25"/>
          <w:w w:val="89"/>
          <w:position w:val="-6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9"/>
          <w:w w:val="100"/>
          <w:position w:val="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2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  <w:position w:val="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Hilfe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der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„Gärtnerkonstruktion“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1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  <w:position w:val="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96" w:lineRule="exact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2"/>
        </w:rPr>
        <w:t>Fadenlänge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5"/>
          <w:w w:val="122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-8"/>
          <w:w w:val="10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19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6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4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2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19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5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6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3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19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4"/>
          <w:w w:val="100"/>
        </w:rPr>
        <w:t>1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8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1"/>
          <w:w w:val="100"/>
        </w:rPr>
        <w:t>c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07" w:lineRule="exact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0095AC"/>
          <w:spacing w:val="-8"/>
          <w:w w:val="100"/>
          <w:b/>
          <w:bCs/>
        </w:rPr>
        <w:t>1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Konstruie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18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2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eine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8"/>
        </w:rPr>
        <w:t>Ellipse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8"/>
          <w:w w:val="11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2"/>
          <w:w w:val="100"/>
        </w:rPr>
        <w:t>5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5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b</w:t>
      </w:r>
      <w:r>
        <w:rPr>
          <w:rFonts w:ascii="Arial" w:hAnsi="Arial" w:cs="Arial" w:eastAsia="Arial"/>
          <w:sz w:val="18"/>
          <w:szCs w:val="18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=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33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2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0"/>
          <w:w w:val="100"/>
        </w:rPr>
        <w:t>m</w:t>
      </w:r>
      <w:r>
        <w:rPr>
          <w:rFonts w:ascii="Arial" w:hAnsi="Arial" w:cs="Arial" w:eastAsia="Arial"/>
          <w:sz w:val="18"/>
          <w:szCs w:val="18"/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4"/>
        </w:rPr>
        <w:t>und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24"/>
        </w:rPr>
        <w:t> </w:t>
      </w:r>
      <w:r>
        <w:rPr>
          <w:rFonts w:ascii="Arial" w:hAnsi="Arial" w:cs="Arial" w:eastAsia="Arial"/>
          <w:sz w:val="18"/>
          <w:szCs w:val="18"/>
          <w:color w:val="0095AC"/>
          <w:spacing w:val="-4"/>
          <w:w w:val="100"/>
          <w:b/>
          <w:bCs/>
        </w:rPr>
        <w:t>2</w:t>
      </w:r>
      <w:r>
        <w:rPr>
          <w:rFonts w:ascii="Arial" w:hAnsi="Arial" w:cs="Arial" w:eastAsia="Arial"/>
          <w:sz w:val="18"/>
          <w:szCs w:val="18"/>
          <w:color w:val="0095AC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0095AC"/>
          <w:spacing w:val="1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be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4"/>
          <w:w w:val="123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echne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23"/>
        </w:rPr>
        <w:t> </w:t>
      </w:r>
      <w:r>
        <w:rPr>
          <w:rFonts w:ascii="Arial" w:hAnsi="Arial" w:cs="Arial" w:eastAsia="Arial"/>
          <w:sz w:val="18"/>
          <w:szCs w:val="18"/>
          <w:color w:val="231F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!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760" w:right="180"/>
          <w:cols w:num="2" w:equalWidth="0">
            <w:col w:w="550" w:space="237"/>
            <w:col w:w="9033"/>
          </w:cols>
        </w:sectPr>
      </w:pPr>
      <w:rPr/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0760" w:h="14840"/>
          <w:pgMar w:top="140" w:bottom="280" w:left="760" w:right="180"/>
        </w:sectPr>
      </w:pPr>
      <w:rPr/>
    </w:p>
    <w:p>
      <w:pPr>
        <w:spacing w:before="60" w:after="0" w:line="240" w:lineRule="auto"/>
        <w:ind w:left="1581" w:right="-70"/>
        <w:jc w:val="left"/>
        <w:rPr>
          <w:rFonts w:ascii="PoloMatheAustria1Halbfett" w:hAnsi="PoloMatheAustria1Halbfett" w:cs="PoloMatheAustria1Halbfett" w:eastAsia="PoloMatheAustria1Halbfett"/>
          <w:sz w:val="20"/>
          <w:szCs w:val="20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6.023796pt;margin-top:309.329987pt;width:419.528pt;height:432.1658pt;mso-position-horizontal-relative:page;mso-position-vertical-relative:page;z-index:-3294" type="#_x0000_t202" filled="f" stroked="f">
            <v:textbox inset="0,0,0,0">
              <w:txbxContent>
                <w:p>
                  <w:pPr>
                    <w:spacing w:before="6" w:after="0" w:line="180" w:lineRule="exact"/>
                    <w:jc w:val="left"/>
                    <w:rPr>
                      <w:sz w:val="18"/>
                      <w:szCs w:val="18"/>
                    </w:rPr>
                  </w:pPr>
                  <w:rPr/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40" w:lineRule="auto"/>
                    <w:ind w:right="207"/>
                    <w:jc w:val="righ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Pr/>
                  <w:r>
                    <w:rPr>
                      <w:rFonts w:ascii="Arial" w:hAnsi="Arial" w:cs="Arial" w:eastAsia="Arial"/>
                      <w:sz w:val="20"/>
                      <w:szCs w:val="20"/>
                      <w:color w:val="231F20"/>
                      <w:spacing w:val="0"/>
                      <w:w w:val="100"/>
                      <w:b/>
                      <w:bCs/>
                    </w:rPr>
                    <w:t>243</w:t>
                  </w:r>
                  <w:r>
                    <w:rPr>
                      <w:rFonts w:ascii="Arial" w:hAnsi="Arial" w:cs="Arial" w:eastAsia="Arial"/>
                      <w:sz w:val="20"/>
                      <w:szCs w:val="2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v:group style="position:absolute;margin-left:0pt;margin-top:0pt;width:537.401779pt;height:741.495773pt;mso-position-horizontal-relative:page;mso-position-vertical-relative:page;z-index:-3285" coordorigin="0,0" coordsize="10748,14830">
            <v:group style="position:absolute;left:8;top:0;width:2;height:782" coordorigin="8,0" coordsize="2,782">
              <v:shape style="position:absolute;left:8;top:0;width:2;height:782" coordorigin="8,0" coordsize="0,782" path="m8,0l8,782e" filled="f" stroked="t" strokeweight=".9268pt" strokecolor="#0095AC">
                <v:path arrowok="t"/>
              </v:shape>
            </v:group>
            <v:group style="position:absolute;left:17;top:782;width:1304;height:567" coordorigin="17,782" coordsize="1304,567">
              <v:shape style="position:absolute;left:17;top:782;width:1304;height:567" coordorigin="17,782" coordsize="1304,567" path="m17,1349l1320,1349,1320,782,17,782,17,1349xe" filled="t" fillcolor="#23A9BD" stroked="f">
                <v:path arrowok="t"/>
                <v:fill/>
              </v:shape>
            </v:group>
            <v:group style="position:absolute;left:17;top:0;width:1304;height:782" coordorigin="17,0" coordsize="1304,782">
              <v:shape style="position:absolute;left:17;top:0;width:1304;height:782" coordorigin="17,0" coordsize="1304,782" path="m17,782l1320,782,1320,0,17,0,17,782e" filled="t" fillcolor="#0095AC" stroked="f">
                <v:path arrowok="t"/>
                <v:fill/>
              </v:shape>
            </v:group>
            <v:group style="position:absolute;left:17;top:6189;width:1304;height:8641" coordorigin="17,6189" coordsize="1304,8641">
              <v:shape style="position:absolute;left:17;top:6189;width:1304;height:8641" coordorigin="17,6189" coordsize="1304,8641" path="m17,14830l1320,14830,1320,6189,17,6189,17,14830xe" filled="t" fillcolor="#23A9BD" stroked="f">
                <v:path arrowok="t"/>
                <v:fill/>
              </v:shape>
            </v:group>
            <v:group style="position:absolute;left:9711;top:782;width:1037;height:14048" coordorigin="9711,782" coordsize="1037,14048">
              <v:shape style="position:absolute;left:9711;top:782;width:1037;height:14048" coordorigin="9711,782" coordsize="1037,14048" path="m9711,14830l10748,14830,10748,782,9711,782,9711,14830xe" filled="t" fillcolor="#23A9BD" stroked="f">
                <v:path arrowok="t"/>
                <v:fill/>
              </v:shape>
            </v:group>
            <v:group style="position:absolute;left:1320;top:6187;width:8391;height:8643" coordorigin="1320,6187" coordsize="8391,8643">
              <v:shape style="position:absolute;left:1320;top:6187;width:8391;height:8643" coordorigin="1320,6187" coordsize="8391,8643" path="m9711,14830l9711,6187,1320,6187,1320,14830,9711,14830e" filled="t" fillcolor="#EFEEE1" stroked="f">
                <v:path arrowok="t"/>
                <v:fill/>
              </v:shape>
            </v:group>
            <v:group style="position:absolute;left:17;top:1349;width:9468;height:283" coordorigin="17,1349" coordsize="9468,283">
              <v:shape style="position:absolute;left:17;top:1349;width:9468;height:283" coordorigin="17,1349" coordsize="9468,283" path="m17,1632l9484,1632,9484,1349,17,1349,17,1632e" filled="t" fillcolor="#B8191F" stroked="f">
                <v:path arrowok="t"/>
                <v:fill/>
              </v:shape>
            </v:group>
            <v:group style="position:absolute;left:17;top:1632;width:9468;height:4557" coordorigin="17,1632" coordsize="9468,4557">
              <v:shape style="position:absolute;left:17;top:1632;width:9468;height:4557" coordorigin="17,1632" coordsize="9468,4557" path="m17,6189l9484,6189,9484,1632,17,1632,17,6189e" filled="t" fillcolor="#FDCD9D" stroked="f">
                <v:path arrowok="t"/>
                <v:fill/>
              </v:shape>
              <v:shape style="position:absolute;left:7304;top:1758;width:2008;height:2008" type="#_x0000_t75">
                <v:imagedata r:id="rId29" o:title=""/>
              </v:shape>
            </v:group>
            <v:group style="position:absolute;left:1758;top:3778;width:2494;height:1701" coordorigin="1758,3778" coordsize="2494,1701">
              <v:shape style="position:absolute;left:1758;top:3778;width:2494;height:1701" coordorigin="1758,3778" coordsize="2494,1701" path="m3005,3778l3076,3779,3148,3783,3222,3791,3297,3801,3373,3816,3449,3833,3520,3852,3578,3871,3636,3893,3695,3918,3753,3947,3811,3979,3868,4015,3919,4049,3980,4099,4024,4140,4066,4185,4106,4234,4143,4285,4176,4338,4210,4409,4230,4466,4243,4526,4251,4588,4252,4609,4252,4630,4248,4693,4238,4753,4217,4830,4185,4902,4152,4957,4116,5010,4076,5060,4033,5107,3987,5151,3939,5192,3887,5230,3836,5263,3783,5295,3726,5324,3668,5351,3607,5375,3544,5397,3478,5417,3409,5434,3337,5449,3263,5461,3187,5470,3110,5476,3031,5479,2982,5479,2958,5479,2886,5476,2813,5469,2738,5460,2662,5447,2586,5430,2510,5410,2451,5393,2393,5372,2334,5348,2276,5320,2218,5289,2161,5255,2107,5219,2045,5171,2000,5131,1957,5087,1917,5040,1879,4989,1844,4935,1807,4866,1780,4791,1767,4731,1759,4669,1758,4648,1758,4627,1762,4564,1772,4504,1793,4427,1825,4355,1857,4300,1894,4247,1934,4197,1977,4150,2022,4106,2071,4065,2123,4027,2174,3994,2227,3962,2283,3933,2342,3906,2403,3882,2466,3860,2532,3840,2601,3823,2673,3808,2747,3796,2823,3787,2900,3781,2979,3778,3005,3778xe" filled="f" stroked="t" strokeweight="1.2pt" strokecolor="#231F20">
                <v:path arrowok="t"/>
              </v:shape>
            </v:group>
            <v:group style="position:absolute;left:2093;top:3845;width:1825;height:784" coordorigin="2093,3845" coordsize="1825,784">
              <v:shape style="position:absolute;left:2093;top:3845;width:1825;height:784" coordorigin="2093,3845" coordsize="1825,784" path="m3917,4628l2517,3845,2093,4628e" filled="f" stroked="t" strokeweight=".6pt" strokecolor="#231F20">
                <v:path arrowok="t"/>
              </v:shape>
            </v:group>
            <v:group style="position:absolute;left:3005;top:5479;width:1644;height:2" coordorigin="3005,5479" coordsize="1644,2">
              <v:shape style="position:absolute;left:3005;top:5479;width:1644;height:2" coordorigin="3005,5479" coordsize="1644,0" path="m3005,5479l4649,5479e" filled="f" stroked="t" strokeweight=".3pt" strokecolor="#231F20">
                <v:path arrowok="t"/>
              </v:shape>
            </v:group>
            <v:group style="position:absolute;left:4592;top:4731;width:2;height:646" coordorigin="4592,4731" coordsize="2,646">
              <v:shape style="position:absolute;left:4592;top:4731;width:2;height:646" coordorigin="4592,4731" coordsize="0,646" path="m4592,4731l4592,5377e" filled="f" stroked="t" strokeweight=".3pt" strokecolor="#231F20">
                <v:path arrowok="t"/>
              </v:shape>
            </v:group>
            <v:group style="position:absolute;left:4592;top:3880;width:2;height:646" coordorigin="4592,3880" coordsize="2,646">
              <v:shape style="position:absolute;left:4592;top:3880;width:2;height:646" coordorigin="4592,3880" coordsize="0,646" path="m4592,3880l4592,4526e" filled="f" stroked="t" strokeweight=".3pt" strokecolor="#231F20">
                <v:path arrowok="t"/>
              </v:shape>
            </v:group>
            <v:group style="position:absolute;left:3005;top:3778;width:1644;height:2" coordorigin="3005,3778" coordsize="1644,2">
              <v:shape style="position:absolute;left:3005;top:3778;width:1644;height:2" coordorigin="3005,3778" coordsize="1644,0" path="m3005,3778l4649,3778e" filled="f" stroked="t" strokeweight=".3pt" strokecolor="#231F20">
                <v:path arrowok="t"/>
              </v:shape>
            </v:group>
            <v:group style="position:absolute;left:4572;top:5365;width:40;height:113" coordorigin="4572,5365" coordsize="40,113">
              <v:shape style="position:absolute;left:4572;top:5365;width:40;height:113" coordorigin="4572,5365" coordsize="40,113" path="m4612,5365l4572,5365,4592,5479,4612,5365e" filled="t" fillcolor="#231F20" stroked="f">
                <v:path arrowok="t"/>
                <v:fill/>
              </v:shape>
            </v:group>
            <v:group style="position:absolute;left:4572;top:4628;width:40;height:113" coordorigin="4572,4628" coordsize="40,113">
              <v:shape style="position:absolute;left:4572;top:4628;width:40;height:113" coordorigin="4572,4628" coordsize="40,113" path="m4592,4628l4572,4742,4612,4742,4592,4628e" filled="t" fillcolor="#231F20" stroked="f">
                <v:path arrowok="t"/>
                <v:fill/>
              </v:shape>
            </v:group>
            <v:group style="position:absolute;left:4572;top:4515;width:40;height:113" coordorigin="4572,4515" coordsize="40,113">
              <v:shape style="position:absolute;left:4572;top:4515;width:40;height:113" coordorigin="4572,4515" coordsize="40,113" path="m4612,4515l4572,4515,4592,4628,4612,4515e" filled="t" fillcolor="#231F20" stroked="f">
                <v:path arrowok="t"/>
                <v:fill/>
              </v:shape>
            </v:group>
            <v:group style="position:absolute;left:4572;top:3778;width:40;height:113" coordorigin="4572,3778" coordsize="40,113">
              <v:shape style="position:absolute;left:4572;top:3778;width:40;height:113" coordorigin="4572,3778" coordsize="40,113" path="m4592,3778l4572,3891,4612,3891,4592,3778e" filled="t" fillcolor="#231F20" stroked="f">
                <v:path arrowok="t"/>
                <v:fill/>
              </v:shape>
            </v:group>
            <v:group style="position:absolute;left:2093;top:4628;width:2;height:1191" coordorigin="2093,4628" coordsize="2,1191">
              <v:shape style="position:absolute;left:2093;top:4628;width:2;height:1191" coordorigin="2093,4628" coordsize="0,1191" path="m2093,4628l2093,5819e" filled="f" stroked="t" strokeweight=".3pt" strokecolor="#231F20">
                <v:path arrowok="t"/>
              </v:shape>
            </v:group>
            <v:group style="position:absolute;left:3107;top:5762;width:708;height:2" coordorigin="3107,5762" coordsize="708,2">
              <v:shape style="position:absolute;left:3107;top:5762;width:708;height:2" coordorigin="3107,5762" coordsize="708,0" path="m3107,5762l3815,5762e" filled="f" stroked="t" strokeweight=".3pt" strokecolor="#231F20">
                <v:path arrowok="t"/>
              </v:shape>
            </v:group>
            <v:group style="position:absolute;left:2195;top:5762;width:708;height:2" coordorigin="2195,5762" coordsize="708,2">
              <v:shape style="position:absolute;left:2195;top:5762;width:708;height:2" coordorigin="2195,5762" coordsize="708,0" path="m2195,5762l2903,5762e" filled="f" stroked="t" strokeweight=".3pt" strokecolor="#231F20">
                <v:path arrowok="t"/>
              </v:shape>
            </v:group>
            <v:group style="position:absolute;left:3917;top:4628;width:2;height:1191" coordorigin="3917,4628" coordsize="2,1191">
              <v:shape style="position:absolute;left:3917;top:4628;width:2;height:1191" coordorigin="3917,4628" coordsize="0,1191" path="m3917,4628l3917,5819e" filled="f" stroked="t" strokeweight=".3pt" strokecolor="#231F20">
                <v:path arrowok="t"/>
              </v:shape>
            </v:group>
            <v:group style="position:absolute;left:1758;top:4628;width:2;height:1417" coordorigin="1758,4628" coordsize="2,1417">
              <v:shape style="position:absolute;left:1758;top:4628;width:2;height:1417" coordorigin="1758,4628" coordsize="0,1417" path="m1758,4628l1758,6046e" filled="f" stroked="t" strokeweight=".3pt" strokecolor="#231F20">
                <v:path arrowok="t"/>
              </v:shape>
            </v:group>
            <v:group style="position:absolute;left:4252;top:4628;width:2;height:1417" coordorigin="4252,4628" coordsize="2,1417">
              <v:shape style="position:absolute;left:4252;top:4628;width:2;height:1417" coordorigin="4252,4628" coordsize="0,1417" path="m4252,4628l4252,6046e" filled="f" stroked="t" strokeweight=".3pt" strokecolor="#231F20">
                <v:path arrowok="t"/>
              </v:shape>
            </v:group>
            <v:group style="position:absolute;left:3107;top:5989;width:1043;height:2" coordorigin="3107,5989" coordsize="1043,2">
              <v:shape style="position:absolute;left:3107;top:5989;width:1043;height:2" coordorigin="3107,5989" coordsize="1043,0" path="m3107,5989l4150,5989e" filled="f" stroked="t" strokeweight=".3pt" strokecolor="#231F20">
                <v:path arrowok="t"/>
              </v:shape>
            </v:group>
            <v:group style="position:absolute;left:1860;top:5989;width:1043;height:2" coordorigin="1860,5989" coordsize="1043,2">
              <v:shape style="position:absolute;left:1860;top:5989;width:1043;height:2" coordorigin="1860,5989" coordsize="1043,0" path="m1860,5989l2903,5989e" filled="f" stroked="t" strokeweight=".3pt" strokecolor="#231F20">
                <v:path arrowok="t"/>
              </v:shape>
            </v:group>
            <v:group style="position:absolute;left:3005;top:5742;width:113;height:40" coordorigin="3005,5742" coordsize="113,40">
              <v:shape style="position:absolute;left:3005;top:5742;width:113;height:40" coordorigin="3005,5742" coordsize="113,40" path="m3118,5742l3005,5762,3118,5782,3118,5742e" filled="t" fillcolor="#231F20" stroked="f">
                <v:path arrowok="t"/>
                <v:fill/>
              </v:shape>
            </v:group>
            <v:group style="position:absolute;left:3804;top:5742;width:113;height:40" coordorigin="3804,5742" coordsize="113,40">
              <v:shape style="position:absolute;left:3804;top:5742;width:113;height:40" coordorigin="3804,5742" coordsize="113,40" path="m3804,5742l3804,5782,3917,5762,3804,5742e" filled="t" fillcolor="#231F20" stroked="f">
                <v:path arrowok="t"/>
                <v:fill/>
              </v:shape>
            </v:group>
            <v:group style="position:absolute;left:2892;top:5742;width:113;height:40" coordorigin="2892,5742" coordsize="113,40">
              <v:shape style="position:absolute;left:2892;top:5742;width:113;height:40" coordorigin="2892,5742" coordsize="113,40" path="m2892,5742l2892,5782,3005,5762,2892,5742e" filled="t" fillcolor="#231F20" stroked="f">
                <v:path arrowok="t"/>
                <v:fill/>
              </v:shape>
            </v:group>
            <v:group style="position:absolute;left:2093;top:5742;width:113;height:40" coordorigin="2093,5742" coordsize="113,40">
              <v:shape style="position:absolute;left:2093;top:5742;width:113;height:40" coordorigin="2093,5742" coordsize="113,40" path="m2206,5742l2093,5762,2206,5782,2206,5742e" filled="t" fillcolor="#231F20" stroked="f">
                <v:path arrowok="t"/>
                <v:fill/>
              </v:shape>
            </v:group>
            <v:group style="position:absolute;left:3005;top:5969;width:113;height:40" coordorigin="3005,5969" coordsize="113,40">
              <v:shape style="position:absolute;left:3005;top:5969;width:113;height:40" coordorigin="3005,5969" coordsize="113,40" path="m3118,5969l3005,5989,3118,6009,3118,5969e" filled="t" fillcolor="#231F20" stroked="f">
                <v:path arrowok="t"/>
                <v:fill/>
              </v:shape>
            </v:group>
            <v:group style="position:absolute;left:4139;top:5969;width:113;height:40" coordorigin="4139,5969" coordsize="113,40">
              <v:shape style="position:absolute;left:4139;top:5969;width:113;height:40" coordorigin="4139,5969" coordsize="113,40" path="m4139,5969l4139,6009,4252,5989,4139,5969e" filled="t" fillcolor="#231F20" stroked="f">
                <v:path arrowok="t"/>
                <v:fill/>
              </v:shape>
            </v:group>
            <v:group style="position:absolute;left:1758;top:5969;width:113;height:40" coordorigin="1758,5969" coordsize="113,40">
              <v:shape style="position:absolute;left:1758;top:5969;width:113;height:40" coordorigin="1758,5969" coordsize="113,40" path="m1871,5969l1758,5989,1871,6009,1871,5969e" filled="t" fillcolor="#231F20" stroked="f">
                <v:path arrowok="t"/>
                <v:fill/>
              </v:shape>
            </v:group>
            <v:group style="position:absolute;left:2892;top:5969;width:113;height:40" coordorigin="2892,5969" coordsize="113,40">
              <v:shape style="position:absolute;left:2892;top:5969;width:113;height:40" coordorigin="2892,5969" coordsize="113,40" path="m2892,5969l2892,6009,3005,5989,2892,5969e" filled="t" fillcolor="#231F20" stroked="f">
                <v:path arrowok="t"/>
                <v:fill/>
              </v:shape>
            </v:group>
            <v:group style="position:absolute;left:1559;top:4628;width:3123;height:2" coordorigin="1559,4628" coordsize="3123,2">
              <v:shape style="position:absolute;left:1559;top:4628;width:3123;height:2" coordorigin="1559,4628" coordsize="3123,0" path="m1559,4628l4682,4628e" filled="f" stroked="t" strokeweight=".3pt" strokecolor="#231F20">
                <v:path arrowok="t"/>
                <v:stroke dashstyle="longDash"/>
              </v:shape>
            </v:group>
            <v:group style="position:absolute;left:3005;top:3645;width:2;height:2429" coordorigin="3005,3645" coordsize="2,2429">
              <v:shape style="position:absolute;left:3005;top:3645;width:2;height:2429" coordorigin="3005,3645" coordsize="0,2429" path="m3005,3645l3005,6074e" filled="f" stroked="t" strokeweight=".3pt" strokecolor="#231F20">
                <v:path arrowok="t"/>
                <v:stroke dashstyle="longDash"/>
              </v:shape>
            </v:group>
            <v:group style="position:absolute;left:1758;top:3778;width:2494;height:1701" coordorigin="1758,3778" coordsize="2494,1701">
              <v:shape style="position:absolute;left:1758;top:3778;width:2494;height:1701" coordorigin="1758,3778" coordsize="2494,1701" path="m3005,3778l3076,3779,3148,3783,3222,3791,3297,3801,3373,3816,3449,3833,3520,3852,3578,3871,3636,3893,3695,3918,3753,3947,3811,3979,3868,4015,3919,4049,3980,4099,4024,4140,4066,4185,4106,4234,4143,4285,4176,4338,4210,4409,4230,4466,4243,4526,4251,4588,4252,4609,4252,4630,4248,4693,4238,4753,4217,4830,4185,4902,4152,4957,4116,5010,4076,5060,4033,5107,3987,5151,3939,5192,3887,5230,3836,5263,3783,5295,3726,5324,3668,5351,3607,5375,3544,5397,3478,5417,3409,5434,3337,5449,3263,5461,3187,5470,3110,5476,3031,5479,2982,5479,2958,5479,2886,5476,2813,5469,2738,5460,2662,5447,2586,5430,2510,5410,2451,5393,2393,5372,2334,5348,2276,5320,2218,5289,2161,5255,2107,5219,2045,5171,2000,5131,1957,5087,1917,5040,1879,4989,1844,4935,1807,4866,1780,4791,1767,4731,1759,4669,1758,4648,1758,4627,1762,4564,1772,4504,1793,4427,1825,4355,1857,4300,1894,4247,1934,4197,1977,4150,2022,4106,2071,4065,2123,4027,2174,3994,2227,3962,2283,3933,2342,3906,2403,3882,2466,3860,2532,3840,2601,3823,2673,3808,2747,3796,2823,3787,2900,3781,2979,3778,3005,3778xe" filled="f" stroked="t" strokeweight="1.2pt" strokecolor="#231F20">
                <v:path arrowok="t"/>
              </v:shape>
            </v:group>
            <v:group style="position:absolute;left:2093;top:3845;width:1825;height:784" coordorigin="2093,3845" coordsize="1825,784">
              <v:shape style="position:absolute;left:2093;top:3845;width:1825;height:784" coordorigin="2093,3845" coordsize="1825,784" path="m3917,4628l2517,3845,2093,4628e" filled="f" stroked="t" strokeweight=".6pt" strokecolor="#231F20">
                <v:path arrowok="t"/>
              </v:shape>
            </v:group>
            <v:group style="position:absolute;left:4572;top:5365;width:40;height:113" coordorigin="4572,5365" coordsize="40,113">
              <v:shape style="position:absolute;left:4572;top:5365;width:40;height:113" coordorigin="4572,5365" coordsize="40,113" path="m4612,5365l4572,5365,4592,5479,4612,5365e" filled="t" fillcolor="#231F20" stroked="f">
                <v:path arrowok="t"/>
                <v:fill/>
              </v:shape>
            </v:group>
            <v:group style="position:absolute;left:4572;top:4628;width:40;height:113" coordorigin="4572,4628" coordsize="40,113">
              <v:shape style="position:absolute;left:4572;top:4628;width:40;height:113" coordorigin="4572,4628" coordsize="40,113" path="m4592,4628l4572,4742,4612,4742,4592,4628e" filled="t" fillcolor="#231F20" stroked="f">
                <v:path arrowok="t"/>
                <v:fill/>
              </v:shape>
            </v:group>
            <v:group style="position:absolute;left:4572;top:4515;width:40;height:113" coordorigin="4572,4515" coordsize="40,113">
              <v:shape style="position:absolute;left:4572;top:4515;width:40;height:113" coordorigin="4572,4515" coordsize="40,113" path="m4612,4515l4572,4515,4592,4628,4612,4515e" filled="t" fillcolor="#231F20" stroked="f">
                <v:path arrowok="t"/>
                <v:fill/>
              </v:shape>
            </v:group>
            <v:group style="position:absolute;left:4572;top:3778;width:40;height:113" coordorigin="4572,3778" coordsize="40,113">
              <v:shape style="position:absolute;left:4572;top:3778;width:40;height:113" coordorigin="4572,3778" coordsize="40,113" path="m4592,3778l4572,3891,4612,3891,4592,3778e" filled="t" fillcolor="#231F20" stroked="f">
                <v:path arrowok="t"/>
                <v:fill/>
              </v:shape>
            </v:group>
            <v:group style="position:absolute;left:3005;top:5742;width:113;height:40" coordorigin="3005,5742" coordsize="113,40">
              <v:shape style="position:absolute;left:3005;top:5742;width:113;height:40" coordorigin="3005,5742" coordsize="113,40" path="m3118,5742l3005,5762,3118,5782,3118,5742e" filled="t" fillcolor="#231F20" stroked="f">
                <v:path arrowok="t"/>
                <v:fill/>
              </v:shape>
            </v:group>
            <v:group style="position:absolute;left:3804;top:5742;width:113;height:40" coordorigin="3804,5742" coordsize="113,40">
              <v:shape style="position:absolute;left:3804;top:5742;width:113;height:40" coordorigin="3804,5742" coordsize="113,40" path="m3804,5742l3804,5782,3917,5762,3804,5742e" filled="t" fillcolor="#231F20" stroked="f">
                <v:path arrowok="t"/>
                <v:fill/>
              </v:shape>
            </v:group>
            <v:group style="position:absolute;left:2892;top:5742;width:113;height:40" coordorigin="2892,5742" coordsize="113,40">
              <v:shape style="position:absolute;left:2892;top:5742;width:113;height:40" coordorigin="2892,5742" coordsize="113,40" path="m2892,5742l2892,5782,3005,5762,2892,5742e" filled="t" fillcolor="#231F20" stroked="f">
                <v:path arrowok="t"/>
                <v:fill/>
              </v:shape>
            </v:group>
            <v:group style="position:absolute;left:2093;top:5742;width:113;height:40" coordorigin="2093,5742" coordsize="113,40">
              <v:shape style="position:absolute;left:2093;top:5742;width:113;height:40" coordorigin="2093,5742" coordsize="113,40" path="m2206,5742l2093,5762,2206,5782,2206,5742e" filled="t" fillcolor="#231F20" stroked="f">
                <v:path arrowok="t"/>
                <v:fill/>
              </v:shape>
            </v:group>
            <v:group style="position:absolute;left:3005;top:5969;width:113;height:40" coordorigin="3005,5969" coordsize="113,40">
              <v:shape style="position:absolute;left:3005;top:5969;width:113;height:40" coordorigin="3005,5969" coordsize="113,40" path="m3118,5969l3005,5989,3118,6009,3118,5969e" filled="t" fillcolor="#231F20" stroked="f">
                <v:path arrowok="t"/>
                <v:fill/>
              </v:shape>
            </v:group>
            <v:group style="position:absolute;left:4139;top:5969;width:113;height:40" coordorigin="4139,5969" coordsize="113,40">
              <v:shape style="position:absolute;left:4139;top:5969;width:113;height:40" coordorigin="4139,5969" coordsize="113,40" path="m4139,5969l4139,6009,4252,5989,4139,5969e" filled="t" fillcolor="#231F20" stroked="f">
                <v:path arrowok="t"/>
                <v:fill/>
              </v:shape>
            </v:group>
            <v:group style="position:absolute;left:1758;top:5969;width:113;height:40" coordorigin="1758,5969" coordsize="113,40">
              <v:shape style="position:absolute;left:1758;top:5969;width:113;height:40" coordorigin="1758,5969" coordsize="113,40" path="m1871,5969l1758,5989,1871,6009,1871,5969e" filled="t" fillcolor="#231F20" stroked="f">
                <v:path arrowok="t"/>
                <v:fill/>
              </v:shape>
            </v:group>
            <v:group style="position:absolute;left:2892;top:5969;width:113;height:40" coordorigin="2892,5969" coordsize="113,40">
              <v:shape style="position:absolute;left:2892;top:5969;width:113;height:40" coordorigin="2892,5969" coordsize="113,40" path="m2892,5969l2892,6009,3005,5989,2892,5969e" filled="t" fillcolor="#231F20" stroked="f">
                <v:path arrowok="t"/>
                <v:fill/>
              </v:shape>
            </v:group>
            <v:group style="position:absolute;left:7834;top:9368;width:156;height:156" coordorigin="7834,9368" coordsize="156,156">
              <v:shape style="position:absolute;left:7834;top:9368;width:156;height:156" coordorigin="7834,9368" coordsize="156,156" path="m7834,9524l7990,9524,7990,9368,7834,9368,7834,9524e" filled="t" fillcolor="#0095AC" stroked="f">
                <v:path arrowok="t"/>
                <v:fill/>
              </v:shape>
            </v:group>
            <v:group style="position:absolute;left:7854;top:9387;width:118;height:118" coordorigin="7854,9387" coordsize="118,118">
              <v:shape style="position:absolute;left:7854;top:9387;width:118;height:118" coordorigin="7854,9387" coordsize="118,118" path="m7922,9456l7903,9456,7903,9505,7922,9505,7922,9456e" filled="t" fillcolor="#FFFFFF" stroked="f">
                <v:path arrowok="t"/>
                <v:fill/>
              </v:shape>
              <v:shape style="position:absolute;left:7854;top:9387;width:118;height:118" coordorigin="7854,9387" coordsize="118,118" path="m7971,9437l7854,9437,7854,9456,7971,9456,7971,9446,7912,9446,7971,9446,7971,9437e" filled="t" fillcolor="#FFFFFF" stroked="f">
                <v:path arrowok="t"/>
                <v:fill/>
              </v:shape>
              <v:shape style="position:absolute;left:7854;top:9387;width:118;height:118" coordorigin="7854,9387" coordsize="118,118" path="m7971,9446l7912,9446,7971,9446e" filled="t" fillcolor="#FFFFFF" stroked="f">
                <v:path arrowok="t"/>
                <v:fill/>
              </v:shape>
              <v:shape style="position:absolute;left:7854;top:9387;width:118;height:118" coordorigin="7854,9387" coordsize="118,118" path="m7922,9387l7903,9387,7903,9437,7922,9437,7922,9387e" filled="t" fillcolor="#FFFFFF" stroked="f">
                <v:path arrowok="t"/>
                <v:fill/>
              </v:shape>
            </v:group>
            <v:group style="position:absolute;left:810;top:7821;width:510;height:227" coordorigin="810,7821" coordsize="510,227">
              <v:shape style="position:absolute;left:810;top:7821;width:510;height:227" coordorigin="810,7821" coordsize="510,227" path="m810,8047l1320,8047,1320,7821,810,7821,810,8047e" filled="t" fillcolor="#FFFFFF" stroked="f">
                <v:path arrowok="t"/>
                <v:fill/>
              </v:shape>
            </v:group>
            <v:group style="position:absolute;left:10165;top:7785;width:170;height:213" coordorigin="10165,7785" coordsize="170,213">
              <v:shape style="position:absolute;left:10165;top:7785;width:170;height:213" coordorigin="10165,7785" coordsize="170,213" path="m10165,7998l10335,7998,10335,7785,10165,7785,10165,7998e" filled="t" fillcolor="#EFEEE1" stroked="f">
                <v:path arrowok="t"/>
                <v:fill/>
              </v:shape>
            </v:group>
            <v:group style="position:absolute;left:810;top:8301;width:510;height:227" coordorigin="810,8301" coordsize="510,227">
              <v:shape style="position:absolute;left:810;top:8301;width:510;height:227" coordorigin="810,8301" coordsize="510,227" path="m810,8527l1320,8527,1320,8301,810,8301,810,8527e" filled="t" fillcolor="#FFFFFF" stroked="f">
                <v:path arrowok="t"/>
                <v:fill/>
              </v:shape>
            </v:group>
            <v:group style="position:absolute;left:10165;top:8265;width:170;height:213" coordorigin="10165,8265" coordsize="170,213">
              <v:shape style="position:absolute;left:10165;top:8265;width:170;height:213" coordorigin="10165,8265" coordsize="170,213" path="m10165,8478l10335,8478,10335,8265,10165,8265,10165,8478e" filled="t" fillcolor="#EFEEE1" stroked="f">
                <v:path arrowok="t"/>
                <v:fill/>
              </v:shape>
            </v:group>
            <v:group style="position:absolute;left:810;top:8781;width:510;height:227" coordorigin="810,8781" coordsize="510,227">
              <v:shape style="position:absolute;left:810;top:8781;width:510;height:227" coordorigin="810,8781" coordsize="510,227" path="m810,9007l1320,9007,1320,8781,810,8781,810,9007e" filled="t" fillcolor="#FFFFFF" stroked="f">
                <v:path arrowok="t"/>
                <v:fill/>
              </v:shape>
            </v:group>
            <v:group style="position:absolute;left:9833;top:9305;width:170;height:213" coordorigin="9833,9305" coordsize="170,213">
              <v:shape style="position:absolute;left:9833;top:9305;width:170;height:213" coordorigin="9833,9305" coordsize="170,213" path="m9833,9517l10003,9517,10003,9305,9833,9305,9833,9517e" filled="t" fillcolor="#EFEEE1" stroked="f">
                <v:path arrowok="t"/>
                <v:fill/>
              </v:shape>
            </v:group>
            <v:group style="position:absolute;left:10059;top:9305;width:170;height:213" coordorigin="10059,9305" coordsize="170,213">
              <v:shape style="position:absolute;left:10059;top:9305;width:170;height:213" coordorigin="10059,9305" coordsize="170,213" path="m10059,9517l10229,9517,10229,9305,10059,9305,10059,9517e" filled="t" fillcolor="#EFEEE1" stroked="f">
                <v:path arrowok="t"/>
                <v:fill/>
              </v:shape>
            </v:group>
            <v:group style="position:absolute;left:10286;top:9305;width:170;height:213" coordorigin="10286,9305" coordsize="170,213">
              <v:shape style="position:absolute;left:10286;top:9305;width:170;height:213" coordorigin="10286,9305" coordsize="170,213" path="m10286,9517l10456,9517,10456,9305,10286,9305,10286,9517e" filled="t" fillcolor="#EFEEE1" stroked="f">
                <v:path arrowok="t"/>
                <v:fill/>
              </v:shape>
            </v:group>
            <v:group style="position:absolute;left:10505;top:9304;width:170;height:213" coordorigin="10505,9304" coordsize="170,213">
              <v:shape style="position:absolute;left:10505;top:9304;width:170;height:213" coordorigin="10505,9304" coordsize="170,213" path="m10505,9517l10675,9517,10675,9304,10505,9304,10505,9517e" filled="t" fillcolor="#EFEEE1" stroked="f">
                <v:path arrowok="t"/>
                <v:fill/>
              </v:shape>
            </v:group>
            <v:group style="position:absolute;left:810;top:9820;width:510;height:227" coordorigin="810,9820" coordsize="510,227">
              <v:shape style="position:absolute;left:810;top:9820;width:510;height:227" coordorigin="810,9820" coordsize="510,227" path="m810,10047l1320,10047,1320,9820,810,9820,810,10047e" filled="t" fillcolor="#FFFFFF" stroked="f">
                <v:path arrowok="t"/>
                <v:fill/>
              </v:shape>
            </v:group>
            <v:group style="position:absolute;left:8156;top:10035;width:1141;height:1157" coordorigin="8156,10035" coordsize="1141,1157">
              <v:shape style="position:absolute;left:8156;top:10035;width:1141;height:1157" coordorigin="8156,10035" coordsize="1141,1157" path="m9297,11192l9297,10035,8156,10450,9297,11192xe" filled="f" stroked="t" strokeweight="1.2pt" strokecolor="#0091AC">
                <v:path arrowok="t"/>
              </v:shape>
            </v:group>
            <v:group style="position:absolute;left:9268;top:10007;width:57;height:57" coordorigin="9268,10007" coordsize="57,57">
              <v:shape style="position:absolute;left:9268;top:10007;width:57;height:57" coordorigin="9268,10007" coordsize="57,57" path="m9297,10007l9277,10015,9268,10035,9277,10055,9296,10064,9317,10055,9325,10036,9325,10035,9317,10015,9297,10007e" filled="t" fillcolor="#0091AC" stroked="f">
                <v:path arrowok="t"/>
                <v:fill/>
              </v:shape>
            </v:group>
            <v:group style="position:absolute;left:9268;top:11163;width:57;height:57" coordorigin="9268,11163" coordsize="57,57">
              <v:shape style="position:absolute;left:9268;top:11163;width:57;height:57" coordorigin="9268,11163" coordsize="57,57" path="m9297,11163l9277,11172,9268,11192,9277,11212,9296,11220,9317,11212,9325,11192,9325,11192,9317,11172,9297,11163e" filled="t" fillcolor="#0091AC" stroked="f">
                <v:path arrowok="t"/>
                <v:fill/>
              </v:shape>
            </v:group>
            <v:group style="position:absolute;left:8128;top:10422;width:57;height:57" coordorigin="8128,10422" coordsize="57,57">
              <v:shape style="position:absolute;left:8128;top:10422;width:57;height:57" coordorigin="8128,10422" coordsize="57,57" path="m8156,10422l8136,10430,8128,10450,8136,10470,8156,10479,8176,10470,8184,10451,8184,10450,8176,10430,8156,10422e" filled="t" fillcolor="#0091AC" stroked="f">
                <v:path arrowok="t"/>
                <v:fill/>
              </v:shape>
            </v:group>
            <v:group style="position:absolute;left:8156;top:10035;width:1141;height:1157" coordorigin="8156,10035" coordsize="1141,1157">
              <v:shape style="position:absolute;left:8156;top:10035;width:1141;height:1157" coordorigin="8156,10035" coordsize="1141,1157" path="m9297,11192l9297,10035,8156,10450,9297,11192xe" filled="f" stroked="t" strokeweight="1.2pt" strokecolor="#0091AC">
                <v:path arrowok="t"/>
              </v:shape>
            </v:group>
            <v:group style="position:absolute;left:9268;top:10007;width:57;height:57" coordorigin="9268,10007" coordsize="57,57">
              <v:shape style="position:absolute;left:9268;top:10007;width:57;height:57" coordorigin="9268,10007" coordsize="57,57" path="m9297,10007l9277,10015,9268,10035,9277,10055,9296,10064,9317,10055,9325,10036,9325,10035,9317,10015,9297,10007e" filled="t" fillcolor="#0091AC" stroked="f">
                <v:path arrowok="t"/>
                <v:fill/>
              </v:shape>
            </v:group>
            <v:group style="position:absolute;left:9268;top:11163;width:57;height:57" coordorigin="9268,11163" coordsize="57,57">
              <v:shape style="position:absolute;left:9268;top:11163;width:57;height:57" coordorigin="9268,11163" coordsize="57,57" path="m9297,11163l9277,11172,9268,11192,9277,11212,9296,11220,9317,11212,9325,11192,9325,11192,9317,11172,9297,11163e" filled="t" fillcolor="#0091AC" stroked="f">
                <v:path arrowok="t"/>
                <v:fill/>
              </v:shape>
            </v:group>
            <v:group style="position:absolute;left:8128;top:10422;width:57;height:57" coordorigin="8128,10422" coordsize="57,57">
              <v:shape style="position:absolute;left:8128;top:10422;width:57;height:57" coordorigin="8128,10422" coordsize="57,57" path="m8156,10422l8136,10430,8128,10450,8136,10470,8156,10479,8176,10470,8184,10451,8184,10450,8176,10430,8156,10422e" filled="t" fillcolor="#0091AC" stroked="f">
                <v:path arrowok="t"/>
                <v:fill/>
              </v:shape>
            </v:group>
            <v:group style="position:absolute;left:10165;top:9784;width:170;height:213" coordorigin="10165,9784" coordsize="170,213">
              <v:shape style="position:absolute;left:10165;top:9784;width:170;height:213" coordorigin="10165,9784" coordsize="170,213" path="m10165,9997l10335,9997,10335,9784,10165,9784,10165,9997e" filled="t" fillcolor="#EFEEE1" stroked="f">
                <v:path arrowok="t"/>
                <v:fill/>
              </v:shape>
            </v:group>
            <v:group style="position:absolute;left:810;top:11260;width:510;height:227" coordorigin="810,11260" coordsize="510,227">
              <v:shape style="position:absolute;left:810;top:11260;width:510;height:227" coordorigin="810,11260" coordsize="510,227" path="m810,11487l1320,11487,1320,11260,810,11260,810,11487e" filled="t" fillcolor="#FFFFFF" stroked="f">
                <v:path arrowok="t"/>
                <v:fill/>
              </v:shape>
            </v:group>
            <v:group style="position:absolute;left:10165;top:11224;width:170;height:213" coordorigin="10165,11224" coordsize="170,213">
              <v:shape style="position:absolute;left:10165;top:11224;width:170;height:213" coordorigin="10165,11224" coordsize="170,213" path="m10165,11437l10335,11437,10335,11224,10165,11224,10165,11437e" filled="t" fillcolor="#EFEEE1" stroked="f">
                <v:path arrowok="t"/>
                <v:fill/>
              </v:shape>
            </v:group>
            <v:group style="position:absolute;left:810;top:11980;width:510;height:227" coordorigin="810,11980" coordsize="510,227">
              <v:shape style="position:absolute;left:810;top:11980;width:510;height:227" coordorigin="810,11980" coordsize="510,227" path="m810,12207l1320,12207,1320,11980,810,11980,810,12207e" filled="t" fillcolor="#FFFFFF" stroked="f">
                <v:path arrowok="t"/>
                <v:fill/>
              </v:shape>
            </v:group>
            <v:group style="position:absolute;left:10165;top:11944;width:170;height:213" coordorigin="10165,11944" coordsize="170,213">
              <v:shape style="position:absolute;left:10165;top:11944;width:170;height:213" coordorigin="10165,11944" coordsize="170,213" path="m10165,12157l10335,12157,10335,11944,10165,11944,10165,12157e" filled="t" fillcolor="#EFEEE1" stroked="f">
                <v:path arrowok="t"/>
                <v:fill/>
              </v:shape>
            </v:group>
            <v:group style="position:absolute;left:10165;top:12184;width:170;height:213" coordorigin="10165,12184" coordsize="170,213">
              <v:shape style="position:absolute;left:10165;top:12184;width:170;height:213" coordorigin="10165,12184" coordsize="170,213" path="m10165,12397l10335,12397,10335,12184,10165,12184,10165,12397e" filled="t" fillcolor="#EFEEE1" stroked="f">
                <v:path arrowok="t"/>
                <v:fill/>
              </v:shape>
            </v:group>
            <v:group style="position:absolute;left:810;top:12940;width:510;height:227" coordorigin="810,12940" coordsize="510,227">
              <v:shape style="position:absolute;left:810;top:12940;width:510;height:227" coordorigin="810,12940" coordsize="510,227" path="m810,13167l1320,13167,1320,12940,810,12940,810,13167e" filled="t" fillcolor="#FFFFFF" stroked="f">
                <v:path arrowok="t"/>
                <v:fill/>
              </v:shape>
            </v:group>
            <v:group style="position:absolute;left:9938;top:13144;width:170;height:213" coordorigin="9938,13144" coordsize="170,213">
              <v:shape style="position:absolute;left:9938;top:13144;width:170;height:213" coordorigin="9938,13144" coordsize="170,213" path="m9938,13357l10108,13357,10108,13144,9938,13144,9938,13357e" filled="t" fillcolor="#EFEEE1" stroked="f">
                <v:path arrowok="t"/>
                <v:fill/>
              </v:shape>
            </v:group>
            <v:group style="position:absolute;left:10165;top:13144;width:170;height:213" coordorigin="10165,13144" coordsize="170,213">
              <v:shape style="position:absolute;left:10165;top:13144;width:170;height:213" coordorigin="10165,13144" coordsize="170,213" path="m10165,13357l10335,13357,10335,13144,10165,13144,10165,13357e" filled="t" fillcolor="#EFEEE1" stroked="f">
                <v:path arrowok="t"/>
                <v:fill/>
              </v:shape>
            </v:group>
            <v:group style="position:absolute;left:10391;top:13144;width:170;height:213" coordorigin="10391,13144" coordsize="170,213">
              <v:shape style="position:absolute;left:10391;top:13144;width:170;height:213" coordorigin="10391,13144" coordsize="170,213" path="m10391,13357l10561,13357,10561,13144,10391,13144,10391,13357e" filled="t" fillcolor="#EFEEE1" stroked="f">
                <v:path arrowok="t"/>
                <v:fill/>
              </v:shape>
            </v:group>
            <v:group style="position:absolute;left:810;top:13660;width:510;height:227" coordorigin="810,13660" coordsize="510,227">
              <v:shape style="position:absolute;left:810;top:13660;width:510;height:227" coordorigin="810,13660" coordsize="510,227" path="m810,13887l1320,13887,1320,13660,810,13660,810,13887e" filled="t" fillcolor="#FFFFFF" stroked="f">
                <v:path arrowok="t"/>
                <v:fill/>
              </v:shape>
            </v:group>
            <v:group style="position:absolute;left:10051;top:13624;width:170;height:213" coordorigin="10051,13624" coordsize="170,213">
              <v:shape style="position:absolute;left:10051;top:13624;width:170;height:213" coordorigin="10051,13624" coordsize="170,213" path="m10051,13837l10221,13837,10221,13624,10051,13624,10051,13837e" filled="t" fillcolor="#EFEEE1" stroked="f">
                <v:path arrowok="t"/>
                <v:fill/>
              </v:shape>
            </v:group>
            <v:group style="position:absolute;left:10278;top:13624;width:170;height:213" coordorigin="10278,13624" coordsize="170,213">
              <v:shape style="position:absolute;left:10278;top:13624;width:170;height:213" coordorigin="10278,13624" coordsize="170,213" path="m10278,13837l10448,13837,10448,13624,10278,13624,10278,13837e" filled="t" fillcolor="#EFEEE1" stroked="f">
                <v:path arrowok="t"/>
                <v:fill/>
              </v:shape>
            </v:group>
            <v:group style="position:absolute;left:5856;top:6366;width:3628;height:891" coordorigin="5856,6366" coordsize="3628,891">
              <v:shape style="position:absolute;left:5856;top:6366;width:3628;height:891" coordorigin="5856,6366" coordsize="3628,891" path="m9484,6366l5856,6366,5856,6984,8954,6985,8958,6986,9481,7255,9484,7257,9333,7060,9292,7006,9282,6994,9276,6987,9274,6984,9484,6984,9484,6366e" filled="t" fillcolor="#FFFFFF" stroked="f">
                <v:path arrowok="t"/>
                <v:fill/>
              </v:shape>
            </v:group>
            <v:group style="position:absolute;left:10165;top:6805;width:170;height:227" coordorigin="10165,6805" coordsize="170,227">
              <v:shape style="position:absolute;left:10165;top:6805;width:170;height:227" coordorigin="10165,6805" coordsize="170,227" path="m10165,7031l10335,7031,10335,6805,10165,6805,10165,7031e" filled="t" fillcolor="#EFEEE1" stroked="f">
                <v:path arrowok="t"/>
                <v:fill/>
              </v:shape>
            </v:group>
            <v:group style="position:absolute;left:9711;top:0;width:1037;height:782" coordorigin="9711,0" coordsize="1037,782">
              <v:shape style="position:absolute;left:9711;top:0;width:1037;height:782" coordorigin="9711,0" coordsize="1037,782" path="m9711,782l10748,782,10748,0,9711,0,9711,782e" filled="t" fillcolor="#0095AC" stroked="f">
                <v:path arrowok="t"/>
                <v:fill/>
              </v:shape>
            </v:group>
            <v:group style="position:absolute;left:8;top:8747;width:2;height:5102" coordorigin="8,8747" coordsize="2,5102">
              <v:shape style="position:absolute;left:8;top:8747;width:2;height:5102" coordorigin="8,8747" coordsize="0,5102" path="m8,8747l8,13850e" filled="f" stroked="t" strokeweight=".9268pt" strokecolor="#EFEEE1">
                <v:path arrowok="t"/>
              </v:shape>
            </v:group>
            <v:group style="position:absolute;left:5612;top:4730;width:302;height:2" coordorigin="5612,4730" coordsize="302,2">
              <v:shape style="position:absolute;left:5612;top:4730;width:302;height:2" coordorigin="5612,4730" coordsize="302,0" path="m5612,4730l5914,4730e" filled="f" stroked="t" strokeweight=".37705pt" strokecolor="#221E1F">
                <v:path arrowok="t"/>
              </v:shape>
            </v:group>
            <v:group style="position:absolute;left:6135;top:4730;width:302;height:2" coordorigin="6135,4730" coordsize="302,2">
              <v:shape style="position:absolute;left:6135;top:4730;width:302;height:2" coordorigin="6135,4730" coordsize="302,0" path="m6135,4730l6437,4730e" filled="f" stroked="t" strokeweight=".37705pt" strokecolor="#221E1F">
                <v:path arrowok="t"/>
              </v:shape>
            </v:group>
            <v:group style="position:absolute;left:4364;top:11289;width:240;height:2" coordorigin="4364,11289" coordsize="240,2">
              <v:shape style="position:absolute;left:4364;top:11289;width:240;height:2" coordorigin="4364,11289" coordsize="240,0" path="m4364,11289l4604,11289e" filled="f" stroked="t" strokeweight=".399895pt" strokecolor="#221E1F">
                <v:path arrowok="t"/>
              </v:shape>
            </v:group>
            <v:group style="position:absolute;left:3994;top:12969;width:310;height:2" coordorigin="3994,12969" coordsize="310,2">
              <v:shape style="position:absolute;left:3994;top:12969;width:310;height:2" coordorigin="3994,12969" coordsize="310,0" path="m3994,12969l4304,12969e" filled="f" stroked="t" strokeweight=".38763pt" strokecolor="#221E1F">
                <v:path arrowok="t"/>
              </v:shape>
            </v:group>
            <w10:wrap type="none"/>
          </v:group>
        </w:pic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Seiten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aus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Das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ist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Mathematik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4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(Verlag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öbv,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ISBN: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 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F9AF1E"/>
          <w:spacing w:val="0"/>
          <w:w w:val="100"/>
        </w:rPr>
        <w:t>978-3-209-07328-0)</w:t>
      </w:r>
      <w:r>
        <w:rPr>
          <w:rFonts w:ascii="PoloMatheAustria1Halbfett" w:hAnsi="PoloMatheAustria1Halbfett" w:cs="PoloMatheAustria1Halbfett" w:eastAsia="PoloMatheAustria1Halbfett"/>
          <w:sz w:val="20"/>
          <w:szCs w:val="20"/>
          <w:color w:val="000000"/>
          <w:spacing w:val="0"/>
          <w:w w:val="100"/>
        </w:rPr>
      </w:r>
    </w:p>
    <w:p>
      <w:pPr>
        <w:spacing w:before="40" w:after="0" w:line="240" w:lineRule="auto"/>
        <w:ind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br w:type="column"/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243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sectPr>
      <w:type w:val="continuous"/>
      <w:pgSz w:w="10760" w:h="14840"/>
      <w:pgMar w:top="140" w:bottom="280" w:left="760" w:right="180"/>
      <w:cols w:num="2" w:equalWidth="0">
        <w:col w:w="7647" w:space="743"/>
        <w:col w:w="143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"/>
    <w:family w:val="roman"/>
    <w:pitch w:val="variable"/>
  </w:font>
  <w:font w:name="Arial">
    <w:charset w:val="0"/>
    <w:family w:val="swiss"/>
    <w:pitch w:val="variable"/>
  </w:font>
  <w:font w:name="PoloMatheAustria1Halbfett">
    <w:charset w:val="0"/>
    <w:family w:val="auto"/>
    <w:pitch w:val="variable"/>
  </w:font>
  <w:font w:name="MS UI Gothic"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16.069992pt;margin-top:708.613831pt;width:305.276004pt;height:12pt;mso-position-horizontal-relative:page;mso-position-vertical-relative:page;z-index:-3532" type="#_x0000_t202" filled="f" stroked="f">
          <v:textbox inset="0,0,0,0">
            <w:txbxContent>
              <w:p>
                <w:pPr>
                  <w:spacing w:before="20" w:after="0" w:line="240" w:lineRule="auto"/>
                  <w:ind w:left="20" w:right="-50"/>
                  <w:jc w:val="left"/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</w:rPr>
                </w:pPr>
                <w:rPr/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Seiten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 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aus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 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Das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 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ist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 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Mathematik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 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4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 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(Verlag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 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öbv,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 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ISBN: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 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 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978-3-209-07328-0)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5.023598pt;margin-top:709.101868pt;width:18.680001pt;height:12pt;mso-position-horizontal-relative:page;mso-position-vertical-relative:page;z-index:-3531" type="#_x0000_t202" filled="f" stroked="f">
          <v:textbox inset="0,0,0,0">
            <w:txbxContent>
              <w:p>
                <w:pPr>
                  <w:spacing w:before="0" w:after="0" w:line="220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</w:rPr>
                  <w:t>240</w:t>
                </w:r>
                <w:r>
                  <w:rPr>
                    <w:rFonts w:ascii="Arial" w:hAnsi="Arial" w:cs="Arial" w:eastAsia="Arial"/>
                    <w:sz w:val="20"/>
                    <w:szCs w:val="20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16.069992pt;margin-top:708.613831pt;width:305.276004pt;height:12pt;mso-position-horizontal-relative:page;mso-position-vertical-relative:page;z-index:-3528" type="#_x0000_t202" filled="f" stroked="f">
          <v:textbox inset="0,0,0,0">
            <w:txbxContent>
              <w:p>
                <w:pPr>
                  <w:spacing w:before="20" w:after="0" w:line="240" w:lineRule="auto"/>
                  <w:ind w:left="20" w:right="-50"/>
                  <w:jc w:val="left"/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</w:rPr>
                </w:pPr>
                <w:rPr/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Seiten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 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aus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 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Das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 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ist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 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Mathematik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 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4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 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(Verlag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 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öbv,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 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ISBN: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 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 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F9AF1E"/>
                    <w:spacing w:val="0"/>
                    <w:w w:val="100"/>
                  </w:rPr>
                  <w:t>978-3-209-07328-0)</w:t>
                </w:r>
                <w:r>
                  <w:rPr>
                    <w:rFonts w:ascii="PoloMatheAustria1Halbfett" w:hAnsi="PoloMatheAustria1Halbfett" w:cs="PoloMatheAustria1Halbfett" w:eastAsia="PoloMatheAustria1Halbfett"/>
                    <w:sz w:val="20"/>
                    <w:szCs w:val="20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5.023598pt;margin-top:709.101868pt;width:18.680001pt;height:12pt;mso-position-horizontal-relative:page;mso-position-vertical-relative:page;z-index:-3527" type="#_x0000_t202" filled="f" stroked="f">
          <v:textbox inset="0,0,0,0">
            <w:txbxContent>
              <w:p>
                <w:pPr>
                  <w:spacing w:before="0" w:after="0" w:line="220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color w:val="231F20"/>
                    <w:spacing w:val="0"/>
                    <w:w w:val="100"/>
                    <w:b/>
                    <w:bCs/>
                  </w:rPr>
                  <w:t>242</w:t>
                </w:r>
                <w:r>
                  <w:rPr>
                    <w:rFonts w:ascii="Arial" w:hAnsi="Arial" w:cs="Arial" w:eastAsia="Arial"/>
                    <w:sz w:val="20"/>
                    <w:szCs w:val="20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3.4606pt;margin-top:10.74108pt;width:28.598001pt;height:24.073244pt;mso-position-horizontal-relative:page;mso-position-vertical-relative:page;z-index:-3534" type="#_x0000_t202" filled="f" stroked="f">
          <v:textbox inset="0,0,0,0">
            <w:txbxContent>
              <w:p>
                <w:pPr>
                  <w:spacing w:before="0" w:after="0" w:line="462" w:lineRule="exact"/>
                  <w:ind w:left="20" w:right="-86"/>
                  <w:jc w:val="left"/>
                  <w:rPr>
                    <w:rFonts w:ascii="Arial" w:hAnsi="Arial" w:cs="Arial" w:eastAsia="Arial"/>
                    <w:sz w:val="44"/>
                    <w:szCs w:val="44"/>
                  </w:rPr>
                </w:pPr>
                <w:rPr/>
                <w:r>
                  <w:rPr>
                    <w:rFonts w:ascii="Arial" w:hAnsi="Arial" w:cs="Arial" w:eastAsia="Arial"/>
                    <w:sz w:val="44"/>
                    <w:szCs w:val="44"/>
                    <w:color w:val="FFFFFF"/>
                    <w:spacing w:val="18"/>
                    <w:w w:val="100"/>
                    <w:b/>
                    <w:bCs/>
                  </w:rPr>
                  <w:t>E</w:t>
                </w:r>
                <w:r>
                  <w:rPr>
                    <w:rFonts w:ascii="Arial" w:hAnsi="Arial" w:cs="Arial" w:eastAsia="Arial"/>
                    <w:sz w:val="44"/>
                    <w:szCs w:val="44"/>
                    <w:color w:val="FFFFFF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44"/>
                    <w:szCs w:val="44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5.023598pt;margin-top:21.049538pt;width:162.075801pt;height:11.031833pt;mso-position-horizontal-relative:page;mso-position-vertical-relative:page;z-index:-3533" type="#_x0000_t202" filled="f" stroked="f">
          <v:textbox inset="0,0,0,0">
            <w:txbxContent>
              <w:p>
                <w:pPr>
                  <w:spacing w:before="0" w:after="0" w:line="201" w:lineRule="exact"/>
                  <w:ind w:left="20" w:right="-47"/>
                  <w:jc w:val="left"/>
                  <w:rPr>
                    <w:rFonts w:ascii="Arial" w:hAnsi="Arial" w:cs="Arial" w:eastAsia="Arial"/>
                    <w:sz w:val="18"/>
                    <w:szCs w:val="18"/>
                  </w:rPr>
                </w:pPr>
                <w:rPr/>
                <w:r>
                  <w:rPr>
                    <w:rFonts w:ascii="Arial" w:hAnsi="Arial" w:cs="Arial" w:eastAsia="Arial"/>
                    <w:sz w:val="18"/>
                    <w:szCs w:val="18"/>
                    <w:color w:val="0095AC"/>
                    <w:spacing w:val="3"/>
                    <w:w w:val="86"/>
                    <w:b/>
                    <w:bCs/>
                  </w:rPr>
                  <w:t>ERWEITERUN</w:t>
                </w:r>
                <w:r>
                  <w:rPr>
                    <w:rFonts w:ascii="Arial" w:hAnsi="Arial" w:cs="Arial" w:eastAsia="Arial"/>
                    <w:sz w:val="18"/>
                    <w:szCs w:val="18"/>
                    <w:color w:val="0095AC"/>
                    <w:spacing w:val="0"/>
                    <w:w w:val="86"/>
                    <w:b/>
                    <w:bCs/>
                  </w:rPr>
                  <w:t>G</w:t>
                </w:r>
                <w:r>
                  <w:rPr>
                    <w:rFonts w:ascii="Arial" w:hAnsi="Arial" w:cs="Arial" w:eastAsia="Arial"/>
                    <w:sz w:val="18"/>
                    <w:szCs w:val="18"/>
                    <w:color w:val="0095AC"/>
                    <w:spacing w:val="-10"/>
                    <w:w w:val="86"/>
                    <w:b/>
                    <w:bCs/>
                  </w:rPr>
                  <w:t> </w:t>
                </w:r>
                <w:r>
                  <w:rPr>
                    <w:rFonts w:ascii="Arial" w:hAnsi="Arial" w:cs="Arial" w:eastAsia="Arial"/>
                    <w:sz w:val="18"/>
                    <w:szCs w:val="18"/>
                    <w:color w:val="0095AC"/>
                    <w:spacing w:val="3"/>
                    <w:w w:val="86"/>
                    <w:b/>
                    <w:bCs/>
                  </w:rPr>
                  <w:t>UN</w:t>
                </w:r>
                <w:r>
                  <w:rPr>
                    <w:rFonts w:ascii="Arial" w:hAnsi="Arial" w:cs="Arial" w:eastAsia="Arial"/>
                    <w:sz w:val="18"/>
                    <w:szCs w:val="18"/>
                    <w:color w:val="0095AC"/>
                    <w:spacing w:val="0"/>
                    <w:w w:val="86"/>
                    <w:b/>
                    <w:bCs/>
                  </w:rPr>
                  <w:t>D</w:t>
                </w:r>
                <w:r>
                  <w:rPr>
                    <w:rFonts w:ascii="Arial" w:hAnsi="Arial" w:cs="Arial" w:eastAsia="Arial"/>
                    <w:sz w:val="18"/>
                    <w:szCs w:val="18"/>
                    <w:color w:val="0095AC"/>
                    <w:spacing w:val="21"/>
                    <w:w w:val="86"/>
                    <w:b/>
                    <w:bCs/>
                  </w:rPr>
                  <w:t> </w:t>
                </w:r>
                <w:r>
                  <w:rPr>
                    <w:rFonts w:ascii="Arial" w:hAnsi="Arial" w:cs="Arial" w:eastAsia="Arial"/>
                    <w:sz w:val="18"/>
                    <w:szCs w:val="18"/>
                    <w:color w:val="0095AC"/>
                    <w:spacing w:val="3"/>
                    <w:w w:val="86"/>
                    <w:b/>
                    <w:bCs/>
                  </w:rPr>
                  <w:t>VERTIEFUN</w:t>
                </w:r>
                <w:r>
                  <w:rPr>
                    <w:rFonts w:ascii="Arial" w:hAnsi="Arial" w:cs="Arial" w:eastAsia="Arial"/>
                    <w:sz w:val="18"/>
                    <w:szCs w:val="18"/>
                    <w:color w:val="0095AC"/>
                    <w:spacing w:val="0"/>
                    <w:w w:val="86"/>
                    <w:b/>
                    <w:bCs/>
                  </w:rPr>
                  <w:t>G</w:t>
                </w:r>
                <w:r>
                  <w:rPr>
                    <w:rFonts w:ascii="Arial" w:hAnsi="Arial" w:cs="Arial" w:eastAsia="Arial"/>
                    <w:sz w:val="18"/>
                    <w:szCs w:val="18"/>
                    <w:color w:val="0095AC"/>
                    <w:spacing w:val="0"/>
                    <w:w w:val="86"/>
                    <w:b/>
                    <w:bCs/>
                  </w:rPr>
                  <w:t> </w:t>
                </w:r>
                <w:r>
                  <w:rPr>
                    <w:rFonts w:ascii="Arial" w:hAnsi="Arial" w:cs="Arial" w:eastAsia="Arial"/>
                    <w:sz w:val="18"/>
                    <w:szCs w:val="18"/>
                    <w:color w:val="0095AC"/>
                    <w:spacing w:val="4"/>
                    <w:w w:val="86"/>
                    <w:b/>
                    <w:bCs/>
                  </w:rPr>
                  <w:t> </w:t>
                </w:r>
                <w:r>
                  <w:rPr>
                    <w:rFonts w:ascii="Arial" w:hAnsi="Arial" w:cs="Arial" w:eastAsia="Arial"/>
                    <w:sz w:val="18"/>
                    <w:szCs w:val="18"/>
                    <w:color w:val="0095AC"/>
                    <w:spacing w:val="0"/>
                    <w:w w:val="69"/>
                  </w:rPr>
                  <w:t>E</w:t>
                </w:r>
                <w:r>
                  <w:rPr>
                    <w:rFonts w:ascii="Arial" w:hAnsi="Arial" w:cs="Arial" w:eastAsia="Arial"/>
                    <w:sz w:val="18"/>
                    <w:szCs w:val="18"/>
                    <w:color w:val="0095AC"/>
                    <w:spacing w:val="0"/>
                    <w:w w:val="100"/>
                  </w:rPr>
                  <w:t>ll</w:t>
                </w:r>
                <w:r>
                  <w:rPr>
                    <w:rFonts w:ascii="Arial" w:hAnsi="Arial" w:cs="Arial" w:eastAsia="Arial"/>
                    <w:sz w:val="18"/>
                    <w:szCs w:val="18"/>
                    <w:color w:val="0095AC"/>
                    <w:spacing w:val="2"/>
                    <w:w w:val="100"/>
                  </w:rPr>
                  <w:t>i</w:t>
                </w:r>
                <w:r>
                  <w:rPr>
                    <w:rFonts w:ascii="Arial" w:hAnsi="Arial" w:cs="Arial" w:eastAsia="Arial"/>
                    <w:sz w:val="18"/>
                    <w:szCs w:val="18"/>
                    <w:color w:val="0095AC"/>
                    <w:spacing w:val="2"/>
                    <w:w w:val="80"/>
                  </w:rPr>
                  <w:t>pse</w:t>
                </w:r>
                <w:r>
                  <w:rPr>
                    <w:rFonts w:ascii="Arial" w:hAnsi="Arial" w:cs="Arial" w:eastAsia="Arial"/>
                    <w:sz w:val="18"/>
                    <w:szCs w:val="18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3.4606pt;margin-top:10.74108pt;width:28.598001pt;height:24.073244pt;mso-position-horizontal-relative:page;mso-position-vertical-relative:page;z-index:-3530" type="#_x0000_t202" filled="f" stroked="f">
          <v:textbox inset="0,0,0,0">
            <w:txbxContent>
              <w:p>
                <w:pPr>
                  <w:spacing w:before="0" w:after="0" w:line="462" w:lineRule="exact"/>
                  <w:ind w:left="20" w:right="-86"/>
                  <w:jc w:val="left"/>
                  <w:rPr>
                    <w:rFonts w:ascii="Arial" w:hAnsi="Arial" w:cs="Arial" w:eastAsia="Arial"/>
                    <w:sz w:val="44"/>
                    <w:szCs w:val="44"/>
                  </w:rPr>
                </w:pPr>
                <w:rPr/>
                <w:r>
                  <w:rPr>
                    <w:rFonts w:ascii="Arial" w:hAnsi="Arial" w:cs="Arial" w:eastAsia="Arial"/>
                    <w:sz w:val="44"/>
                    <w:szCs w:val="44"/>
                    <w:color w:val="FFFFFF"/>
                    <w:spacing w:val="18"/>
                    <w:w w:val="100"/>
                    <w:b/>
                    <w:bCs/>
                  </w:rPr>
                  <w:t>E</w:t>
                </w:r>
                <w:r>
                  <w:rPr>
                    <w:rFonts w:ascii="Arial" w:hAnsi="Arial" w:cs="Arial" w:eastAsia="Arial"/>
                    <w:sz w:val="44"/>
                    <w:szCs w:val="44"/>
                    <w:color w:val="FFFFFF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44"/>
                    <w:szCs w:val="44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5.023598pt;margin-top:21.049538pt;width:162.075801pt;height:11.031833pt;mso-position-horizontal-relative:page;mso-position-vertical-relative:page;z-index:-3529" type="#_x0000_t202" filled="f" stroked="f">
          <v:textbox inset="0,0,0,0">
            <w:txbxContent>
              <w:p>
                <w:pPr>
                  <w:spacing w:before="0" w:after="0" w:line="201" w:lineRule="exact"/>
                  <w:ind w:left="20" w:right="-47"/>
                  <w:jc w:val="left"/>
                  <w:rPr>
                    <w:rFonts w:ascii="Arial" w:hAnsi="Arial" w:cs="Arial" w:eastAsia="Arial"/>
                    <w:sz w:val="18"/>
                    <w:szCs w:val="18"/>
                  </w:rPr>
                </w:pPr>
                <w:rPr/>
                <w:r>
                  <w:rPr>
                    <w:rFonts w:ascii="Arial" w:hAnsi="Arial" w:cs="Arial" w:eastAsia="Arial"/>
                    <w:sz w:val="18"/>
                    <w:szCs w:val="18"/>
                    <w:color w:val="0095AC"/>
                    <w:spacing w:val="3"/>
                    <w:w w:val="86"/>
                    <w:b/>
                    <w:bCs/>
                  </w:rPr>
                  <w:t>ERWEITERUN</w:t>
                </w:r>
                <w:r>
                  <w:rPr>
                    <w:rFonts w:ascii="Arial" w:hAnsi="Arial" w:cs="Arial" w:eastAsia="Arial"/>
                    <w:sz w:val="18"/>
                    <w:szCs w:val="18"/>
                    <w:color w:val="0095AC"/>
                    <w:spacing w:val="0"/>
                    <w:w w:val="86"/>
                    <w:b/>
                    <w:bCs/>
                  </w:rPr>
                  <w:t>G</w:t>
                </w:r>
                <w:r>
                  <w:rPr>
                    <w:rFonts w:ascii="Arial" w:hAnsi="Arial" w:cs="Arial" w:eastAsia="Arial"/>
                    <w:sz w:val="18"/>
                    <w:szCs w:val="18"/>
                    <w:color w:val="0095AC"/>
                    <w:spacing w:val="-10"/>
                    <w:w w:val="86"/>
                    <w:b/>
                    <w:bCs/>
                  </w:rPr>
                  <w:t> </w:t>
                </w:r>
                <w:r>
                  <w:rPr>
                    <w:rFonts w:ascii="Arial" w:hAnsi="Arial" w:cs="Arial" w:eastAsia="Arial"/>
                    <w:sz w:val="18"/>
                    <w:szCs w:val="18"/>
                    <w:color w:val="0095AC"/>
                    <w:spacing w:val="3"/>
                    <w:w w:val="86"/>
                    <w:b/>
                    <w:bCs/>
                  </w:rPr>
                  <w:t>UN</w:t>
                </w:r>
                <w:r>
                  <w:rPr>
                    <w:rFonts w:ascii="Arial" w:hAnsi="Arial" w:cs="Arial" w:eastAsia="Arial"/>
                    <w:sz w:val="18"/>
                    <w:szCs w:val="18"/>
                    <w:color w:val="0095AC"/>
                    <w:spacing w:val="0"/>
                    <w:w w:val="86"/>
                    <w:b/>
                    <w:bCs/>
                  </w:rPr>
                  <w:t>D</w:t>
                </w:r>
                <w:r>
                  <w:rPr>
                    <w:rFonts w:ascii="Arial" w:hAnsi="Arial" w:cs="Arial" w:eastAsia="Arial"/>
                    <w:sz w:val="18"/>
                    <w:szCs w:val="18"/>
                    <w:color w:val="0095AC"/>
                    <w:spacing w:val="21"/>
                    <w:w w:val="86"/>
                    <w:b/>
                    <w:bCs/>
                  </w:rPr>
                  <w:t> </w:t>
                </w:r>
                <w:r>
                  <w:rPr>
                    <w:rFonts w:ascii="Arial" w:hAnsi="Arial" w:cs="Arial" w:eastAsia="Arial"/>
                    <w:sz w:val="18"/>
                    <w:szCs w:val="18"/>
                    <w:color w:val="0095AC"/>
                    <w:spacing w:val="3"/>
                    <w:w w:val="86"/>
                    <w:b/>
                    <w:bCs/>
                  </w:rPr>
                  <w:t>VERTIEFUN</w:t>
                </w:r>
                <w:r>
                  <w:rPr>
                    <w:rFonts w:ascii="Arial" w:hAnsi="Arial" w:cs="Arial" w:eastAsia="Arial"/>
                    <w:sz w:val="18"/>
                    <w:szCs w:val="18"/>
                    <w:color w:val="0095AC"/>
                    <w:spacing w:val="0"/>
                    <w:w w:val="86"/>
                    <w:b/>
                    <w:bCs/>
                  </w:rPr>
                  <w:t>G</w:t>
                </w:r>
                <w:r>
                  <w:rPr>
                    <w:rFonts w:ascii="Arial" w:hAnsi="Arial" w:cs="Arial" w:eastAsia="Arial"/>
                    <w:sz w:val="18"/>
                    <w:szCs w:val="18"/>
                    <w:color w:val="0095AC"/>
                    <w:spacing w:val="0"/>
                    <w:w w:val="86"/>
                    <w:b/>
                    <w:bCs/>
                  </w:rPr>
                  <w:t> </w:t>
                </w:r>
                <w:r>
                  <w:rPr>
                    <w:rFonts w:ascii="Arial" w:hAnsi="Arial" w:cs="Arial" w:eastAsia="Arial"/>
                    <w:sz w:val="18"/>
                    <w:szCs w:val="18"/>
                    <w:color w:val="0095AC"/>
                    <w:spacing w:val="4"/>
                    <w:w w:val="86"/>
                    <w:b/>
                    <w:bCs/>
                  </w:rPr>
                  <w:t> </w:t>
                </w:r>
                <w:r>
                  <w:rPr>
                    <w:rFonts w:ascii="Arial" w:hAnsi="Arial" w:cs="Arial" w:eastAsia="Arial"/>
                    <w:sz w:val="18"/>
                    <w:szCs w:val="18"/>
                    <w:color w:val="0095AC"/>
                    <w:spacing w:val="0"/>
                    <w:w w:val="69"/>
                  </w:rPr>
                  <w:t>E</w:t>
                </w:r>
                <w:r>
                  <w:rPr>
                    <w:rFonts w:ascii="Arial" w:hAnsi="Arial" w:cs="Arial" w:eastAsia="Arial"/>
                    <w:sz w:val="18"/>
                    <w:szCs w:val="18"/>
                    <w:color w:val="0095AC"/>
                    <w:spacing w:val="0"/>
                    <w:w w:val="100"/>
                  </w:rPr>
                  <w:t>ll</w:t>
                </w:r>
                <w:r>
                  <w:rPr>
                    <w:rFonts w:ascii="Arial" w:hAnsi="Arial" w:cs="Arial" w:eastAsia="Arial"/>
                    <w:sz w:val="18"/>
                    <w:szCs w:val="18"/>
                    <w:color w:val="0095AC"/>
                    <w:spacing w:val="2"/>
                    <w:w w:val="100"/>
                  </w:rPr>
                  <w:t>i</w:t>
                </w:r>
                <w:r>
                  <w:rPr>
                    <w:rFonts w:ascii="Arial" w:hAnsi="Arial" w:cs="Arial" w:eastAsia="Arial"/>
                    <w:sz w:val="18"/>
                    <w:szCs w:val="18"/>
                    <w:color w:val="0095AC"/>
                    <w:spacing w:val="2"/>
                    <w:w w:val="80"/>
                  </w:rPr>
                  <w:t>pse</w:t>
                </w:r>
                <w:r>
                  <w:rPr>
                    <w:rFonts w:ascii="Arial" w:hAnsi="Arial" w:cs="Arial" w:eastAsia="Arial"/>
                    <w:sz w:val="18"/>
                    <w:szCs w:val="18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settings" Target="setting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header" Target="header1.xml"/><Relationship Id="rId11" Type="http://schemas.openxmlformats.org/officeDocument/2006/relationships/footer" Target="footer1.xml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header" Target="header2.xml"/><Relationship Id="rId15" Type="http://schemas.openxmlformats.org/officeDocument/2006/relationships/footer" Target="footer2.xml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header" Target="header3.xml"/><Relationship Id="rId24" Type="http://schemas.openxmlformats.org/officeDocument/2006/relationships/footer" Target="footer3.xml"/><Relationship Id="rId25" Type="http://schemas.openxmlformats.org/officeDocument/2006/relationships/image" Target="media/image13.png"/><Relationship Id="rId26" Type="http://schemas.openxmlformats.org/officeDocument/2006/relationships/image" Target="media/image14.png"/><Relationship Id="rId27" Type="http://schemas.openxmlformats.org/officeDocument/2006/relationships/header" Target="header4.xml"/><Relationship Id="rId28" Type="http://schemas.openxmlformats.org/officeDocument/2006/relationships/footer" Target="footer4.xml"/><Relationship Id="rId29" Type="http://schemas.openxmlformats.org/officeDocument/2006/relationships/image" Target="media/image15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OEBV Schulbuch GmbH (PDF-Workflow)</dc:creator>
  <dc:title>Buch_DIM4.indb</dc:title>
  <dcterms:created xsi:type="dcterms:W3CDTF">2020-08-05T12:05:18Z</dcterms:created>
  <dcterms:modified xsi:type="dcterms:W3CDTF">2020-08-05T12:05:18Z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2014-02-24T00:00:00Z</vt:filetime>
  </property>
  <property fmtid="{D5CDD505-2E9C-101B-9397-08002B2CF9AE}" pid="3" name="LastSaved">
    <vt:filetime>2020-08-05T00:00:00Z</vt:filetime>
  </property>
</Properties>
</file>