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77" w:rsidRPr="00372332" w:rsidRDefault="00B63377" w:rsidP="00D7068B">
      <w:pPr>
        <w:jc w:val="right"/>
        <w:rPr>
          <w:rFonts w:ascii="FS Klett OE" w:hAnsi="FS Klett OE" w:cs="FS Klett OE"/>
          <w:b/>
          <w:bCs/>
          <w:sz w:val="20"/>
          <w:szCs w:val="20"/>
        </w:rPr>
      </w:pPr>
    </w:p>
    <w:p w:rsidR="00B63377" w:rsidRPr="00C32D2C" w:rsidRDefault="00B63377" w:rsidP="00D7068B">
      <w:pPr>
        <w:jc w:val="right"/>
        <w:rPr>
          <w:rFonts w:ascii="FS Klett OE" w:hAnsi="FS Klett OE" w:cs="FS Klett OE"/>
          <w:b/>
          <w:bCs/>
        </w:rPr>
      </w:pPr>
      <w:r w:rsidRPr="00C32D2C">
        <w:rPr>
          <w:rFonts w:ascii="FS Klett OE" w:hAnsi="FS Klett OE" w:cs="FS Klett OE"/>
          <w:b/>
          <w:bCs/>
        </w:rPr>
        <w:t>Arbeitsbl</w:t>
      </w:r>
      <w:r>
        <w:rPr>
          <w:rFonts w:ascii="FS Klett OE" w:hAnsi="FS Klett OE" w:cs="FS Klett OE"/>
          <w:b/>
          <w:bCs/>
        </w:rPr>
        <w:t>att 1: Nach dem ABC reihen</w:t>
      </w:r>
    </w:p>
    <w:p w:rsidR="00B63377" w:rsidRPr="00554096" w:rsidRDefault="00B63377" w:rsidP="00FE4ED4">
      <w:pPr>
        <w:spacing w:after="0" w:line="340" w:lineRule="exact"/>
        <w:rPr>
          <w:rFonts w:ascii="FS Klett OE" w:hAnsi="FS Klett OE" w:cs="FS Klett OE"/>
          <w:b/>
          <w:bCs/>
          <w:sz w:val="32"/>
          <w:szCs w:val="32"/>
        </w:rPr>
      </w:pPr>
      <w:r>
        <w:rPr>
          <w:rFonts w:ascii="FS Klett OE" w:hAnsi="FS Klett OE" w:cs="FS Klett OE"/>
          <w:b/>
          <w:bCs/>
          <w:sz w:val="32"/>
          <w:szCs w:val="32"/>
        </w:rPr>
        <w:t>Wer ist der E</w:t>
      </w:r>
      <w:r w:rsidRPr="00554096">
        <w:rPr>
          <w:rFonts w:ascii="FS Klett OE" w:hAnsi="FS Klett OE" w:cs="FS Klett OE"/>
          <w:b/>
          <w:bCs/>
          <w:sz w:val="32"/>
          <w:szCs w:val="32"/>
        </w:rPr>
        <w:t>rste im ABC?</w:t>
      </w:r>
    </w:p>
    <w:p w:rsidR="00B63377" w:rsidRPr="00C32D2C" w:rsidRDefault="00B63377" w:rsidP="00FE4ED4">
      <w:pPr>
        <w:spacing w:after="0"/>
        <w:rPr>
          <w:rFonts w:ascii="FS Klett OE" w:hAnsi="FS Klett OE" w:cs="FS Klett OE"/>
          <w:sz w:val="28"/>
          <w:szCs w:val="28"/>
        </w:rPr>
      </w:pPr>
    </w:p>
    <w:p w:rsidR="00B63377" w:rsidRPr="00581E25" w:rsidRDefault="00B63377" w:rsidP="00D7068B">
      <w:pPr>
        <w:spacing w:line="340" w:lineRule="exact"/>
        <w:rPr>
          <w:rFonts w:ascii="FS Klett OE" w:hAnsi="FS Klett OE" w:cs="FS Klett OE"/>
          <w:b/>
          <w:bCs/>
          <w:sz w:val="28"/>
          <w:szCs w:val="28"/>
        </w:rPr>
      </w:pPr>
      <w:r w:rsidRPr="00581E25">
        <w:rPr>
          <w:rFonts w:ascii="FS Klett OE" w:hAnsi="FS Klett OE" w:cs="FS Klett OE"/>
          <w:b/>
          <w:bCs/>
          <w:sz w:val="28"/>
          <w:szCs w:val="28"/>
        </w:rPr>
        <w:t>1. Kreise das Wort ein, das im Alphabet zuerst kommt.</w:t>
      </w:r>
    </w:p>
    <w:p w:rsidR="00B63377" w:rsidRDefault="00B63377" w:rsidP="00D7068B">
      <w:pPr>
        <w:spacing w:line="340" w:lineRule="exact"/>
        <w:rPr>
          <w:rFonts w:ascii="FS Klett OE" w:hAnsi="FS Klett OE" w:cs="FS Klett OE"/>
          <w:sz w:val="28"/>
          <w:szCs w:val="28"/>
        </w:rPr>
      </w:pPr>
      <w:r>
        <w:rPr>
          <w:rFonts w:ascii="FS Klett OE" w:hAnsi="FS Klett OE" w:cs="FS Klett OE"/>
          <w:sz w:val="28"/>
          <w:szCs w:val="28"/>
        </w:rPr>
        <w:t>Suche es im K</w:t>
      </w:r>
      <w:r w:rsidRPr="00C32D2C">
        <w:rPr>
          <w:rFonts w:ascii="FS Klett OE" w:hAnsi="FS Klett OE" w:cs="FS Klett OE"/>
          <w:sz w:val="28"/>
          <w:szCs w:val="28"/>
        </w:rPr>
        <w:t>leinen Wörterverzeichnis und schreibe es auf.</w:t>
      </w:r>
    </w:p>
    <w:p w:rsidR="00B63377" w:rsidRPr="00C32D2C" w:rsidRDefault="00B63377" w:rsidP="00D7068B">
      <w:pPr>
        <w:spacing w:line="340" w:lineRule="exact"/>
        <w:rPr>
          <w:rFonts w:ascii="FS Klett OE" w:hAnsi="FS Klett OE" w:cs="FS Klett OE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B63377" w:rsidRPr="00FF1514">
        <w:tc>
          <w:tcPr>
            <w:tcW w:w="3070" w:type="dxa"/>
          </w:tcPr>
          <w:p w:rsidR="00B63377" w:rsidRPr="00517218" w:rsidRDefault="00B63377" w:rsidP="00BC1516">
            <w:pPr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89.85pt;margin-top:13.15pt;width:46.5pt;height:44.3pt;z-index:251645440">
                  <v:imagedata r:id="rId6" o:title="" grayscale="t"/>
                </v:shape>
              </w:pict>
            </w: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  <w:r w:rsidRPr="007A4114">
              <w:rPr>
                <w:sz w:val="28"/>
                <w:szCs w:val="28"/>
              </w:rPr>
              <w:pict>
                <v:shape id="_x0000_i1027" type="#_x0000_t75" style="width:76.5pt;height:42pt">
                  <v:imagedata r:id="rId7" o:title="" grayscale="t"/>
                </v:shape>
              </w:pict>
            </w: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  <w:r w:rsidRPr="00517218">
              <w:rPr>
                <w:sz w:val="28"/>
                <w:szCs w:val="28"/>
              </w:rPr>
              <w:t>_________________</w:t>
            </w: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517218">
              <w:rPr>
                <w:rFonts w:ascii="FS Klett OE" w:hAnsi="FS Klett OE" w:cs="FS Klett OE"/>
                <w:sz w:val="28"/>
                <w:szCs w:val="28"/>
              </w:rPr>
              <w:t>Seite _________</w:t>
            </w: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</w:tc>
      </w:tr>
      <w:tr w:rsidR="00B63377" w:rsidRPr="00FF1514">
        <w:tc>
          <w:tcPr>
            <w:tcW w:w="3070" w:type="dxa"/>
          </w:tcPr>
          <w:p w:rsidR="00B63377" w:rsidRPr="00517218" w:rsidRDefault="00B63377" w:rsidP="00BC1516">
            <w:pPr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28" type="#_x0000_t75" style="position:absolute;margin-left:72.2pt;margin-top:17.35pt;width:52.5pt;height:41.25pt;z-index:251647488;mso-position-horizontal-relative:text;mso-position-vertical-relative:text">
                  <v:imagedata r:id="rId8" o:title="" grayscale="t"/>
                </v:shape>
              </w:pict>
            </w:r>
            <w:r>
              <w:rPr>
                <w:noProof/>
                <w:lang w:eastAsia="de-AT"/>
              </w:rPr>
              <w:pict>
                <v:shape id="_x0000_s1029" type="#_x0000_t75" style="position:absolute;margin-left:15.4pt;margin-top:13.55pt;width:47.6pt;height:45.05pt;z-index:251646464;mso-position-horizontal-relative:text;mso-position-vertical-relative:text">
                  <v:imagedata r:id="rId9" o:title="" grayscale="t"/>
                </v:shape>
              </w:pict>
            </w: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  <w:r w:rsidRPr="00517218">
              <w:rPr>
                <w:sz w:val="28"/>
                <w:szCs w:val="28"/>
              </w:rPr>
              <w:t>_________________</w:t>
            </w: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517218">
              <w:rPr>
                <w:rFonts w:ascii="FS Klett OE" w:hAnsi="FS Klett OE" w:cs="FS Klett OE"/>
                <w:sz w:val="28"/>
                <w:szCs w:val="28"/>
              </w:rPr>
              <w:t>Seite _________</w:t>
            </w: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</w:tc>
      </w:tr>
      <w:tr w:rsidR="00B63377" w:rsidRPr="00FF1514">
        <w:tc>
          <w:tcPr>
            <w:tcW w:w="3070" w:type="dxa"/>
          </w:tcPr>
          <w:p w:rsidR="00B63377" w:rsidRPr="00517218" w:rsidRDefault="00B63377" w:rsidP="00BC1516">
            <w:pPr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0" type="#_x0000_t75" style="position:absolute;margin-left:81.3pt;margin-top:15.4pt;width:45pt;height:42.75pt;z-index:251653632;mso-position-horizontal-relative:text;mso-position-vertical-relative:text">
                  <v:imagedata r:id="rId10" o:title="" grayscale="t"/>
                </v:shape>
              </w:pict>
            </w:r>
            <w:r>
              <w:rPr>
                <w:noProof/>
                <w:lang w:eastAsia="de-AT"/>
              </w:rPr>
              <w:pict>
                <v:shape id="_x0000_s1031" type="#_x0000_t75" style="position:absolute;margin-left:9.3pt;margin-top:16.15pt;width:57pt;height:42pt;z-index:251648512;mso-position-horizontal-relative:text;mso-position-vertical-relative:text">
                  <v:imagedata r:id="rId11" o:title="" grayscale="t"/>
                </v:shape>
              </w:pict>
            </w: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  <w:r w:rsidRPr="00517218">
              <w:rPr>
                <w:sz w:val="28"/>
                <w:szCs w:val="28"/>
              </w:rPr>
              <w:t>_________________</w:t>
            </w: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517218">
              <w:rPr>
                <w:rFonts w:ascii="FS Klett OE" w:hAnsi="FS Klett OE" w:cs="FS Klett OE"/>
                <w:sz w:val="28"/>
                <w:szCs w:val="28"/>
              </w:rPr>
              <w:t>Seite _________</w:t>
            </w: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</w:tc>
      </w:tr>
      <w:tr w:rsidR="00B63377" w:rsidRPr="00FF1514">
        <w:tc>
          <w:tcPr>
            <w:tcW w:w="3070" w:type="dxa"/>
          </w:tcPr>
          <w:p w:rsidR="00B63377" w:rsidRPr="00517218" w:rsidRDefault="00B63377" w:rsidP="00BC1516">
            <w:pPr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2" type="#_x0000_t75" style="position:absolute;margin-left:72.2pt;margin-top:15.05pt;width:41.65pt;height:47.6pt;z-index:251650560;mso-position-horizontal-relative:text;mso-position-vertical-relative:text">
                  <v:imagedata r:id="rId12" o:title="" grayscale="t"/>
                </v:shape>
              </w:pict>
            </w:r>
            <w:r>
              <w:rPr>
                <w:noProof/>
                <w:lang w:eastAsia="de-AT"/>
              </w:rPr>
              <w:pict>
                <v:shape id="_x0000_s1033" type="#_x0000_t75" style="position:absolute;margin-left:9.2pt;margin-top:15.65pt;width:33.45pt;height:47pt;z-index:251649536;mso-position-horizontal-relative:text;mso-position-vertical-relative:text">
                  <v:imagedata r:id="rId13" o:title="" grayscale="t"/>
                </v:shape>
              </w:pict>
            </w: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  <w:r w:rsidRPr="00517218">
              <w:rPr>
                <w:sz w:val="28"/>
                <w:szCs w:val="28"/>
              </w:rPr>
              <w:t>_________________</w:t>
            </w: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517218">
              <w:rPr>
                <w:rFonts w:ascii="FS Klett OE" w:hAnsi="FS Klett OE" w:cs="FS Klett OE"/>
                <w:sz w:val="28"/>
                <w:szCs w:val="28"/>
              </w:rPr>
              <w:t>Seite _________</w:t>
            </w: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</w:tc>
      </w:tr>
      <w:tr w:rsidR="00B63377" w:rsidRPr="00FF1514">
        <w:tc>
          <w:tcPr>
            <w:tcW w:w="3070" w:type="dxa"/>
          </w:tcPr>
          <w:p w:rsidR="00B63377" w:rsidRPr="00517218" w:rsidRDefault="00B63377" w:rsidP="00BC1516">
            <w:pPr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4" type="#_x0000_t75" style="position:absolute;margin-left:81.1pt;margin-top:19.15pt;width:45.9pt;height:51.3pt;z-index:251652608;mso-position-horizontal-relative:text;mso-position-vertical-relative:text">
                  <v:imagedata r:id="rId14" o:title="" grayscale="t"/>
                </v:shape>
              </w:pict>
            </w:r>
            <w:r>
              <w:rPr>
                <w:noProof/>
                <w:lang w:eastAsia="de-AT"/>
              </w:rPr>
              <w:pict>
                <v:shape id="_x0000_s1035" type="#_x0000_t75" style="position:absolute;margin-left:.2pt;margin-top:18.95pt;width:52.5pt;height:45.75pt;z-index:251651584;mso-position-horizontal-relative:text;mso-position-vertical-relative:text">
                  <v:imagedata r:id="rId15" o:title="" grayscale="t"/>
                </v:shape>
              </w:pict>
            </w: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  <w:p w:rsidR="00B63377" w:rsidRPr="00517218" w:rsidRDefault="00B63377" w:rsidP="00BC1516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  <w:r w:rsidRPr="00517218">
              <w:rPr>
                <w:sz w:val="28"/>
                <w:szCs w:val="28"/>
              </w:rPr>
              <w:t>_________________</w:t>
            </w:r>
          </w:p>
          <w:p w:rsidR="00B63377" w:rsidRPr="00517218" w:rsidRDefault="00B63377" w:rsidP="00FE4E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517218">
              <w:rPr>
                <w:rFonts w:ascii="FS Klett OE" w:hAnsi="FS Klett OE" w:cs="FS Klett OE"/>
                <w:sz w:val="28"/>
                <w:szCs w:val="28"/>
              </w:rPr>
              <w:t>Seite _________</w:t>
            </w:r>
          </w:p>
          <w:p w:rsidR="00B63377" w:rsidRPr="00517218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</w:p>
        </w:tc>
      </w:tr>
    </w:tbl>
    <w:p w:rsidR="00B63377" w:rsidRPr="00372332" w:rsidRDefault="00B63377" w:rsidP="00372332">
      <w:pPr>
        <w:jc w:val="right"/>
        <w:rPr>
          <w:rFonts w:ascii="Arial" w:hAnsi="Arial" w:cs="Arial"/>
          <w:sz w:val="6"/>
          <w:szCs w:val="6"/>
        </w:rPr>
      </w:pPr>
    </w:p>
    <w:p w:rsidR="00B63377" w:rsidRPr="00321BBE" w:rsidRDefault="00B63377" w:rsidP="00372332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B63377" w:rsidRPr="00372332" w:rsidRDefault="00B63377" w:rsidP="00541602">
      <w:pPr>
        <w:jc w:val="right"/>
        <w:rPr>
          <w:rFonts w:ascii="FS Klett OE" w:hAnsi="FS Klett OE" w:cs="FS Klett OE"/>
          <w:sz w:val="20"/>
          <w:szCs w:val="20"/>
        </w:rPr>
      </w:pPr>
      <w:r>
        <w:br w:type="page"/>
      </w:r>
    </w:p>
    <w:p w:rsidR="00B63377" w:rsidRPr="00D236A9" w:rsidRDefault="00B63377" w:rsidP="00541602">
      <w:pPr>
        <w:jc w:val="right"/>
        <w:rPr>
          <w:rFonts w:ascii="FS Klett OE" w:hAnsi="FS Klett OE" w:cs="FS Klett OE"/>
          <w:b/>
          <w:bCs/>
        </w:rPr>
      </w:pPr>
      <w:r w:rsidRPr="00D236A9">
        <w:rPr>
          <w:rFonts w:ascii="FS Klett OE" w:hAnsi="FS Klett OE" w:cs="FS Klett OE"/>
          <w:b/>
          <w:bCs/>
        </w:rPr>
        <w:t xml:space="preserve">Arbeitsblatt 2: Im </w:t>
      </w:r>
      <w:r>
        <w:rPr>
          <w:rFonts w:ascii="FS Klett OE" w:hAnsi="FS Klett OE" w:cs="FS Klett OE"/>
          <w:b/>
          <w:bCs/>
        </w:rPr>
        <w:t xml:space="preserve">Kleinen </w:t>
      </w:r>
      <w:r w:rsidRPr="00D236A9">
        <w:rPr>
          <w:rFonts w:ascii="FS Klett OE" w:hAnsi="FS Klett OE" w:cs="FS Klett OE"/>
          <w:b/>
          <w:bCs/>
        </w:rPr>
        <w:t>Wört</w:t>
      </w:r>
      <w:r>
        <w:rPr>
          <w:rFonts w:ascii="FS Klett OE" w:hAnsi="FS Klett OE" w:cs="FS Klett OE"/>
          <w:b/>
          <w:bCs/>
        </w:rPr>
        <w:t>erverzeichnis nachschlagen</w:t>
      </w:r>
    </w:p>
    <w:p w:rsidR="00B63377" w:rsidRDefault="00B63377" w:rsidP="00FE4ED4">
      <w:pPr>
        <w:spacing w:after="0" w:line="340" w:lineRule="exact"/>
        <w:rPr>
          <w:rFonts w:ascii="FS Klett OE" w:hAnsi="FS Klett OE" w:cs="FS Klett OE"/>
          <w:b/>
          <w:bCs/>
          <w:sz w:val="32"/>
          <w:szCs w:val="32"/>
        </w:rPr>
      </w:pPr>
      <w:r>
        <w:rPr>
          <w:rFonts w:ascii="FS Klett OE" w:hAnsi="FS Klett OE" w:cs="FS Klett OE"/>
          <w:b/>
          <w:bCs/>
          <w:sz w:val="32"/>
          <w:szCs w:val="32"/>
        </w:rPr>
        <w:t>Wörterbuch-Suche</w:t>
      </w:r>
    </w:p>
    <w:p w:rsidR="00B63377" w:rsidRPr="00372332" w:rsidRDefault="00B63377" w:rsidP="00541602">
      <w:pPr>
        <w:rPr>
          <w:rFonts w:ascii="FS Klett OE" w:hAnsi="FS Klett OE" w:cs="FS Klett OE"/>
          <w:b/>
          <w:bCs/>
          <w:sz w:val="20"/>
          <w:szCs w:val="20"/>
        </w:rPr>
      </w:pPr>
    </w:p>
    <w:p w:rsidR="00B63377" w:rsidRPr="00D236A9" w:rsidRDefault="00B63377" w:rsidP="00541602">
      <w:pPr>
        <w:rPr>
          <w:rFonts w:ascii="FS Klett OE" w:hAnsi="FS Klett OE" w:cs="FS Klett OE"/>
          <w:b/>
          <w:bCs/>
          <w:sz w:val="28"/>
          <w:szCs w:val="28"/>
        </w:rPr>
      </w:pPr>
      <w:r>
        <w:rPr>
          <w:rFonts w:ascii="FS Klett OE" w:hAnsi="FS Klett OE" w:cs="FS Klett OE"/>
          <w:b/>
          <w:bCs/>
          <w:sz w:val="28"/>
          <w:szCs w:val="28"/>
        </w:rPr>
        <w:t>1. Welche W</w:t>
      </w:r>
      <w:r w:rsidRPr="00D236A9">
        <w:rPr>
          <w:rFonts w:ascii="FS Klett OE" w:hAnsi="FS Klett OE" w:cs="FS Klett OE"/>
          <w:b/>
          <w:bCs/>
          <w:sz w:val="28"/>
          <w:szCs w:val="28"/>
        </w:rPr>
        <w:t xml:space="preserve">örter stehen </w:t>
      </w:r>
      <w:r>
        <w:rPr>
          <w:rFonts w:ascii="FS Klett OE" w:hAnsi="FS Klett OE" w:cs="FS Klett OE"/>
          <w:b/>
          <w:bCs/>
          <w:sz w:val="28"/>
          <w:szCs w:val="28"/>
        </w:rPr>
        <w:t xml:space="preserve">im Kleinen Wörterverzeichnis </w:t>
      </w:r>
      <w:r w:rsidRPr="00D236A9">
        <w:rPr>
          <w:rFonts w:ascii="FS Klett OE" w:hAnsi="FS Klett OE" w:cs="FS Klett OE"/>
          <w:b/>
          <w:bCs/>
          <w:sz w:val="28"/>
          <w:szCs w:val="28"/>
        </w:rPr>
        <w:t>vor und nach: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B63377" w:rsidRPr="005A14B3">
        <w:tc>
          <w:tcPr>
            <w:tcW w:w="3070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6" type="#_x0000_t75" style="position:absolute;left:0;text-align:left;margin-left:112.9pt;margin-top:9.6pt;width:29.2pt;height:35.7pt;z-index:251658752;mso-position-horizontal-relative:text;mso-position-vertical-relative:text">
                  <v:imagedata r:id="rId16" o:title="" grayscale="t"/>
                </v:shape>
              </w:pict>
            </w:r>
          </w:p>
          <w:p w:rsidR="00B63377" w:rsidRPr="00D236A9" w:rsidRDefault="00B63377" w:rsidP="00AF5A5A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>der Apfel</w:t>
            </w:r>
          </w:p>
        </w:tc>
        <w:tc>
          <w:tcPr>
            <w:tcW w:w="3071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</w:tr>
      <w:tr w:rsidR="00B63377" w:rsidRPr="005A14B3">
        <w:tc>
          <w:tcPr>
            <w:tcW w:w="3070" w:type="dxa"/>
            <w:vAlign w:val="center"/>
          </w:tcPr>
          <w:p w:rsidR="00B63377" w:rsidRDefault="00B63377" w:rsidP="00AF5A5A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AF5A5A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7" type="#_x0000_t75" style="position:absolute;left:0;text-align:left;margin-left:-.5pt;margin-top:2.55pt;width:32.05pt;height:38.6pt;z-index:251659776;mso-position-horizontal-relative:text;mso-position-vertical-relative:text">
                  <v:imagedata r:id="rId17" o:title="" grayscale="t"/>
                </v:shape>
              </w:pict>
            </w:r>
          </w:p>
          <w:p w:rsidR="00B63377" w:rsidRPr="00D236A9" w:rsidRDefault="00B63377" w:rsidP="00AF5A5A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>die Banane</w:t>
            </w:r>
          </w:p>
        </w:tc>
        <w:tc>
          <w:tcPr>
            <w:tcW w:w="3071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</w:tr>
      <w:tr w:rsidR="00B63377" w:rsidRPr="005A14B3">
        <w:tc>
          <w:tcPr>
            <w:tcW w:w="3070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8" type="#_x0000_t75" style="position:absolute;left:0;text-align:left;margin-left:101.85pt;margin-top:5.65pt;width:41.65pt;height:35.8pt;z-index:251660800;mso-position-horizontal-relative:text;mso-position-vertical-relative:text">
                  <v:imagedata r:id="rId18" o:title="" grayscale="t"/>
                </v:shape>
              </w:pict>
            </w:r>
          </w:p>
          <w:p w:rsidR="00B63377" w:rsidRPr="00D236A9" w:rsidRDefault="00B63377" w:rsidP="00AF5A5A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>das Feuer</w:t>
            </w:r>
          </w:p>
        </w:tc>
        <w:tc>
          <w:tcPr>
            <w:tcW w:w="3071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</w:tr>
      <w:tr w:rsidR="00B63377" w:rsidRPr="005A14B3">
        <w:tc>
          <w:tcPr>
            <w:tcW w:w="3070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39" type="#_x0000_t75" style="position:absolute;left:0;text-align:left;margin-left:-.5pt;margin-top:3.8pt;width:43.5pt;height:42pt;z-index:251661824;mso-position-horizontal-relative:text;mso-position-vertical-relative:text">
                  <v:imagedata r:id="rId19" o:title="" grayscale="t"/>
                </v:shape>
              </w:pict>
            </w:r>
          </w:p>
          <w:p w:rsidR="00B63377" w:rsidRPr="00D236A9" w:rsidRDefault="00B63377" w:rsidP="00AF5A5A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>die Kuh</w:t>
            </w:r>
          </w:p>
        </w:tc>
        <w:tc>
          <w:tcPr>
            <w:tcW w:w="3071" w:type="dxa"/>
            <w:vAlign w:val="center"/>
          </w:tcPr>
          <w:p w:rsidR="00B63377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</w:p>
          <w:p w:rsidR="00B63377" w:rsidRPr="005A14B3" w:rsidRDefault="00B63377" w:rsidP="00BC1516">
            <w:pPr>
              <w:jc w:val="center"/>
              <w:rPr>
                <w:rFonts w:ascii="Verdana" w:hAnsi="Verdana" w:cs="Verdana"/>
                <w:sz w:val="28"/>
                <w:szCs w:val="28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______________</w:t>
            </w:r>
          </w:p>
        </w:tc>
      </w:tr>
    </w:tbl>
    <w:p w:rsidR="00B63377" w:rsidRDefault="00B63377" w:rsidP="00541602">
      <w:pPr>
        <w:rPr>
          <w:rFonts w:ascii="Verdana" w:hAnsi="Verdana" w:cs="Verdana"/>
          <w:sz w:val="28"/>
          <w:szCs w:val="28"/>
        </w:rPr>
      </w:pPr>
    </w:p>
    <w:p w:rsidR="00B63377" w:rsidRPr="00D236A9" w:rsidRDefault="00B63377" w:rsidP="00541602">
      <w:pPr>
        <w:rPr>
          <w:rFonts w:ascii="FS Klett OE" w:hAnsi="FS Klett OE" w:cs="FS Klett OE"/>
          <w:b/>
          <w:bCs/>
          <w:sz w:val="28"/>
          <w:szCs w:val="28"/>
        </w:rPr>
      </w:pPr>
      <w:r w:rsidRPr="00D236A9">
        <w:rPr>
          <w:rFonts w:ascii="FS Klett OE" w:hAnsi="FS Klett OE" w:cs="FS Klett OE"/>
          <w:b/>
          <w:bCs/>
          <w:sz w:val="28"/>
          <w:szCs w:val="28"/>
        </w:rPr>
        <w:t>2. Welches Stichwort steht zwischen: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B63377" w:rsidRPr="005A14B3">
        <w:trPr>
          <w:jc w:val="center"/>
        </w:trPr>
        <w:tc>
          <w:tcPr>
            <w:tcW w:w="3070" w:type="dxa"/>
            <w:vAlign w:val="center"/>
          </w:tcPr>
          <w:p w:rsidR="00B63377" w:rsidRPr="00D236A9" w:rsidRDefault="00B63377" w:rsidP="00615CE7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kennen</w:t>
            </w:r>
          </w:p>
        </w:tc>
        <w:tc>
          <w:tcPr>
            <w:tcW w:w="3071" w:type="dxa"/>
            <w:vAlign w:val="center"/>
          </w:tcPr>
          <w:p w:rsidR="00B63377" w:rsidRDefault="00B63377" w:rsidP="00AF5A5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0" type="#_x0000_t75" style="position:absolute;left:0;text-align:left;margin-left:-2.15pt;margin-top:8.8pt;width:25.5pt;height:46.5pt;z-index:251654656;mso-position-horizontal-relative:text;mso-position-vertical-relative:text">
                  <v:imagedata r:id="rId20" o:title="" grayscale="t"/>
                </v:shape>
              </w:pict>
            </w:r>
          </w:p>
          <w:p w:rsidR="00B63377" w:rsidRPr="005E2046" w:rsidRDefault="00B63377" w:rsidP="00AF5A5A">
            <w:pPr>
              <w:jc w:val="center"/>
              <w:rPr>
                <w:sz w:val="28"/>
                <w:szCs w:val="28"/>
              </w:rPr>
            </w:pPr>
            <w:r w:rsidRPr="005E2046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615CE7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das Kind</w:t>
            </w:r>
          </w:p>
        </w:tc>
      </w:tr>
      <w:tr w:rsidR="00B63377" w:rsidRPr="005A14B3">
        <w:trPr>
          <w:jc w:val="center"/>
        </w:trPr>
        <w:tc>
          <w:tcPr>
            <w:tcW w:w="3070" w:type="dxa"/>
            <w:vAlign w:val="center"/>
          </w:tcPr>
          <w:p w:rsidR="00B63377" w:rsidRPr="00D236A9" w:rsidRDefault="00B63377" w:rsidP="00615CE7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der Mann</w:t>
            </w:r>
          </w:p>
        </w:tc>
        <w:tc>
          <w:tcPr>
            <w:tcW w:w="3071" w:type="dxa"/>
            <w:vAlign w:val="center"/>
          </w:tcPr>
          <w:p w:rsidR="00B63377" w:rsidRPr="005E2046" w:rsidRDefault="00B63377" w:rsidP="00BC151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1" type="#_x0000_t75" style="position:absolute;left:0;text-align:left;margin-left:105.45pt;margin-top:5.65pt;width:35.45pt;height:36.65pt;z-index:251655680;mso-position-horizontal-relative:text;mso-position-vertical-relative:text">
                  <v:imagedata r:id="rId21" o:title="" grayscale="t"/>
                </v:shape>
              </w:pict>
            </w:r>
          </w:p>
          <w:p w:rsidR="00B63377" w:rsidRPr="005E2046" w:rsidRDefault="00B63377" w:rsidP="00AF5A5A">
            <w:pPr>
              <w:jc w:val="center"/>
              <w:rPr>
                <w:sz w:val="28"/>
                <w:szCs w:val="28"/>
              </w:rPr>
            </w:pPr>
            <w:r w:rsidRPr="005E2046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615CE7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die Mappe</w:t>
            </w:r>
          </w:p>
        </w:tc>
      </w:tr>
      <w:tr w:rsidR="00B63377" w:rsidRPr="005A14B3">
        <w:trPr>
          <w:jc w:val="center"/>
        </w:trPr>
        <w:tc>
          <w:tcPr>
            <w:tcW w:w="3070" w:type="dxa"/>
            <w:vAlign w:val="center"/>
          </w:tcPr>
          <w:p w:rsidR="00B63377" w:rsidRPr="00D236A9" w:rsidRDefault="00B63377" w:rsidP="00AF5A5A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trocken</w:t>
            </w:r>
          </w:p>
        </w:tc>
        <w:tc>
          <w:tcPr>
            <w:tcW w:w="3071" w:type="dxa"/>
            <w:vAlign w:val="center"/>
          </w:tcPr>
          <w:p w:rsidR="00B63377" w:rsidRPr="005E2046" w:rsidRDefault="00B63377" w:rsidP="00BC151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2" type="#_x0000_t75" style="position:absolute;left:0;text-align:left;margin-left:-2.25pt;margin-top:3.7pt;width:36.75pt;height:42.75pt;z-index:251656704;mso-position-horizontal-relative:text;mso-position-vertical-relative:text">
                  <v:imagedata r:id="rId22" o:title="" grayscale="t"/>
                </v:shape>
              </w:pict>
            </w:r>
          </w:p>
          <w:p w:rsidR="00B63377" w:rsidRPr="005E2046" w:rsidRDefault="00B63377" w:rsidP="00AF5A5A">
            <w:pPr>
              <w:jc w:val="center"/>
              <w:rPr>
                <w:sz w:val="28"/>
                <w:szCs w:val="28"/>
              </w:rPr>
            </w:pPr>
            <w:r w:rsidRPr="005E2046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turnen</w:t>
            </w:r>
          </w:p>
        </w:tc>
      </w:tr>
      <w:tr w:rsidR="00B63377" w:rsidRPr="005A14B3">
        <w:trPr>
          <w:jc w:val="center"/>
        </w:trPr>
        <w:tc>
          <w:tcPr>
            <w:tcW w:w="3070" w:type="dxa"/>
            <w:vAlign w:val="center"/>
          </w:tcPr>
          <w:p w:rsidR="00B63377" w:rsidRPr="00D236A9" w:rsidRDefault="00B63377" w:rsidP="00AF5A5A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das Haus</w:t>
            </w:r>
          </w:p>
        </w:tc>
        <w:tc>
          <w:tcPr>
            <w:tcW w:w="3071" w:type="dxa"/>
            <w:vAlign w:val="center"/>
          </w:tcPr>
          <w:p w:rsidR="00B63377" w:rsidRPr="005E2046" w:rsidRDefault="00B63377" w:rsidP="00BC151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3" type="#_x0000_t75" style="position:absolute;left:0;text-align:left;margin-left:114.6pt;margin-top:2pt;width:30.35pt;height:33.7pt;z-index:251657728;mso-position-horizontal-relative:text;mso-position-vertical-relative:text">
                  <v:imagedata r:id="rId23" o:title="" grayscale="t"/>
                </v:shape>
              </w:pict>
            </w:r>
          </w:p>
          <w:p w:rsidR="00B63377" w:rsidRPr="005E2046" w:rsidRDefault="00B63377" w:rsidP="00AF5A5A">
            <w:pPr>
              <w:rPr>
                <w:sz w:val="28"/>
                <w:szCs w:val="28"/>
              </w:rPr>
            </w:pPr>
            <w:r w:rsidRPr="005E2046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</w:t>
            </w:r>
          </w:p>
        </w:tc>
        <w:tc>
          <w:tcPr>
            <w:tcW w:w="3071" w:type="dxa"/>
            <w:vAlign w:val="center"/>
          </w:tcPr>
          <w:p w:rsidR="00B63377" w:rsidRPr="00D236A9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D236A9">
              <w:rPr>
                <w:rFonts w:ascii="FS Klett OE" w:hAnsi="FS Klett OE" w:cs="FS Klett OE"/>
                <w:sz w:val="28"/>
                <w:szCs w:val="28"/>
              </w:rPr>
              <w:t>heiß</w:t>
            </w:r>
          </w:p>
        </w:tc>
      </w:tr>
    </w:tbl>
    <w:p w:rsidR="00B63377" w:rsidRPr="00321BBE" w:rsidRDefault="00B63377" w:rsidP="00372332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B63377" w:rsidRPr="00372332" w:rsidRDefault="00B63377" w:rsidP="00564FED">
      <w:pPr>
        <w:jc w:val="right"/>
        <w:rPr>
          <w:rFonts w:ascii="FS Klett OE" w:hAnsi="FS Klett OE" w:cs="FS Klett OE"/>
          <w:b/>
          <w:bCs/>
          <w:sz w:val="20"/>
          <w:szCs w:val="20"/>
        </w:rPr>
      </w:pPr>
    </w:p>
    <w:p w:rsidR="00B63377" w:rsidRPr="00FE4ED4" w:rsidRDefault="00B63377" w:rsidP="00564FED">
      <w:pPr>
        <w:jc w:val="right"/>
        <w:rPr>
          <w:rFonts w:ascii="FS Klett OE" w:hAnsi="FS Klett OE" w:cs="FS Klett OE"/>
          <w:b/>
          <w:bCs/>
          <w:sz w:val="20"/>
          <w:szCs w:val="20"/>
        </w:rPr>
      </w:pPr>
    </w:p>
    <w:p w:rsidR="00B63377" w:rsidRPr="00BC32CB" w:rsidRDefault="00B63377" w:rsidP="00564FED">
      <w:pPr>
        <w:jc w:val="right"/>
        <w:rPr>
          <w:rFonts w:ascii="FS Klett OE" w:hAnsi="FS Klett OE" w:cs="FS Klett OE"/>
          <w:b/>
          <w:bCs/>
        </w:rPr>
      </w:pPr>
      <w:r w:rsidRPr="00BC32CB">
        <w:rPr>
          <w:rFonts w:ascii="FS Klett OE" w:hAnsi="FS Klett OE" w:cs="FS Klett OE"/>
          <w:b/>
          <w:bCs/>
        </w:rPr>
        <w:t>Arbeitsblatt 3: Im Kleinen Wörterverzeichnis nachschlagen</w:t>
      </w:r>
    </w:p>
    <w:p w:rsidR="00B63377" w:rsidRDefault="00B63377" w:rsidP="00FE4ED4">
      <w:pPr>
        <w:spacing w:after="0" w:line="340" w:lineRule="exact"/>
        <w:rPr>
          <w:rFonts w:ascii="FS Klett OE" w:hAnsi="FS Klett OE" w:cs="FS Klett OE"/>
          <w:b/>
          <w:bCs/>
          <w:sz w:val="32"/>
          <w:szCs w:val="32"/>
        </w:rPr>
      </w:pPr>
      <w:r w:rsidRPr="00BC32CB">
        <w:rPr>
          <w:rFonts w:ascii="FS Klett OE" w:hAnsi="FS Klett OE" w:cs="FS Klett OE"/>
          <w:b/>
          <w:bCs/>
          <w:sz w:val="32"/>
          <w:szCs w:val="32"/>
        </w:rPr>
        <w:t>Noch mehr Wörtersuche</w:t>
      </w:r>
    </w:p>
    <w:p w:rsidR="00B63377" w:rsidRDefault="00B63377" w:rsidP="00564FED">
      <w:pPr>
        <w:rPr>
          <w:rFonts w:ascii="FS Klett OE" w:hAnsi="FS Klett OE" w:cs="FS Klett OE"/>
          <w:b/>
          <w:bCs/>
          <w:sz w:val="32"/>
          <w:szCs w:val="32"/>
        </w:rPr>
      </w:pPr>
    </w:p>
    <w:p w:rsidR="00B63377" w:rsidRPr="00BC32CB" w:rsidRDefault="00B63377" w:rsidP="00564FED">
      <w:pPr>
        <w:spacing w:line="340" w:lineRule="exact"/>
        <w:rPr>
          <w:rFonts w:ascii="FS Klett OE" w:hAnsi="FS Klett OE" w:cs="FS Klett OE"/>
          <w:b/>
          <w:bCs/>
          <w:sz w:val="28"/>
          <w:szCs w:val="28"/>
        </w:rPr>
      </w:pPr>
      <w:r w:rsidRPr="00BC32CB">
        <w:rPr>
          <w:rFonts w:ascii="FS Klett OE" w:hAnsi="FS Klett OE" w:cs="FS Klett OE"/>
          <w:b/>
          <w:bCs/>
          <w:sz w:val="28"/>
          <w:szCs w:val="28"/>
        </w:rPr>
        <w:t>1</w:t>
      </w:r>
      <w:r>
        <w:rPr>
          <w:rFonts w:ascii="FS Klett OE" w:hAnsi="FS Klett OE" w:cs="FS Klett OE"/>
          <w:b/>
          <w:bCs/>
          <w:sz w:val="28"/>
          <w:szCs w:val="28"/>
        </w:rPr>
        <w:t>. Welche Wörter stehen im K</w:t>
      </w:r>
      <w:r w:rsidRPr="00BC32CB">
        <w:rPr>
          <w:rFonts w:ascii="FS Klett OE" w:hAnsi="FS Klett OE" w:cs="FS Klett OE"/>
          <w:b/>
          <w:bCs/>
          <w:sz w:val="28"/>
          <w:szCs w:val="28"/>
        </w:rPr>
        <w:t>leinen Wörterverzeichnis vor und nach: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0"/>
        <w:gridCol w:w="3071"/>
        <w:gridCol w:w="3071"/>
      </w:tblGrid>
      <w:tr w:rsidR="00B63377" w:rsidRPr="00AC3AD6" w:rsidTr="007E439E">
        <w:tc>
          <w:tcPr>
            <w:tcW w:w="3070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Default="00B63377" w:rsidP="00340030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4" type="#_x0000_t75" style="position:absolute;left:0;text-align:left;margin-left:107.5pt;margin-top:-.5pt;width:32.6pt;height:38.5pt;z-index:251665920;mso-position-horizontal-relative:text;mso-position-vertical-relative:text">
                  <v:imagedata r:id="rId24" o:title="" grayscale="t"/>
                </v:shape>
              </w:pict>
            </w:r>
          </w:p>
          <w:p w:rsidR="00B63377" w:rsidRPr="00BC32CB" w:rsidRDefault="00B63377" w:rsidP="00340030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>der Clown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i/>
                <w:iCs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</w:tr>
      <w:tr w:rsidR="00B63377" w:rsidRPr="00AC3AD6" w:rsidTr="007E439E">
        <w:tc>
          <w:tcPr>
            <w:tcW w:w="3070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5" type="#_x0000_t75" style="position:absolute;left:0;text-align:left;margin-left:-.5pt;margin-top:5.1pt;width:40.8pt;height:34.2pt;z-index:251664896;mso-position-horizontal-relative:text;mso-position-vertical-relative:text">
                  <v:imagedata r:id="rId25" o:title="" grayscale="t"/>
                </v:shape>
              </w:pict>
            </w:r>
          </w:p>
          <w:p w:rsidR="00B63377" w:rsidRPr="00BC32CB" w:rsidRDefault="00B63377" w:rsidP="00340030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>das Foto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</w:tr>
      <w:tr w:rsidR="00B63377" w:rsidRPr="00AC3AD6" w:rsidTr="007E439E">
        <w:tc>
          <w:tcPr>
            <w:tcW w:w="3070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6" type="#_x0000_t75" style="position:absolute;left:0;text-align:left;margin-left:107.5pt;margin-top:3.7pt;width:39.1pt;height:38.45pt;z-index:251662848;mso-position-horizontal-relative:text;mso-position-vertical-relative:text">
                  <v:imagedata r:id="rId26" o:title="" grayscale="t"/>
                </v:shape>
              </w:pict>
            </w:r>
          </w:p>
          <w:p w:rsidR="00B63377" w:rsidRPr="00BC32CB" w:rsidRDefault="00B63377" w:rsidP="00340030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die Hexe</w:t>
            </w:r>
            <w:r>
              <w:rPr>
                <w:rFonts w:ascii="FS Klett OE" w:hAnsi="FS Klett OE" w:cs="FS Klett OE"/>
                <w:sz w:val="28"/>
                <w:szCs w:val="28"/>
              </w:rPr>
              <w:t xml:space="preserve"> 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</w:tr>
      <w:tr w:rsidR="00B63377" w:rsidRPr="00AC3AD6" w:rsidTr="007E439E">
        <w:tc>
          <w:tcPr>
            <w:tcW w:w="3070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BC1516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7" type="#_x0000_t75" style="position:absolute;left:0;text-align:left;margin-left:-.5pt;margin-top:7.15pt;width:36.75pt;height:42.75pt;z-index:251663872;mso-position-horizontal-relative:text;mso-position-vertical-relative:text">
                  <v:imagedata r:id="rId27" o:title="" grayscale="t"/>
                </v:shape>
              </w:pict>
            </w:r>
          </w:p>
          <w:p w:rsidR="00B63377" w:rsidRPr="00BC32CB" w:rsidRDefault="00B63377" w:rsidP="00340030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rFonts w:ascii="FS Klett OE" w:hAnsi="FS Klett OE" w:cs="FS Klett OE"/>
                <w:sz w:val="28"/>
                <w:szCs w:val="28"/>
              </w:rPr>
              <w:t xml:space="preserve">der Pilz </w:t>
            </w:r>
          </w:p>
        </w:tc>
        <w:tc>
          <w:tcPr>
            <w:tcW w:w="3071" w:type="dxa"/>
            <w:vAlign w:val="center"/>
          </w:tcPr>
          <w:p w:rsidR="00B63377" w:rsidRPr="00BC32CB" w:rsidRDefault="00B63377" w:rsidP="00340030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</w:tr>
    </w:tbl>
    <w:p w:rsidR="00B63377" w:rsidRDefault="00B63377" w:rsidP="00541602">
      <w:pPr>
        <w:rPr>
          <w:rFonts w:ascii="Verdana" w:hAnsi="Verdana" w:cs="Verdana"/>
          <w:sz w:val="28"/>
          <w:szCs w:val="28"/>
        </w:rPr>
      </w:pPr>
    </w:p>
    <w:p w:rsidR="00B63377" w:rsidRPr="00345AFE" w:rsidRDefault="00B63377" w:rsidP="008D67BE">
      <w:pPr>
        <w:rPr>
          <w:rFonts w:ascii="FS Klett OE" w:hAnsi="FS Klett OE" w:cs="FS Klett OE"/>
          <w:b/>
          <w:bCs/>
          <w:sz w:val="28"/>
          <w:szCs w:val="28"/>
        </w:rPr>
      </w:pPr>
      <w:r w:rsidRPr="00345AFE">
        <w:rPr>
          <w:rFonts w:ascii="FS Klett OE" w:hAnsi="FS Klett OE" w:cs="FS Klett OE"/>
          <w:b/>
          <w:bCs/>
          <w:sz w:val="28"/>
          <w:szCs w:val="28"/>
        </w:rPr>
        <w:t>2. Welches Stichwort steht zwischen:</w:t>
      </w:r>
      <w:r>
        <w:rPr>
          <w:rFonts w:ascii="FS Klett OE" w:hAnsi="FS Klett OE" w:cs="FS Klett OE"/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B63377" w:rsidRPr="00AC3AD6" w:rsidTr="00FE4ED4">
        <w:trPr>
          <w:jc w:val="center"/>
        </w:trPr>
        <w:tc>
          <w:tcPr>
            <w:tcW w:w="3070" w:type="dxa"/>
            <w:vAlign w:val="center"/>
          </w:tcPr>
          <w:p w:rsidR="00B63377" w:rsidRPr="00345AFE" w:rsidRDefault="00B63377" w:rsidP="00BD0D23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fröhlich</w:t>
            </w:r>
          </w:p>
        </w:tc>
        <w:tc>
          <w:tcPr>
            <w:tcW w:w="3071" w:type="dxa"/>
            <w:vAlign w:val="center"/>
          </w:tcPr>
          <w:p w:rsidR="00B63377" w:rsidRDefault="00B63377" w:rsidP="008D67BE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8" type="#_x0000_t75" style="position:absolute;left:0;text-align:left;margin-left:112.9pt;margin-top:1.05pt;width:31.75pt;height:28pt;z-index:251666944;mso-position-horizontal-relative:text;mso-position-vertical-relative:text">
                  <v:imagedata r:id="rId28" o:title="" grayscale="t"/>
                </v:shape>
              </w:pict>
            </w:r>
          </w:p>
          <w:p w:rsidR="00B63377" w:rsidRPr="00345AFE" w:rsidRDefault="00B63377" w:rsidP="008D67BE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die Frucht</w:t>
            </w:r>
          </w:p>
        </w:tc>
      </w:tr>
      <w:tr w:rsidR="00B63377" w:rsidRPr="00AC3AD6" w:rsidTr="00FE4ED4">
        <w:trPr>
          <w:jc w:val="center"/>
        </w:trPr>
        <w:tc>
          <w:tcPr>
            <w:tcW w:w="3070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die Mauer</w:t>
            </w:r>
          </w:p>
        </w:tc>
        <w:tc>
          <w:tcPr>
            <w:tcW w:w="3071" w:type="dxa"/>
            <w:vAlign w:val="center"/>
          </w:tcPr>
          <w:p w:rsidR="00B63377" w:rsidRDefault="00B63377" w:rsidP="008D67BE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49" type="#_x0000_t75" style="position:absolute;left:0;text-align:left;margin-left:6.6pt;margin-top:6.2pt;width:34.85pt;height:26.05pt;z-index:251667968;mso-position-horizontal-relative:text;mso-position-vertical-relative:text">
                  <v:imagedata r:id="rId29" o:title="" grayscale="t"/>
                </v:shape>
              </w:pict>
            </w:r>
          </w:p>
          <w:p w:rsidR="00B63377" w:rsidRPr="00345AFE" w:rsidRDefault="00B63377" w:rsidP="008D67BE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das Meer</w:t>
            </w:r>
          </w:p>
        </w:tc>
      </w:tr>
      <w:tr w:rsidR="00B63377" w:rsidRPr="00AC3AD6" w:rsidTr="00FE4ED4">
        <w:trPr>
          <w:jc w:val="center"/>
        </w:trPr>
        <w:tc>
          <w:tcPr>
            <w:tcW w:w="3070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der Tiger</w:t>
            </w:r>
          </w:p>
        </w:tc>
        <w:tc>
          <w:tcPr>
            <w:tcW w:w="3071" w:type="dxa"/>
            <w:vAlign w:val="center"/>
          </w:tcPr>
          <w:p w:rsidR="00B63377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50" type="#_x0000_t75" style="position:absolute;left:0;text-align:left;margin-left:109.85pt;margin-top:1.35pt;width:31.75pt;height:25.8pt;z-index:251670016;mso-position-horizontal-relative:text;mso-position-vertical-relative:text">
                  <v:imagedata r:id="rId30" o:title="" grayscale="t"/>
                </v:shape>
              </w:pict>
            </w:r>
          </w:p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der Topf</w:t>
            </w:r>
          </w:p>
        </w:tc>
      </w:tr>
      <w:tr w:rsidR="00B63377" w:rsidRPr="00AC3AD6" w:rsidTr="00FE4ED4">
        <w:trPr>
          <w:jc w:val="center"/>
        </w:trPr>
        <w:tc>
          <w:tcPr>
            <w:tcW w:w="3070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die Qualle</w:t>
            </w:r>
          </w:p>
        </w:tc>
        <w:tc>
          <w:tcPr>
            <w:tcW w:w="3071" w:type="dxa"/>
            <w:vAlign w:val="center"/>
          </w:tcPr>
          <w:p w:rsidR="00B63377" w:rsidRDefault="00B63377" w:rsidP="008D67BE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>
              <w:rPr>
                <w:noProof/>
                <w:lang w:eastAsia="de-AT"/>
              </w:rPr>
              <w:pict>
                <v:shape id="_x0000_s1051" type="#_x0000_t75" style="position:absolute;left:0;text-align:left;margin-left:-2.15pt;margin-top:4.9pt;width:28.9pt;height:26.8pt;z-index:251668992;mso-position-horizontal-relative:text;mso-position-vertical-relative:text">
                  <v:imagedata r:id="rId31" o:title="" grayscale="t"/>
                </v:shape>
              </w:pict>
            </w:r>
          </w:p>
          <w:p w:rsidR="00B63377" w:rsidRPr="00345AFE" w:rsidRDefault="00B63377" w:rsidP="008D67BE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BC32CB">
              <w:rPr>
                <w:rFonts w:ascii="FS Klett OE" w:hAnsi="FS Klett OE" w:cs="FS Klett OE"/>
                <w:sz w:val="28"/>
                <w:szCs w:val="28"/>
              </w:rPr>
              <w:t>_______________</w:t>
            </w:r>
          </w:p>
        </w:tc>
        <w:tc>
          <w:tcPr>
            <w:tcW w:w="3071" w:type="dxa"/>
            <w:vAlign w:val="center"/>
          </w:tcPr>
          <w:p w:rsidR="00B63377" w:rsidRPr="00345AFE" w:rsidRDefault="00B63377" w:rsidP="00FE4ED4">
            <w:pPr>
              <w:jc w:val="center"/>
              <w:rPr>
                <w:rFonts w:ascii="FS Klett OE" w:hAnsi="FS Klett OE" w:cs="FS Klett OE"/>
                <w:sz w:val="28"/>
                <w:szCs w:val="28"/>
              </w:rPr>
            </w:pPr>
            <w:r w:rsidRPr="00345AFE">
              <w:rPr>
                <w:rFonts w:ascii="FS Klett OE" w:hAnsi="FS Klett OE" w:cs="FS Klett OE"/>
                <w:sz w:val="28"/>
                <w:szCs w:val="28"/>
              </w:rPr>
              <w:t>die Quelle</w:t>
            </w:r>
          </w:p>
        </w:tc>
      </w:tr>
    </w:tbl>
    <w:p w:rsidR="00B63377" w:rsidRDefault="00B63377" w:rsidP="00372332">
      <w:pPr>
        <w:jc w:val="right"/>
        <w:rPr>
          <w:rFonts w:ascii="Arial" w:hAnsi="Arial" w:cs="Arial"/>
          <w:sz w:val="10"/>
          <w:szCs w:val="10"/>
        </w:rPr>
      </w:pPr>
    </w:p>
    <w:p w:rsidR="00B63377" w:rsidRPr="00321BBE" w:rsidRDefault="00B63377" w:rsidP="00372332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sectPr w:rsidR="00B63377" w:rsidRPr="00321BBE" w:rsidSect="007E7EAB">
      <w:headerReference w:type="default" r:id="rId32"/>
      <w:footerReference w:type="default" r:id="rId33"/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377" w:rsidRDefault="00B63377" w:rsidP="007E7EAB">
      <w:pPr>
        <w:spacing w:after="0" w:line="240" w:lineRule="auto"/>
      </w:pPr>
      <w:r>
        <w:separator/>
      </w:r>
    </w:p>
  </w:endnote>
  <w:endnote w:type="continuationSeparator" w:id="0">
    <w:p w:rsidR="00B63377" w:rsidRDefault="00B63377" w:rsidP="007E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OE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377" w:rsidRDefault="00B63377">
    <w:pPr>
      <w:pStyle w:val="Foot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6" type="#_x0000_t75" style="width:522pt;height:81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377" w:rsidRDefault="00B63377" w:rsidP="007E7EAB">
      <w:pPr>
        <w:spacing w:after="0" w:line="240" w:lineRule="auto"/>
      </w:pPr>
      <w:r>
        <w:separator/>
      </w:r>
    </w:p>
  </w:footnote>
  <w:footnote w:type="continuationSeparator" w:id="0">
    <w:p w:rsidR="00B63377" w:rsidRDefault="00B63377" w:rsidP="007E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377" w:rsidRDefault="00B63377">
    <w:pPr>
      <w:pStyle w:val="Head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2049" type="#_x0000_t75" style="position:absolute;margin-left:0;margin-top:10.05pt;width:522.65pt;height:77.3pt;z-index:251660288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EAB"/>
    <w:rsid w:val="00051BE3"/>
    <w:rsid w:val="000B5BCA"/>
    <w:rsid w:val="001F5AEE"/>
    <w:rsid w:val="001F6629"/>
    <w:rsid w:val="00225A80"/>
    <w:rsid w:val="00294F57"/>
    <w:rsid w:val="002963E9"/>
    <w:rsid w:val="002F76D6"/>
    <w:rsid w:val="00321BBE"/>
    <w:rsid w:val="00340030"/>
    <w:rsid w:val="00345AFE"/>
    <w:rsid w:val="0036116B"/>
    <w:rsid w:val="00372332"/>
    <w:rsid w:val="003D33A8"/>
    <w:rsid w:val="004534C5"/>
    <w:rsid w:val="005010B5"/>
    <w:rsid w:val="00517218"/>
    <w:rsid w:val="00541602"/>
    <w:rsid w:val="00554096"/>
    <w:rsid w:val="00564FED"/>
    <w:rsid w:val="00581E25"/>
    <w:rsid w:val="005A14B3"/>
    <w:rsid w:val="005A788D"/>
    <w:rsid w:val="005E2046"/>
    <w:rsid w:val="005E665E"/>
    <w:rsid w:val="00615CE7"/>
    <w:rsid w:val="00677DE9"/>
    <w:rsid w:val="00744DDF"/>
    <w:rsid w:val="007A4114"/>
    <w:rsid w:val="007E439E"/>
    <w:rsid w:val="007E7EAB"/>
    <w:rsid w:val="008D67BE"/>
    <w:rsid w:val="009B514E"/>
    <w:rsid w:val="00A04CDB"/>
    <w:rsid w:val="00A36244"/>
    <w:rsid w:val="00A50B97"/>
    <w:rsid w:val="00A63BA9"/>
    <w:rsid w:val="00A90717"/>
    <w:rsid w:val="00A947EF"/>
    <w:rsid w:val="00AC3AD6"/>
    <w:rsid w:val="00AC7C46"/>
    <w:rsid w:val="00AF5A5A"/>
    <w:rsid w:val="00B03646"/>
    <w:rsid w:val="00B63377"/>
    <w:rsid w:val="00BC1516"/>
    <w:rsid w:val="00BC32CB"/>
    <w:rsid w:val="00BD0D23"/>
    <w:rsid w:val="00C32D2C"/>
    <w:rsid w:val="00CD2C48"/>
    <w:rsid w:val="00CF167B"/>
    <w:rsid w:val="00D236A9"/>
    <w:rsid w:val="00D7068B"/>
    <w:rsid w:val="00E30676"/>
    <w:rsid w:val="00EB4AF6"/>
    <w:rsid w:val="00F23E7E"/>
    <w:rsid w:val="00F76CA8"/>
    <w:rsid w:val="00FE4ED4"/>
    <w:rsid w:val="00FF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4"/>
    <w:pPr>
      <w:spacing w:after="200" w:line="276" w:lineRule="auto"/>
    </w:pPr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aufzhlung123kotextehauptspalte">
    <w:name w:val="ko.aufzählung.123 (ko.texte.hauptspalte)"/>
    <w:basedOn w:val="Normal"/>
    <w:uiPriority w:val="99"/>
    <w:rsid w:val="00A04CDB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paragraph" w:customStyle="1" w:styleId="koaufgabekoaufgaben">
    <w:name w:val="ko.aufgabe (ko.aufgaben)"/>
    <w:basedOn w:val="Normal"/>
    <w:uiPriority w:val="99"/>
    <w:rsid w:val="00A04CDB"/>
    <w:pPr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b/>
      <w:bCs/>
      <w:color w:val="003B83"/>
      <w:u w:color="000000"/>
      <w:lang w:val="en-US" w:eastAsia="de-AT"/>
    </w:rPr>
  </w:style>
  <w:style w:type="character" w:customStyle="1" w:styleId="koexample">
    <w:name w:val="ko.example"/>
    <w:uiPriority w:val="99"/>
    <w:rsid w:val="00A04CDB"/>
    <w:rPr>
      <w:rFonts w:ascii="Arial" w:hAnsi="Arial" w:cs="Arial"/>
      <w:i/>
      <w:iCs/>
      <w:color w:val="003B83"/>
    </w:rPr>
  </w:style>
  <w:style w:type="paragraph" w:customStyle="1" w:styleId="kotextkotextehauptspalte">
    <w:name w:val="ko.text (ko.texte.hauptspalte)"/>
    <w:basedOn w:val="Normal"/>
    <w:uiPriority w:val="99"/>
    <w:rsid w:val="00A04CDB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character" w:customStyle="1" w:styleId="koverweis">
    <w:name w:val="ko.verweis"/>
    <w:uiPriority w:val="99"/>
    <w:rsid w:val="00A04CDB"/>
    <w:rPr>
      <w:rFonts w:ascii="Arial" w:hAnsi="Arial" w:cs="Arial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E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EAB"/>
  </w:style>
  <w:style w:type="paragraph" w:styleId="Footer">
    <w:name w:val="footer"/>
    <w:basedOn w:val="Normal"/>
    <w:link w:val="Foot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EAB"/>
  </w:style>
  <w:style w:type="table" w:styleId="TableGrid">
    <w:name w:val="Table Grid"/>
    <w:basedOn w:val="TableNormal"/>
    <w:uiPriority w:val="99"/>
    <w:locked/>
    <w:rsid w:val="00D7068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203</Words>
  <Characters>1283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Bliem, Silvia</dc:creator>
  <cp:keywords/>
  <dc:description/>
  <cp:lastModifiedBy>AE</cp:lastModifiedBy>
  <cp:revision>19</cp:revision>
  <cp:lastPrinted>2013-10-18T09:25:00Z</cp:lastPrinted>
  <dcterms:created xsi:type="dcterms:W3CDTF">2013-10-23T07:44:00Z</dcterms:created>
  <dcterms:modified xsi:type="dcterms:W3CDTF">2013-10-29T02:56:00Z</dcterms:modified>
</cp:coreProperties>
</file>