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377" w:rsidRPr="00372332" w:rsidRDefault="00B63377" w:rsidP="00D7068B">
      <w:pPr>
        <w:jc w:val="right"/>
        <w:rPr>
          <w:rFonts w:ascii="FS Klett OE" w:hAnsi="FS Klett OE" w:cs="FS Klett OE"/>
          <w:b/>
          <w:bCs/>
          <w:sz w:val="20"/>
          <w:szCs w:val="20"/>
        </w:rPr>
      </w:pPr>
    </w:p>
    <w:p w:rsidR="00B63377" w:rsidRPr="00C32D2C" w:rsidRDefault="00B63377" w:rsidP="00D7068B">
      <w:pPr>
        <w:jc w:val="right"/>
        <w:rPr>
          <w:rFonts w:ascii="FS Klett OE" w:hAnsi="FS Klett OE" w:cs="FS Klett OE"/>
          <w:b/>
          <w:bCs/>
        </w:rPr>
      </w:pPr>
      <w:r w:rsidRPr="00C32D2C">
        <w:rPr>
          <w:rFonts w:ascii="FS Klett OE" w:hAnsi="FS Klett OE" w:cs="FS Klett OE"/>
          <w:b/>
          <w:bCs/>
        </w:rPr>
        <w:t>Arbeitsbl</w:t>
      </w:r>
      <w:r>
        <w:rPr>
          <w:rFonts w:ascii="FS Klett OE" w:hAnsi="FS Klett OE" w:cs="FS Klett OE"/>
          <w:b/>
          <w:bCs/>
        </w:rPr>
        <w:t>att 1: Nach dem ABC reihen</w:t>
      </w:r>
    </w:p>
    <w:p w:rsidR="00B63377" w:rsidRPr="00554096" w:rsidRDefault="00B63377" w:rsidP="00FE4ED4">
      <w:pPr>
        <w:spacing w:after="0" w:line="340" w:lineRule="exact"/>
        <w:rPr>
          <w:rFonts w:ascii="FS Klett OE" w:hAnsi="FS Klett OE" w:cs="FS Klett OE"/>
          <w:b/>
          <w:bCs/>
          <w:sz w:val="32"/>
          <w:szCs w:val="32"/>
        </w:rPr>
      </w:pPr>
      <w:r>
        <w:rPr>
          <w:rFonts w:ascii="FS Klett OE" w:hAnsi="FS Klett OE" w:cs="FS Klett OE"/>
          <w:b/>
          <w:bCs/>
          <w:sz w:val="32"/>
          <w:szCs w:val="32"/>
        </w:rPr>
        <w:t>Wer ist der E</w:t>
      </w:r>
      <w:r w:rsidRPr="00554096">
        <w:rPr>
          <w:rFonts w:ascii="FS Klett OE" w:hAnsi="FS Klett OE" w:cs="FS Klett OE"/>
          <w:b/>
          <w:bCs/>
          <w:sz w:val="32"/>
          <w:szCs w:val="32"/>
        </w:rPr>
        <w:t>rste im ABC?</w:t>
      </w:r>
    </w:p>
    <w:p w:rsidR="00B63377" w:rsidRPr="00C32D2C" w:rsidRDefault="00B63377" w:rsidP="00FE4ED4">
      <w:pPr>
        <w:spacing w:after="0"/>
        <w:rPr>
          <w:rFonts w:ascii="FS Klett OE" w:hAnsi="FS Klett OE" w:cs="FS Klett OE"/>
          <w:sz w:val="28"/>
          <w:szCs w:val="28"/>
        </w:rPr>
      </w:pPr>
    </w:p>
    <w:p w:rsidR="00B63377" w:rsidRPr="00581E25" w:rsidRDefault="00B63377" w:rsidP="00D7068B">
      <w:pPr>
        <w:spacing w:line="340" w:lineRule="exact"/>
        <w:rPr>
          <w:rFonts w:ascii="FS Klett OE" w:hAnsi="FS Klett OE" w:cs="FS Klett OE"/>
          <w:b/>
          <w:bCs/>
          <w:sz w:val="28"/>
          <w:szCs w:val="28"/>
        </w:rPr>
      </w:pPr>
      <w:r w:rsidRPr="00581E25">
        <w:rPr>
          <w:rFonts w:ascii="FS Klett OE" w:hAnsi="FS Klett OE" w:cs="FS Klett OE"/>
          <w:b/>
          <w:bCs/>
          <w:sz w:val="28"/>
          <w:szCs w:val="28"/>
        </w:rPr>
        <w:t>1. Kreise das Wort ein, das im Alphabet zuerst kommt.</w:t>
      </w:r>
    </w:p>
    <w:p w:rsidR="00B63377" w:rsidRDefault="00B63377" w:rsidP="00D7068B">
      <w:pPr>
        <w:spacing w:line="340" w:lineRule="exact"/>
        <w:rPr>
          <w:rFonts w:ascii="FS Klett OE" w:hAnsi="FS Klett OE" w:cs="FS Klett OE"/>
          <w:sz w:val="28"/>
          <w:szCs w:val="28"/>
        </w:rPr>
      </w:pPr>
      <w:r>
        <w:rPr>
          <w:rFonts w:ascii="FS Klett OE" w:hAnsi="FS Klett OE" w:cs="FS Klett OE"/>
          <w:sz w:val="28"/>
          <w:szCs w:val="28"/>
        </w:rPr>
        <w:t>Suche es im K</w:t>
      </w:r>
      <w:r w:rsidRPr="00C32D2C">
        <w:rPr>
          <w:rFonts w:ascii="FS Klett OE" w:hAnsi="FS Klett OE" w:cs="FS Klett OE"/>
          <w:sz w:val="28"/>
          <w:szCs w:val="28"/>
        </w:rPr>
        <w:t>leinen Wörterverzeichnis und schreibe es auf.</w:t>
      </w:r>
    </w:p>
    <w:p w:rsidR="00B63377" w:rsidRPr="00C32D2C" w:rsidRDefault="00B63377" w:rsidP="00D7068B">
      <w:pPr>
        <w:spacing w:line="340" w:lineRule="exact"/>
        <w:rPr>
          <w:rFonts w:ascii="FS Klett OE" w:hAnsi="FS Klett OE" w:cs="FS Klett OE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B63377" w:rsidRPr="00FF1514">
        <w:tc>
          <w:tcPr>
            <w:tcW w:w="3070" w:type="dxa"/>
          </w:tcPr>
          <w:p w:rsidR="00B63377" w:rsidRPr="00517218" w:rsidRDefault="00B63377" w:rsidP="00BC1516">
            <w:pPr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89.85pt;margin-top:13.15pt;width:46.5pt;height:44.3pt;z-index:251645440">
                  <v:imagedata r:id="rId6" o:title="" grayscale="t"/>
                </v:shape>
              </w:pict>
            </w: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  <w:r w:rsidRPr="007A4114">
              <w:rPr>
                <w:sz w:val="28"/>
                <w:szCs w:val="28"/>
              </w:rPr>
              <w:pict>
                <v:shape id="_x0000_i1027" type="#_x0000_t75" style="width:76.5pt;height:42pt">
                  <v:imagedata r:id="rId7" o:title="" grayscale="t"/>
                </v:shape>
              </w:pict>
            </w: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  <w:r w:rsidRPr="00517218">
              <w:rPr>
                <w:sz w:val="28"/>
                <w:szCs w:val="28"/>
              </w:rPr>
              <w:t>_________________</w:t>
            </w: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517218">
              <w:rPr>
                <w:rFonts w:ascii="FS Klett OE" w:hAnsi="FS Klett OE" w:cs="FS Klett OE"/>
                <w:sz w:val="28"/>
                <w:szCs w:val="28"/>
              </w:rPr>
              <w:t>Seite _________</w:t>
            </w: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</w:tc>
      </w:tr>
      <w:tr w:rsidR="00B63377" w:rsidRPr="00FF1514">
        <w:tc>
          <w:tcPr>
            <w:tcW w:w="3070" w:type="dxa"/>
          </w:tcPr>
          <w:p w:rsidR="00B63377" w:rsidRPr="00517218" w:rsidRDefault="00B63377" w:rsidP="00BC1516">
            <w:pPr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28" type="#_x0000_t75" style="position:absolute;margin-left:72.2pt;margin-top:17.35pt;width:52.5pt;height:41.25pt;z-index:251647488;mso-position-horizontal-relative:text;mso-position-vertical-relative:text">
                  <v:imagedata r:id="rId8" o:title="" grayscale="t"/>
                </v:shape>
              </w:pict>
            </w:r>
            <w:r>
              <w:rPr>
                <w:noProof/>
                <w:lang w:eastAsia="de-AT"/>
              </w:rPr>
              <w:pict>
                <v:shape id="_x0000_s1029" type="#_x0000_t75" style="position:absolute;margin-left:15.4pt;margin-top:13.55pt;width:47.6pt;height:45.05pt;z-index:251646464;mso-position-horizontal-relative:text;mso-position-vertical-relative:text">
                  <v:imagedata r:id="rId9" o:title="" grayscale="t"/>
                </v:shape>
              </w:pict>
            </w: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  <w:r w:rsidRPr="00517218">
              <w:rPr>
                <w:sz w:val="28"/>
                <w:szCs w:val="28"/>
              </w:rPr>
              <w:t>_________________</w:t>
            </w: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517218">
              <w:rPr>
                <w:rFonts w:ascii="FS Klett OE" w:hAnsi="FS Klett OE" w:cs="FS Klett OE"/>
                <w:sz w:val="28"/>
                <w:szCs w:val="28"/>
              </w:rPr>
              <w:t>Seite _________</w:t>
            </w: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</w:tc>
      </w:tr>
      <w:tr w:rsidR="00B63377" w:rsidRPr="00FF1514">
        <w:tc>
          <w:tcPr>
            <w:tcW w:w="3070" w:type="dxa"/>
          </w:tcPr>
          <w:p w:rsidR="00B63377" w:rsidRPr="00517218" w:rsidRDefault="00B63377" w:rsidP="00BC1516">
            <w:pPr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30" type="#_x0000_t75" style="position:absolute;margin-left:81.3pt;margin-top:15.4pt;width:45pt;height:42.75pt;z-index:251653632;mso-position-horizontal-relative:text;mso-position-vertical-relative:text">
                  <v:imagedata r:id="rId10" o:title="" grayscale="t"/>
                </v:shape>
              </w:pict>
            </w:r>
            <w:r>
              <w:rPr>
                <w:noProof/>
                <w:lang w:eastAsia="de-AT"/>
              </w:rPr>
              <w:pict>
                <v:shape id="_x0000_s1031" type="#_x0000_t75" style="position:absolute;margin-left:9.3pt;margin-top:16.15pt;width:57pt;height:42pt;z-index:251648512;mso-position-horizontal-relative:text;mso-position-vertical-relative:text">
                  <v:imagedata r:id="rId11" o:title="" grayscale="t"/>
                </v:shape>
              </w:pict>
            </w: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  <w:r w:rsidRPr="00517218">
              <w:rPr>
                <w:sz w:val="28"/>
                <w:szCs w:val="28"/>
              </w:rPr>
              <w:t>_________________</w:t>
            </w: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517218">
              <w:rPr>
                <w:rFonts w:ascii="FS Klett OE" w:hAnsi="FS Klett OE" w:cs="FS Klett OE"/>
                <w:sz w:val="28"/>
                <w:szCs w:val="28"/>
              </w:rPr>
              <w:t>Seite _________</w:t>
            </w: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</w:tc>
      </w:tr>
      <w:tr w:rsidR="00B63377" w:rsidRPr="00FF1514">
        <w:tc>
          <w:tcPr>
            <w:tcW w:w="3070" w:type="dxa"/>
          </w:tcPr>
          <w:p w:rsidR="00B63377" w:rsidRPr="00517218" w:rsidRDefault="00B63377" w:rsidP="00BC1516">
            <w:pPr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32" type="#_x0000_t75" style="position:absolute;margin-left:72.2pt;margin-top:15.05pt;width:41.65pt;height:47.6pt;z-index:251650560;mso-position-horizontal-relative:text;mso-position-vertical-relative:text">
                  <v:imagedata r:id="rId12" o:title="" grayscale="t"/>
                </v:shape>
              </w:pict>
            </w:r>
            <w:r>
              <w:rPr>
                <w:noProof/>
                <w:lang w:eastAsia="de-AT"/>
              </w:rPr>
              <w:pict>
                <v:shape id="_x0000_s1033" type="#_x0000_t75" style="position:absolute;margin-left:9.2pt;margin-top:15.65pt;width:33.45pt;height:47pt;z-index:251649536;mso-position-horizontal-relative:text;mso-position-vertical-relative:text">
                  <v:imagedata r:id="rId13" o:title="" grayscale="t"/>
                </v:shape>
              </w:pict>
            </w: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  <w:r w:rsidRPr="00517218">
              <w:rPr>
                <w:sz w:val="28"/>
                <w:szCs w:val="28"/>
              </w:rPr>
              <w:t>_________________</w:t>
            </w: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517218">
              <w:rPr>
                <w:rFonts w:ascii="FS Klett OE" w:hAnsi="FS Klett OE" w:cs="FS Klett OE"/>
                <w:sz w:val="28"/>
                <w:szCs w:val="28"/>
              </w:rPr>
              <w:t>Seite _________</w:t>
            </w: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</w:tc>
      </w:tr>
      <w:tr w:rsidR="00B63377" w:rsidRPr="00FF1514">
        <w:tc>
          <w:tcPr>
            <w:tcW w:w="3070" w:type="dxa"/>
          </w:tcPr>
          <w:p w:rsidR="00B63377" w:rsidRPr="00517218" w:rsidRDefault="00B63377" w:rsidP="00BC1516">
            <w:pPr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34" type="#_x0000_t75" style="position:absolute;margin-left:81.1pt;margin-top:19.15pt;width:45.9pt;height:51.3pt;z-index:251652608;mso-position-horizontal-relative:text;mso-position-vertical-relative:text">
                  <v:imagedata r:id="rId14" o:title="" grayscale="t"/>
                </v:shape>
              </w:pict>
            </w:r>
            <w:r>
              <w:rPr>
                <w:noProof/>
                <w:lang w:eastAsia="de-AT"/>
              </w:rPr>
              <w:pict>
                <v:shape id="_x0000_s1035" type="#_x0000_t75" style="position:absolute;margin-left:.2pt;margin-top:18.95pt;width:52.5pt;height:45.75pt;z-index:251651584;mso-position-horizontal-relative:text;mso-position-vertical-relative:text">
                  <v:imagedata r:id="rId15" o:title="" grayscale="t"/>
                </v:shape>
              </w:pict>
            </w: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</w:p>
          <w:p w:rsidR="00B63377" w:rsidRPr="00517218" w:rsidRDefault="00B63377" w:rsidP="00BC1516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  <w:r w:rsidRPr="00517218">
              <w:rPr>
                <w:sz w:val="28"/>
                <w:szCs w:val="28"/>
              </w:rPr>
              <w:t>_________________</w:t>
            </w:r>
          </w:p>
          <w:p w:rsidR="00B63377" w:rsidRPr="00517218" w:rsidRDefault="00B63377" w:rsidP="00FE4ED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517218">
              <w:rPr>
                <w:rFonts w:ascii="FS Klett OE" w:hAnsi="FS Klett OE" w:cs="FS Klett OE"/>
                <w:sz w:val="28"/>
                <w:szCs w:val="28"/>
              </w:rPr>
              <w:t>Seite _________</w:t>
            </w:r>
          </w:p>
          <w:p w:rsidR="00B63377" w:rsidRPr="00517218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</w:p>
        </w:tc>
      </w:tr>
    </w:tbl>
    <w:p w:rsidR="00B63377" w:rsidRPr="00372332" w:rsidRDefault="00B63377" w:rsidP="00372332">
      <w:pPr>
        <w:jc w:val="right"/>
        <w:rPr>
          <w:rFonts w:ascii="Arial" w:hAnsi="Arial" w:cs="Arial"/>
          <w:sz w:val="6"/>
          <w:szCs w:val="6"/>
        </w:rPr>
      </w:pPr>
    </w:p>
    <w:p w:rsidR="00B63377" w:rsidRPr="00321BBE" w:rsidRDefault="00B63377" w:rsidP="00372332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B63377" w:rsidRPr="00372332" w:rsidRDefault="00B63377" w:rsidP="00541602">
      <w:pPr>
        <w:jc w:val="right"/>
        <w:rPr>
          <w:rFonts w:ascii="FS Klett OE" w:hAnsi="FS Klett OE" w:cs="FS Klett OE"/>
          <w:sz w:val="20"/>
          <w:szCs w:val="20"/>
        </w:rPr>
      </w:pPr>
      <w:r>
        <w:br w:type="page"/>
      </w:r>
    </w:p>
    <w:p w:rsidR="00B63377" w:rsidRPr="00D236A9" w:rsidRDefault="00B63377" w:rsidP="00541602">
      <w:pPr>
        <w:jc w:val="right"/>
        <w:rPr>
          <w:rFonts w:ascii="FS Klett OE" w:hAnsi="FS Klett OE" w:cs="FS Klett OE"/>
          <w:b/>
          <w:bCs/>
        </w:rPr>
      </w:pPr>
      <w:r w:rsidRPr="00D236A9">
        <w:rPr>
          <w:rFonts w:ascii="FS Klett OE" w:hAnsi="FS Klett OE" w:cs="FS Klett OE"/>
          <w:b/>
          <w:bCs/>
        </w:rPr>
        <w:t xml:space="preserve">Arbeitsblatt 2: Im </w:t>
      </w:r>
      <w:r>
        <w:rPr>
          <w:rFonts w:ascii="FS Klett OE" w:hAnsi="FS Klett OE" w:cs="FS Klett OE"/>
          <w:b/>
          <w:bCs/>
        </w:rPr>
        <w:t xml:space="preserve">Kleinen </w:t>
      </w:r>
      <w:r w:rsidRPr="00D236A9">
        <w:rPr>
          <w:rFonts w:ascii="FS Klett OE" w:hAnsi="FS Klett OE" w:cs="FS Klett OE"/>
          <w:b/>
          <w:bCs/>
        </w:rPr>
        <w:t>Wört</w:t>
      </w:r>
      <w:r>
        <w:rPr>
          <w:rFonts w:ascii="FS Klett OE" w:hAnsi="FS Klett OE" w:cs="FS Klett OE"/>
          <w:b/>
          <w:bCs/>
        </w:rPr>
        <w:t>erverzeichnis nachschlagen</w:t>
      </w:r>
    </w:p>
    <w:p w:rsidR="00B63377" w:rsidRDefault="00B63377" w:rsidP="00FE4ED4">
      <w:pPr>
        <w:spacing w:after="0" w:line="340" w:lineRule="exact"/>
        <w:rPr>
          <w:rFonts w:ascii="FS Klett OE" w:hAnsi="FS Klett OE" w:cs="FS Klett OE"/>
          <w:b/>
          <w:bCs/>
          <w:sz w:val="32"/>
          <w:szCs w:val="32"/>
        </w:rPr>
      </w:pPr>
      <w:r>
        <w:rPr>
          <w:rFonts w:ascii="FS Klett OE" w:hAnsi="FS Klett OE" w:cs="FS Klett OE"/>
          <w:b/>
          <w:bCs/>
          <w:sz w:val="32"/>
          <w:szCs w:val="32"/>
        </w:rPr>
        <w:t>Wörterbuch-Suche</w:t>
      </w:r>
    </w:p>
    <w:p w:rsidR="00B63377" w:rsidRPr="00372332" w:rsidRDefault="00B63377" w:rsidP="00541602">
      <w:pPr>
        <w:rPr>
          <w:rFonts w:ascii="FS Klett OE" w:hAnsi="FS Klett OE" w:cs="FS Klett OE"/>
          <w:b/>
          <w:bCs/>
          <w:sz w:val="20"/>
          <w:szCs w:val="20"/>
        </w:rPr>
      </w:pPr>
    </w:p>
    <w:p w:rsidR="00B63377" w:rsidRPr="00D236A9" w:rsidRDefault="00B63377" w:rsidP="00541602">
      <w:pPr>
        <w:rPr>
          <w:rFonts w:ascii="FS Klett OE" w:hAnsi="FS Klett OE" w:cs="FS Klett OE"/>
          <w:b/>
          <w:bCs/>
          <w:sz w:val="28"/>
          <w:szCs w:val="28"/>
        </w:rPr>
      </w:pPr>
      <w:r>
        <w:rPr>
          <w:rFonts w:ascii="FS Klett OE" w:hAnsi="FS Klett OE" w:cs="FS Klett OE"/>
          <w:b/>
          <w:bCs/>
          <w:sz w:val="28"/>
          <w:szCs w:val="28"/>
        </w:rPr>
        <w:t>1. Welche W</w:t>
      </w:r>
      <w:r w:rsidRPr="00D236A9">
        <w:rPr>
          <w:rFonts w:ascii="FS Klett OE" w:hAnsi="FS Klett OE" w:cs="FS Klett OE"/>
          <w:b/>
          <w:bCs/>
          <w:sz w:val="28"/>
          <w:szCs w:val="28"/>
        </w:rPr>
        <w:t xml:space="preserve">örter stehen </w:t>
      </w:r>
      <w:r>
        <w:rPr>
          <w:rFonts w:ascii="FS Klett OE" w:hAnsi="FS Klett OE" w:cs="FS Klett OE"/>
          <w:b/>
          <w:bCs/>
          <w:sz w:val="28"/>
          <w:szCs w:val="28"/>
        </w:rPr>
        <w:t xml:space="preserve">im Kleinen Wörterverzeichnis </w:t>
      </w:r>
      <w:r w:rsidRPr="00D236A9">
        <w:rPr>
          <w:rFonts w:ascii="FS Klett OE" w:hAnsi="FS Klett OE" w:cs="FS Klett OE"/>
          <w:b/>
          <w:bCs/>
          <w:sz w:val="28"/>
          <w:szCs w:val="28"/>
        </w:rPr>
        <w:t>vor und nach: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B63377" w:rsidRPr="005A14B3">
        <w:tc>
          <w:tcPr>
            <w:tcW w:w="3070" w:type="dxa"/>
            <w:vAlign w:val="center"/>
          </w:tcPr>
          <w:p w:rsidR="00B63377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B63377" w:rsidRPr="005A14B3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______________</w:t>
            </w:r>
          </w:p>
        </w:tc>
        <w:tc>
          <w:tcPr>
            <w:tcW w:w="3071" w:type="dxa"/>
            <w:vAlign w:val="center"/>
          </w:tcPr>
          <w:p w:rsidR="00B63377" w:rsidRPr="00D236A9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36" type="#_x0000_t75" style="position:absolute;left:0;text-align:left;margin-left:112.9pt;margin-top:9.6pt;width:29.2pt;height:35.7pt;z-index:251658752;mso-position-horizontal-relative:text;mso-position-vertical-relative:text">
                  <v:imagedata r:id="rId16" o:title="" grayscale="t"/>
                </v:shape>
              </w:pict>
            </w:r>
          </w:p>
          <w:p w:rsidR="00B63377" w:rsidRPr="00D236A9" w:rsidRDefault="00B63377" w:rsidP="00AF5A5A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rFonts w:ascii="FS Klett OE" w:hAnsi="FS Klett OE" w:cs="FS Klett OE"/>
                <w:sz w:val="28"/>
                <w:szCs w:val="28"/>
              </w:rPr>
              <w:t>der Apfel</w:t>
            </w:r>
          </w:p>
        </w:tc>
        <w:tc>
          <w:tcPr>
            <w:tcW w:w="3071" w:type="dxa"/>
            <w:vAlign w:val="center"/>
          </w:tcPr>
          <w:p w:rsidR="00B63377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B63377" w:rsidRPr="005A14B3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______________</w:t>
            </w:r>
          </w:p>
        </w:tc>
      </w:tr>
      <w:tr w:rsidR="00B63377" w:rsidRPr="005A14B3">
        <w:tc>
          <w:tcPr>
            <w:tcW w:w="3070" w:type="dxa"/>
            <w:vAlign w:val="center"/>
          </w:tcPr>
          <w:p w:rsidR="00B63377" w:rsidRDefault="00B63377" w:rsidP="00AF5A5A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B63377" w:rsidRPr="005A14B3" w:rsidRDefault="00B63377" w:rsidP="00AF5A5A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______________</w:t>
            </w:r>
          </w:p>
        </w:tc>
        <w:tc>
          <w:tcPr>
            <w:tcW w:w="3071" w:type="dxa"/>
            <w:vAlign w:val="center"/>
          </w:tcPr>
          <w:p w:rsidR="00B63377" w:rsidRPr="00D236A9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37" type="#_x0000_t75" style="position:absolute;left:0;text-align:left;margin-left:-.5pt;margin-top:2.55pt;width:32.05pt;height:38.6pt;z-index:251659776;mso-position-horizontal-relative:text;mso-position-vertical-relative:text">
                  <v:imagedata r:id="rId17" o:title="" grayscale="t"/>
                </v:shape>
              </w:pict>
            </w:r>
          </w:p>
          <w:p w:rsidR="00B63377" w:rsidRPr="00D236A9" w:rsidRDefault="00B63377" w:rsidP="00AF5A5A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rFonts w:ascii="FS Klett OE" w:hAnsi="FS Klett OE" w:cs="FS Klett OE"/>
                <w:sz w:val="28"/>
                <w:szCs w:val="28"/>
              </w:rPr>
              <w:t>die Banane</w:t>
            </w:r>
          </w:p>
        </w:tc>
        <w:tc>
          <w:tcPr>
            <w:tcW w:w="3071" w:type="dxa"/>
            <w:vAlign w:val="center"/>
          </w:tcPr>
          <w:p w:rsidR="00B63377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B63377" w:rsidRPr="005A14B3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______________</w:t>
            </w:r>
          </w:p>
        </w:tc>
      </w:tr>
      <w:tr w:rsidR="00B63377" w:rsidRPr="005A14B3">
        <w:tc>
          <w:tcPr>
            <w:tcW w:w="3070" w:type="dxa"/>
            <w:vAlign w:val="center"/>
          </w:tcPr>
          <w:p w:rsidR="00B63377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B63377" w:rsidRPr="005A14B3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______________</w:t>
            </w:r>
          </w:p>
        </w:tc>
        <w:tc>
          <w:tcPr>
            <w:tcW w:w="3071" w:type="dxa"/>
            <w:vAlign w:val="center"/>
          </w:tcPr>
          <w:p w:rsidR="00B63377" w:rsidRPr="00D236A9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38" type="#_x0000_t75" style="position:absolute;left:0;text-align:left;margin-left:101.85pt;margin-top:5.65pt;width:41.65pt;height:35.8pt;z-index:251660800;mso-position-horizontal-relative:text;mso-position-vertical-relative:text">
                  <v:imagedata r:id="rId18" o:title="" grayscale="t"/>
                </v:shape>
              </w:pict>
            </w:r>
          </w:p>
          <w:p w:rsidR="00B63377" w:rsidRPr="00D236A9" w:rsidRDefault="00B63377" w:rsidP="00AF5A5A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rFonts w:ascii="FS Klett OE" w:hAnsi="FS Klett OE" w:cs="FS Klett OE"/>
                <w:sz w:val="28"/>
                <w:szCs w:val="28"/>
              </w:rPr>
              <w:t>das Feuer</w:t>
            </w:r>
          </w:p>
        </w:tc>
        <w:tc>
          <w:tcPr>
            <w:tcW w:w="3071" w:type="dxa"/>
            <w:vAlign w:val="center"/>
          </w:tcPr>
          <w:p w:rsidR="00B63377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B63377" w:rsidRPr="005A14B3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______________</w:t>
            </w:r>
          </w:p>
        </w:tc>
      </w:tr>
      <w:tr w:rsidR="00B63377" w:rsidRPr="005A14B3">
        <w:tc>
          <w:tcPr>
            <w:tcW w:w="3070" w:type="dxa"/>
            <w:vAlign w:val="center"/>
          </w:tcPr>
          <w:p w:rsidR="00B63377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B63377" w:rsidRPr="005A14B3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______________</w:t>
            </w:r>
          </w:p>
        </w:tc>
        <w:tc>
          <w:tcPr>
            <w:tcW w:w="3071" w:type="dxa"/>
            <w:vAlign w:val="center"/>
          </w:tcPr>
          <w:p w:rsidR="00B63377" w:rsidRPr="00D236A9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39" type="#_x0000_t75" style="position:absolute;left:0;text-align:left;margin-left:-.5pt;margin-top:3.8pt;width:43.5pt;height:42pt;z-index:251661824;mso-position-horizontal-relative:text;mso-position-vertical-relative:text">
                  <v:imagedata r:id="rId19" o:title="" grayscale="t"/>
                </v:shape>
              </w:pict>
            </w:r>
          </w:p>
          <w:p w:rsidR="00B63377" w:rsidRPr="00D236A9" w:rsidRDefault="00B63377" w:rsidP="00AF5A5A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rFonts w:ascii="FS Klett OE" w:hAnsi="FS Klett OE" w:cs="FS Klett OE"/>
                <w:sz w:val="28"/>
                <w:szCs w:val="28"/>
              </w:rPr>
              <w:t>die Kuh</w:t>
            </w:r>
          </w:p>
        </w:tc>
        <w:tc>
          <w:tcPr>
            <w:tcW w:w="3071" w:type="dxa"/>
            <w:vAlign w:val="center"/>
          </w:tcPr>
          <w:p w:rsidR="00B63377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</w:p>
          <w:p w:rsidR="00B63377" w:rsidRPr="005A14B3" w:rsidRDefault="00B63377" w:rsidP="00BC1516">
            <w:pPr>
              <w:jc w:val="center"/>
              <w:rPr>
                <w:rFonts w:ascii="Verdana" w:hAnsi="Verdana" w:cs="Verdana"/>
                <w:sz w:val="28"/>
                <w:szCs w:val="28"/>
              </w:rPr>
            </w:pPr>
            <w:r>
              <w:rPr>
                <w:rFonts w:ascii="Verdana" w:hAnsi="Verdana" w:cs="Verdana"/>
                <w:sz w:val="28"/>
                <w:szCs w:val="28"/>
              </w:rPr>
              <w:t>______________</w:t>
            </w:r>
          </w:p>
        </w:tc>
      </w:tr>
    </w:tbl>
    <w:p w:rsidR="00B63377" w:rsidRDefault="00B63377" w:rsidP="00541602">
      <w:pPr>
        <w:rPr>
          <w:rFonts w:ascii="Verdana" w:hAnsi="Verdana" w:cs="Verdana"/>
          <w:sz w:val="28"/>
          <w:szCs w:val="28"/>
        </w:rPr>
      </w:pPr>
    </w:p>
    <w:p w:rsidR="00B63377" w:rsidRPr="00D236A9" w:rsidRDefault="00B63377" w:rsidP="00541602">
      <w:pPr>
        <w:rPr>
          <w:rFonts w:ascii="FS Klett OE" w:hAnsi="FS Klett OE" w:cs="FS Klett OE"/>
          <w:b/>
          <w:bCs/>
          <w:sz w:val="28"/>
          <w:szCs w:val="28"/>
        </w:rPr>
      </w:pPr>
      <w:r w:rsidRPr="00D236A9">
        <w:rPr>
          <w:rFonts w:ascii="FS Klett OE" w:hAnsi="FS Klett OE" w:cs="FS Klett OE"/>
          <w:b/>
          <w:bCs/>
          <w:sz w:val="28"/>
          <w:szCs w:val="28"/>
        </w:rPr>
        <w:t>2. Welches Stichwort steht zwischen: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B63377" w:rsidRPr="005A14B3">
        <w:trPr>
          <w:jc w:val="center"/>
        </w:trPr>
        <w:tc>
          <w:tcPr>
            <w:tcW w:w="3070" w:type="dxa"/>
            <w:vAlign w:val="center"/>
          </w:tcPr>
          <w:p w:rsidR="00B63377" w:rsidRPr="00D236A9" w:rsidRDefault="00B63377" w:rsidP="00615CE7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D236A9">
              <w:rPr>
                <w:rFonts w:ascii="FS Klett OE" w:hAnsi="FS Klett OE" w:cs="FS Klett OE"/>
                <w:sz w:val="28"/>
                <w:szCs w:val="28"/>
              </w:rPr>
              <w:t>kennen</w:t>
            </w:r>
          </w:p>
        </w:tc>
        <w:tc>
          <w:tcPr>
            <w:tcW w:w="3071" w:type="dxa"/>
            <w:vAlign w:val="center"/>
          </w:tcPr>
          <w:p w:rsidR="00B63377" w:rsidRDefault="00B63377" w:rsidP="00AF5A5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0" type="#_x0000_t75" style="position:absolute;left:0;text-align:left;margin-left:-2.15pt;margin-top:8.8pt;width:25.5pt;height:46.5pt;z-index:251654656;mso-position-horizontal-relative:text;mso-position-vertical-relative:text">
                  <v:imagedata r:id="rId20" o:title="" grayscale="t"/>
                </v:shape>
              </w:pict>
            </w:r>
          </w:p>
          <w:p w:rsidR="00B63377" w:rsidRPr="005E2046" w:rsidRDefault="00B63377" w:rsidP="00AF5A5A">
            <w:pPr>
              <w:jc w:val="center"/>
              <w:rPr>
                <w:sz w:val="28"/>
                <w:szCs w:val="28"/>
              </w:rPr>
            </w:pPr>
            <w:r w:rsidRPr="005E2046">
              <w:rPr>
                <w:sz w:val="28"/>
                <w:szCs w:val="28"/>
              </w:rPr>
              <w:t>____________</w:t>
            </w:r>
            <w:r>
              <w:rPr>
                <w:sz w:val="28"/>
                <w:szCs w:val="28"/>
              </w:rPr>
              <w:t>_____</w:t>
            </w:r>
          </w:p>
        </w:tc>
        <w:tc>
          <w:tcPr>
            <w:tcW w:w="3071" w:type="dxa"/>
            <w:vAlign w:val="center"/>
          </w:tcPr>
          <w:p w:rsidR="00B63377" w:rsidRPr="00D236A9" w:rsidRDefault="00B63377" w:rsidP="00615CE7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D236A9">
              <w:rPr>
                <w:rFonts w:ascii="FS Klett OE" w:hAnsi="FS Klett OE" w:cs="FS Klett OE"/>
                <w:sz w:val="28"/>
                <w:szCs w:val="28"/>
              </w:rPr>
              <w:t>das Kind</w:t>
            </w:r>
          </w:p>
        </w:tc>
      </w:tr>
      <w:tr w:rsidR="00B63377" w:rsidRPr="005A14B3">
        <w:trPr>
          <w:jc w:val="center"/>
        </w:trPr>
        <w:tc>
          <w:tcPr>
            <w:tcW w:w="3070" w:type="dxa"/>
            <w:vAlign w:val="center"/>
          </w:tcPr>
          <w:p w:rsidR="00B63377" w:rsidRPr="00D236A9" w:rsidRDefault="00B63377" w:rsidP="00615CE7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D236A9">
              <w:rPr>
                <w:rFonts w:ascii="FS Klett OE" w:hAnsi="FS Klett OE" w:cs="FS Klett OE"/>
                <w:sz w:val="28"/>
                <w:szCs w:val="28"/>
              </w:rPr>
              <w:t>der Mann</w:t>
            </w:r>
          </w:p>
        </w:tc>
        <w:tc>
          <w:tcPr>
            <w:tcW w:w="3071" w:type="dxa"/>
            <w:vAlign w:val="center"/>
          </w:tcPr>
          <w:p w:rsidR="00B63377" w:rsidRPr="005E2046" w:rsidRDefault="00B63377" w:rsidP="00BC151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1" type="#_x0000_t75" style="position:absolute;left:0;text-align:left;margin-left:105.45pt;margin-top:5.65pt;width:35.45pt;height:36.65pt;z-index:251655680;mso-position-horizontal-relative:text;mso-position-vertical-relative:text">
                  <v:imagedata r:id="rId21" o:title="" grayscale="t"/>
                </v:shape>
              </w:pict>
            </w:r>
          </w:p>
          <w:p w:rsidR="00B63377" w:rsidRPr="005E2046" w:rsidRDefault="00B63377" w:rsidP="00AF5A5A">
            <w:pPr>
              <w:jc w:val="center"/>
              <w:rPr>
                <w:sz w:val="28"/>
                <w:szCs w:val="28"/>
              </w:rPr>
            </w:pPr>
            <w:r w:rsidRPr="005E2046">
              <w:rPr>
                <w:sz w:val="28"/>
                <w:szCs w:val="28"/>
              </w:rPr>
              <w:t>___________</w:t>
            </w:r>
            <w:r>
              <w:rPr>
                <w:sz w:val="28"/>
                <w:szCs w:val="28"/>
              </w:rPr>
              <w:t>_____</w:t>
            </w:r>
          </w:p>
        </w:tc>
        <w:tc>
          <w:tcPr>
            <w:tcW w:w="3071" w:type="dxa"/>
            <w:vAlign w:val="center"/>
          </w:tcPr>
          <w:p w:rsidR="00B63377" w:rsidRPr="00D236A9" w:rsidRDefault="00B63377" w:rsidP="00615CE7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D236A9">
              <w:rPr>
                <w:rFonts w:ascii="FS Klett OE" w:hAnsi="FS Klett OE" w:cs="FS Klett OE"/>
                <w:sz w:val="28"/>
                <w:szCs w:val="28"/>
              </w:rPr>
              <w:t>die Mappe</w:t>
            </w:r>
          </w:p>
        </w:tc>
      </w:tr>
      <w:tr w:rsidR="00B63377" w:rsidRPr="005A14B3">
        <w:trPr>
          <w:jc w:val="center"/>
        </w:trPr>
        <w:tc>
          <w:tcPr>
            <w:tcW w:w="3070" w:type="dxa"/>
            <w:vAlign w:val="center"/>
          </w:tcPr>
          <w:p w:rsidR="00B63377" w:rsidRPr="00D236A9" w:rsidRDefault="00B63377" w:rsidP="00AF5A5A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D236A9">
              <w:rPr>
                <w:rFonts w:ascii="FS Klett OE" w:hAnsi="FS Klett OE" w:cs="FS Klett OE"/>
                <w:sz w:val="28"/>
                <w:szCs w:val="28"/>
              </w:rPr>
              <w:t>trocken</w:t>
            </w:r>
          </w:p>
        </w:tc>
        <w:tc>
          <w:tcPr>
            <w:tcW w:w="3071" w:type="dxa"/>
            <w:vAlign w:val="center"/>
          </w:tcPr>
          <w:p w:rsidR="00B63377" w:rsidRPr="005E2046" w:rsidRDefault="00B63377" w:rsidP="00BC151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2" type="#_x0000_t75" style="position:absolute;left:0;text-align:left;margin-left:-2.25pt;margin-top:3.7pt;width:36.75pt;height:42.75pt;z-index:251656704;mso-position-horizontal-relative:text;mso-position-vertical-relative:text">
                  <v:imagedata r:id="rId22" o:title="" grayscale="t"/>
                </v:shape>
              </w:pict>
            </w:r>
          </w:p>
          <w:p w:rsidR="00B63377" w:rsidRPr="005E2046" w:rsidRDefault="00B63377" w:rsidP="00AF5A5A">
            <w:pPr>
              <w:jc w:val="center"/>
              <w:rPr>
                <w:sz w:val="28"/>
                <w:szCs w:val="28"/>
              </w:rPr>
            </w:pPr>
            <w:r w:rsidRPr="005E2046">
              <w:rPr>
                <w:sz w:val="28"/>
                <w:szCs w:val="28"/>
              </w:rPr>
              <w:t>___________</w:t>
            </w:r>
            <w:r>
              <w:rPr>
                <w:sz w:val="28"/>
                <w:szCs w:val="28"/>
              </w:rPr>
              <w:t>_____</w:t>
            </w:r>
          </w:p>
        </w:tc>
        <w:tc>
          <w:tcPr>
            <w:tcW w:w="3071" w:type="dxa"/>
            <w:vAlign w:val="center"/>
          </w:tcPr>
          <w:p w:rsidR="00B63377" w:rsidRPr="00D236A9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D236A9">
              <w:rPr>
                <w:rFonts w:ascii="FS Klett OE" w:hAnsi="FS Klett OE" w:cs="FS Klett OE"/>
                <w:sz w:val="28"/>
                <w:szCs w:val="28"/>
              </w:rPr>
              <w:t>turnen</w:t>
            </w:r>
          </w:p>
        </w:tc>
      </w:tr>
      <w:tr w:rsidR="00B63377" w:rsidRPr="005A14B3">
        <w:trPr>
          <w:jc w:val="center"/>
        </w:trPr>
        <w:tc>
          <w:tcPr>
            <w:tcW w:w="3070" w:type="dxa"/>
            <w:vAlign w:val="center"/>
          </w:tcPr>
          <w:p w:rsidR="00B63377" w:rsidRPr="00D236A9" w:rsidRDefault="00B63377" w:rsidP="00AF5A5A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D236A9">
              <w:rPr>
                <w:rFonts w:ascii="FS Klett OE" w:hAnsi="FS Klett OE" w:cs="FS Klett OE"/>
                <w:sz w:val="28"/>
                <w:szCs w:val="28"/>
              </w:rPr>
              <w:t>das Haus</w:t>
            </w:r>
          </w:p>
        </w:tc>
        <w:tc>
          <w:tcPr>
            <w:tcW w:w="3071" w:type="dxa"/>
            <w:vAlign w:val="center"/>
          </w:tcPr>
          <w:p w:rsidR="00B63377" w:rsidRPr="005E2046" w:rsidRDefault="00B63377" w:rsidP="00BC151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3" type="#_x0000_t75" style="position:absolute;left:0;text-align:left;margin-left:114.6pt;margin-top:2pt;width:30.35pt;height:33.7pt;z-index:251657728;mso-position-horizontal-relative:text;mso-position-vertical-relative:text">
                  <v:imagedata r:id="rId23" o:title="" grayscale="t"/>
                </v:shape>
              </w:pict>
            </w:r>
          </w:p>
          <w:p w:rsidR="00B63377" w:rsidRPr="005E2046" w:rsidRDefault="00B63377" w:rsidP="00AF5A5A">
            <w:pPr>
              <w:rPr>
                <w:sz w:val="28"/>
                <w:szCs w:val="28"/>
              </w:rPr>
            </w:pPr>
            <w:r w:rsidRPr="005E2046">
              <w:rPr>
                <w:sz w:val="28"/>
                <w:szCs w:val="28"/>
              </w:rPr>
              <w:t>___________</w:t>
            </w:r>
            <w:r>
              <w:rPr>
                <w:sz w:val="28"/>
                <w:szCs w:val="28"/>
              </w:rPr>
              <w:t>_____</w:t>
            </w:r>
          </w:p>
        </w:tc>
        <w:tc>
          <w:tcPr>
            <w:tcW w:w="3071" w:type="dxa"/>
            <w:vAlign w:val="center"/>
          </w:tcPr>
          <w:p w:rsidR="00B63377" w:rsidRPr="00D236A9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D236A9">
              <w:rPr>
                <w:rFonts w:ascii="FS Klett OE" w:hAnsi="FS Klett OE" w:cs="FS Klett OE"/>
                <w:sz w:val="28"/>
                <w:szCs w:val="28"/>
              </w:rPr>
              <w:t>heiß</w:t>
            </w:r>
          </w:p>
        </w:tc>
      </w:tr>
    </w:tbl>
    <w:p w:rsidR="00B63377" w:rsidRPr="00321BBE" w:rsidRDefault="00B63377" w:rsidP="00372332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p w:rsidR="00B63377" w:rsidRPr="00372332" w:rsidRDefault="00B63377" w:rsidP="00564FED">
      <w:pPr>
        <w:jc w:val="right"/>
        <w:rPr>
          <w:rFonts w:ascii="FS Klett OE" w:hAnsi="FS Klett OE" w:cs="FS Klett OE"/>
          <w:b/>
          <w:bCs/>
          <w:sz w:val="20"/>
          <w:szCs w:val="20"/>
        </w:rPr>
      </w:pPr>
    </w:p>
    <w:p w:rsidR="00B63377" w:rsidRPr="00FE4ED4" w:rsidRDefault="00B63377" w:rsidP="00564FED">
      <w:pPr>
        <w:jc w:val="right"/>
        <w:rPr>
          <w:rFonts w:ascii="FS Klett OE" w:hAnsi="FS Klett OE" w:cs="FS Klett OE"/>
          <w:b/>
          <w:bCs/>
          <w:sz w:val="20"/>
          <w:szCs w:val="20"/>
        </w:rPr>
      </w:pPr>
    </w:p>
    <w:p w:rsidR="00B63377" w:rsidRPr="00BC32CB" w:rsidRDefault="00B63377" w:rsidP="00564FED">
      <w:pPr>
        <w:jc w:val="right"/>
        <w:rPr>
          <w:rFonts w:ascii="FS Klett OE" w:hAnsi="FS Klett OE" w:cs="FS Klett OE"/>
          <w:b/>
          <w:bCs/>
        </w:rPr>
      </w:pPr>
      <w:r w:rsidRPr="00BC32CB">
        <w:rPr>
          <w:rFonts w:ascii="FS Klett OE" w:hAnsi="FS Klett OE" w:cs="FS Klett OE"/>
          <w:b/>
          <w:bCs/>
        </w:rPr>
        <w:t>Arbeitsblatt 3: Im Kleinen Wörterverzeichnis nachschlagen</w:t>
      </w:r>
    </w:p>
    <w:p w:rsidR="00B63377" w:rsidRDefault="00B63377" w:rsidP="00FE4ED4">
      <w:pPr>
        <w:spacing w:after="0" w:line="340" w:lineRule="exact"/>
        <w:rPr>
          <w:rFonts w:ascii="FS Klett OE" w:hAnsi="FS Klett OE" w:cs="FS Klett OE"/>
          <w:b/>
          <w:bCs/>
          <w:sz w:val="32"/>
          <w:szCs w:val="32"/>
        </w:rPr>
      </w:pPr>
      <w:r w:rsidRPr="00BC32CB">
        <w:rPr>
          <w:rFonts w:ascii="FS Klett OE" w:hAnsi="FS Klett OE" w:cs="FS Klett OE"/>
          <w:b/>
          <w:bCs/>
          <w:sz w:val="32"/>
          <w:szCs w:val="32"/>
        </w:rPr>
        <w:t>Noch mehr Wörtersuche</w:t>
      </w:r>
    </w:p>
    <w:p w:rsidR="00B63377" w:rsidRDefault="00B63377" w:rsidP="00564FED">
      <w:pPr>
        <w:rPr>
          <w:rFonts w:ascii="FS Klett OE" w:hAnsi="FS Klett OE" w:cs="FS Klett OE"/>
          <w:b/>
          <w:bCs/>
          <w:sz w:val="32"/>
          <w:szCs w:val="32"/>
        </w:rPr>
      </w:pPr>
    </w:p>
    <w:p w:rsidR="00B63377" w:rsidRPr="00BC32CB" w:rsidRDefault="00B63377" w:rsidP="00564FED">
      <w:pPr>
        <w:spacing w:line="340" w:lineRule="exact"/>
        <w:rPr>
          <w:rFonts w:ascii="FS Klett OE" w:hAnsi="FS Klett OE" w:cs="FS Klett OE"/>
          <w:b/>
          <w:bCs/>
          <w:sz w:val="28"/>
          <w:szCs w:val="28"/>
        </w:rPr>
      </w:pPr>
      <w:r w:rsidRPr="00BC32CB">
        <w:rPr>
          <w:rFonts w:ascii="FS Klett OE" w:hAnsi="FS Klett OE" w:cs="FS Klett OE"/>
          <w:b/>
          <w:bCs/>
          <w:sz w:val="28"/>
          <w:szCs w:val="28"/>
        </w:rPr>
        <w:t>1</w:t>
      </w:r>
      <w:r>
        <w:rPr>
          <w:rFonts w:ascii="FS Klett OE" w:hAnsi="FS Klett OE" w:cs="FS Klett OE"/>
          <w:b/>
          <w:bCs/>
          <w:sz w:val="28"/>
          <w:szCs w:val="28"/>
        </w:rPr>
        <w:t>. Welche Wörter stehen im K</w:t>
      </w:r>
      <w:r w:rsidRPr="00BC32CB">
        <w:rPr>
          <w:rFonts w:ascii="FS Klett OE" w:hAnsi="FS Klett OE" w:cs="FS Klett OE"/>
          <w:b/>
          <w:bCs/>
          <w:sz w:val="28"/>
          <w:szCs w:val="28"/>
        </w:rPr>
        <w:t>leinen Wörterverzeichnis vor und nach: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70"/>
        <w:gridCol w:w="3071"/>
        <w:gridCol w:w="3071"/>
      </w:tblGrid>
      <w:tr w:rsidR="00B63377" w:rsidRPr="00AC3AD6" w:rsidTr="007E439E">
        <w:tc>
          <w:tcPr>
            <w:tcW w:w="3070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  <w:tc>
          <w:tcPr>
            <w:tcW w:w="3071" w:type="dxa"/>
            <w:vAlign w:val="center"/>
          </w:tcPr>
          <w:p w:rsidR="00B63377" w:rsidRDefault="00B63377" w:rsidP="00340030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4" type="#_x0000_t75" style="position:absolute;left:0;text-align:left;margin-left:107.5pt;margin-top:-.5pt;width:32.6pt;height:38.5pt;z-index:251665920;mso-position-horizontal-relative:text;mso-position-vertical-relative:text">
                  <v:imagedata r:id="rId24" o:title="" grayscale="t"/>
                </v:shape>
              </w:pict>
            </w:r>
          </w:p>
          <w:p w:rsidR="00B63377" w:rsidRPr="00BC32CB" w:rsidRDefault="00B63377" w:rsidP="00340030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rFonts w:ascii="FS Klett OE" w:hAnsi="FS Klett OE" w:cs="FS Klett OE"/>
                <w:sz w:val="28"/>
                <w:szCs w:val="28"/>
              </w:rPr>
              <w:t>der Clown</w:t>
            </w:r>
          </w:p>
        </w:tc>
        <w:tc>
          <w:tcPr>
            <w:tcW w:w="3071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i/>
                <w:iCs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</w:tr>
      <w:tr w:rsidR="00B63377" w:rsidRPr="00AC3AD6" w:rsidTr="007E439E">
        <w:tc>
          <w:tcPr>
            <w:tcW w:w="3070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  <w:tc>
          <w:tcPr>
            <w:tcW w:w="3071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5" type="#_x0000_t75" style="position:absolute;left:0;text-align:left;margin-left:-.5pt;margin-top:5.1pt;width:40.8pt;height:34.2pt;z-index:251664896;mso-position-horizontal-relative:text;mso-position-vertical-relative:text">
                  <v:imagedata r:id="rId25" o:title="" grayscale="t"/>
                </v:shape>
              </w:pict>
            </w:r>
          </w:p>
          <w:p w:rsidR="00B63377" w:rsidRPr="00BC32CB" w:rsidRDefault="00B63377" w:rsidP="00340030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rFonts w:ascii="FS Klett OE" w:hAnsi="FS Klett OE" w:cs="FS Klett OE"/>
                <w:sz w:val="28"/>
                <w:szCs w:val="28"/>
              </w:rPr>
              <w:t>das Foto</w:t>
            </w:r>
          </w:p>
        </w:tc>
        <w:tc>
          <w:tcPr>
            <w:tcW w:w="3071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</w:tr>
      <w:tr w:rsidR="00B63377" w:rsidRPr="00AC3AD6" w:rsidTr="007E439E">
        <w:tc>
          <w:tcPr>
            <w:tcW w:w="3070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  <w:tc>
          <w:tcPr>
            <w:tcW w:w="3071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6" type="#_x0000_t75" style="position:absolute;left:0;text-align:left;margin-left:107.5pt;margin-top:3.7pt;width:39.1pt;height:38.45pt;z-index:251662848;mso-position-horizontal-relative:text;mso-position-vertical-relative:text">
                  <v:imagedata r:id="rId26" o:title="" grayscale="t"/>
                </v:shape>
              </w:pict>
            </w:r>
          </w:p>
          <w:p w:rsidR="00B63377" w:rsidRPr="00BC32CB" w:rsidRDefault="00B63377" w:rsidP="00340030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die Hexe</w:t>
            </w:r>
            <w:r>
              <w:rPr>
                <w:rFonts w:ascii="FS Klett OE" w:hAnsi="FS Klett OE" w:cs="FS Klett OE"/>
                <w:sz w:val="28"/>
                <w:szCs w:val="28"/>
              </w:rPr>
              <w:t xml:space="preserve"> </w:t>
            </w:r>
          </w:p>
        </w:tc>
        <w:tc>
          <w:tcPr>
            <w:tcW w:w="3071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</w:tr>
      <w:tr w:rsidR="00B63377" w:rsidRPr="00AC3AD6" w:rsidTr="007E439E">
        <w:tc>
          <w:tcPr>
            <w:tcW w:w="3070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  <w:tc>
          <w:tcPr>
            <w:tcW w:w="3071" w:type="dxa"/>
            <w:vAlign w:val="center"/>
          </w:tcPr>
          <w:p w:rsidR="00B63377" w:rsidRPr="00BC32CB" w:rsidRDefault="00B63377" w:rsidP="00BC1516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7" type="#_x0000_t75" style="position:absolute;left:0;text-align:left;margin-left:-.5pt;margin-top:7.15pt;width:36.75pt;height:42.75pt;z-index:251663872;mso-position-horizontal-relative:text;mso-position-vertical-relative:text">
                  <v:imagedata r:id="rId27" o:title="" grayscale="t"/>
                </v:shape>
              </w:pict>
            </w:r>
          </w:p>
          <w:p w:rsidR="00B63377" w:rsidRPr="00BC32CB" w:rsidRDefault="00B63377" w:rsidP="00340030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rFonts w:ascii="FS Klett OE" w:hAnsi="FS Klett OE" w:cs="FS Klett OE"/>
                <w:sz w:val="28"/>
                <w:szCs w:val="28"/>
              </w:rPr>
              <w:t xml:space="preserve">der Pilz </w:t>
            </w:r>
          </w:p>
        </w:tc>
        <w:tc>
          <w:tcPr>
            <w:tcW w:w="3071" w:type="dxa"/>
            <w:vAlign w:val="center"/>
          </w:tcPr>
          <w:p w:rsidR="00B63377" w:rsidRPr="00BC32CB" w:rsidRDefault="00B63377" w:rsidP="00340030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</w:tr>
    </w:tbl>
    <w:p w:rsidR="00B63377" w:rsidRDefault="00B63377" w:rsidP="00541602">
      <w:pPr>
        <w:rPr>
          <w:rFonts w:ascii="Verdana" w:hAnsi="Verdana" w:cs="Verdana"/>
          <w:sz w:val="28"/>
          <w:szCs w:val="28"/>
        </w:rPr>
      </w:pPr>
    </w:p>
    <w:p w:rsidR="00B63377" w:rsidRPr="00345AFE" w:rsidRDefault="00B63377" w:rsidP="008D67BE">
      <w:pPr>
        <w:rPr>
          <w:rFonts w:ascii="FS Klett OE" w:hAnsi="FS Klett OE" w:cs="FS Klett OE"/>
          <w:b/>
          <w:bCs/>
          <w:sz w:val="28"/>
          <w:szCs w:val="28"/>
        </w:rPr>
      </w:pPr>
      <w:r w:rsidRPr="00345AFE">
        <w:rPr>
          <w:rFonts w:ascii="FS Klett OE" w:hAnsi="FS Klett OE" w:cs="FS Klett OE"/>
          <w:b/>
          <w:bCs/>
          <w:sz w:val="28"/>
          <w:szCs w:val="28"/>
        </w:rPr>
        <w:t>2. Welches Stichwort steht zwischen:</w:t>
      </w:r>
      <w:r>
        <w:rPr>
          <w:rFonts w:ascii="FS Klett OE" w:hAnsi="FS Klett OE" w:cs="FS Klett OE"/>
          <w:b/>
          <w:bCs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B63377" w:rsidRPr="00AC3AD6" w:rsidTr="00FE4ED4">
        <w:trPr>
          <w:jc w:val="center"/>
        </w:trPr>
        <w:tc>
          <w:tcPr>
            <w:tcW w:w="3070" w:type="dxa"/>
            <w:vAlign w:val="center"/>
          </w:tcPr>
          <w:p w:rsidR="00B63377" w:rsidRPr="00345AFE" w:rsidRDefault="00B63377" w:rsidP="00BD0D23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345AFE">
              <w:rPr>
                <w:rFonts w:ascii="FS Klett OE" w:hAnsi="FS Klett OE" w:cs="FS Klett OE"/>
                <w:sz w:val="28"/>
                <w:szCs w:val="28"/>
              </w:rPr>
              <w:t>fröhlich</w:t>
            </w:r>
          </w:p>
        </w:tc>
        <w:tc>
          <w:tcPr>
            <w:tcW w:w="3071" w:type="dxa"/>
            <w:vAlign w:val="center"/>
          </w:tcPr>
          <w:p w:rsidR="00B63377" w:rsidRDefault="00B63377" w:rsidP="008D67BE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8" type="#_x0000_t75" style="position:absolute;left:0;text-align:left;margin-left:112.9pt;margin-top:1.05pt;width:31.75pt;height:28pt;z-index:251666944;mso-position-horizontal-relative:text;mso-position-vertical-relative:text">
                  <v:imagedata r:id="rId28" o:title="" grayscale="t"/>
                </v:shape>
              </w:pict>
            </w:r>
          </w:p>
          <w:p w:rsidR="00B63377" w:rsidRPr="00345AFE" w:rsidRDefault="00B63377" w:rsidP="008D67BE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  <w:tc>
          <w:tcPr>
            <w:tcW w:w="3071" w:type="dxa"/>
            <w:vAlign w:val="center"/>
          </w:tcPr>
          <w:p w:rsidR="00B63377" w:rsidRPr="00345AFE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345AFE">
              <w:rPr>
                <w:rFonts w:ascii="FS Klett OE" w:hAnsi="FS Klett OE" w:cs="FS Klett OE"/>
                <w:sz w:val="28"/>
                <w:szCs w:val="28"/>
              </w:rPr>
              <w:t>die Frucht</w:t>
            </w:r>
          </w:p>
        </w:tc>
      </w:tr>
      <w:tr w:rsidR="00B63377" w:rsidRPr="00AC3AD6" w:rsidTr="00FE4ED4">
        <w:trPr>
          <w:jc w:val="center"/>
        </w:trPr>
        <w:tc>
          <w:tcPr>
            <w:tcW w:w="3070" w:type="dxa"/>
            <w:vAlign w:val="center"/>
          </w:tcPr>
          <w:p w:rsidR="00B63377" w:rsidRPr="00345AFE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345AFE">
              <w:rPr>
                <w:rFonts w:ascii="FS Klett OE" w:hAnsi="FS Klett OE" w:cs="FS Klett OE"/>
                <w:sz w:val="28"/>
                <w:szCs w:val="28"/>
              </w:rPr>
              <w:t>die Mauer</w:t>
            </w:r>
          </w:p>
        </w:tc>
        <w:tc>
          <w:tcPr>
            <w:tcW w:w="3071" w:type="dxa"/>
            <w:vAlign w:val="center"/>
          </w:tcPr>
          <w:p w:rsidR="00B63377" w:rsidRDefault="00B63377" w:rsidP="008D67BE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49" type="#_x0000_t75" style="position:absolute;left:0;text-align:left;margin-left:6.6pt;margin-top:6.2pt;width:34.85pt;height:26.05pt;z-index:251667968;mso-position-horizontal-relative:text;mso-position-vertical-relative:text">
                  <v:imagedata r:id="rId29" o:title="" grayscale="t"/>
                </v:shape>
              </w:pict>
            </w:r>
          </w:p>
          <w:p w:rsidR="00B63377" w:rsidRPr="00345AFE" w:rsidRDefault="00B63377" w:rsidP="008D67BE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  <w:tc>
          <w:tcPr>
            <w:tcW w:w="3071" w:type="dxa"/>
            <w:vAlign w:val="center"/>
          </w:tcPr>
          <w:p w:rsidR="00B63377" w:rsidRPr="00345AFE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345AFE">
              <w:rPr>
                <w:rFonts w:ascii="FS Klett OE" w:hAnsi="FS Klett OE" w:cs="FS Klett OE"/>
                <w:sz w:val="28"/>
                <w:szCs w:val="28"/>
              </w:rPr>
              <w:t>das Meer</w:t>
            </w:r>
          </w:p>
        </w:tc>
      </w:tr>
      <w:tr w:rsidR="00B63377" w:rsidRPr="00AC3AD6" w:rsidTr="00FE4ED4">
        <w:trPr>
          <w:jc w:val="center"/>
        </w:trPr>
        <w:tc>
          <w:tcPr>
            <w:tcW w:w="3070" w:type="dxa"/>
            <w:vAlign w:val="center"/>
          </w:tcPr>
          <w:p w:rsidR="00B63377" w:rsidRPr="00345AFE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345AFE">
              <w:rPr>
                <w:rFonts w:ascii="FS Klett OE" w:hAnsi="FS Klett OE" w:cs="FS Klett OE"/>
                <w:sz w:val="28"/>
                <w:szCs w:val="28"/>
              </w:rPr>
              <w:t>der Tiger</w:t>
            </w:r>
          </w:p>
        </w:tc>
        <w:tc>
          <w:tcPr>
            <w:tcW w:w="3071" w:type="dxa"/>
            <w:vAlign w:val="center"/>
          </w:tcPr>
          <w:p w:rsidR="00B63377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50" type="#_x0000_t75" style="position:absolute;left:0;text-align:left;margin-left:109.85pt;margin-top:1.35pt;width:31.75pt;height:25.8pt;z-index:251670016;mso-position-horizontal-relative:text;mso-position-vertical-relative:text">
                  <v:imagedata r:id="rId30" o:title="" grayscale="t"/>
                </v:shape>
              </w:pict>
            </w:r>
          </w:p>
          <w:p w:rsidR="00B63377" w:rsidRPr="00345AFE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  <w:tc>
          <w:tcPr>
            <w:tcW w:w="3071" w:type="dxa"/>
            <w:vAlign w:val="center"/>
          </w:tcPr>
          <w:p w:rsidR="00B63377" w:rsidRPr="00345AFE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345AFE">
              <w:rPr>
                <w:rFonts w:ascii="FS Klett OE" w:hAnsi="FS Klett OE" w:cs="FS Klett OE"/>
                <w:sz w:val="28"/>
                <w:szCs w:val="28"/>
              </w:rPr>
              <w:t>der Topf</w:t>
            </w:r>
          </w:p>
        </w:tc>
      </w:tr>
      <w:tr w:rsidR="00B63377" w:rsidRPr="00AC3AD6" w:rsidTr="00FE4ED4">
        <w:trPr>
          <w:jc w:val="center"/>
        </w:trPr>
        <w:tc>
          <w:tcPr>
            <w:tcW w:w="3070" w:type="dxa"/>
            <w:vAlign w:val="center"/>
          </w:tcPr>
          <w:p w:rsidR="00B63377" w:rsidRPr="00345AFE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345AFE">
              <w:rPr>
                <w:rFonts w:ascii="FS Klett OE" w:hAnsi="FS Klett OE" w:cs="FS Klett OE"/>
                <w:sz w:val="28"/>
                <w:szCs w:val="28"/>
              </w:rPr>
              <w:t>die Qualle</w:t>
            </w:r>
          </w:p>
        </w:tc>
        <w:tc>
          <w:tcPr>
            <w:tcW w:w="3071" w:type="dxa"/>
            <w:vAlign w:val="center"/>
          </w:tcPr>
          <w:p w:rsidR="00B63377" w:rsidRDefault="00B63377" w:rsidP="008D67BE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>
              <w:rPr>
                <w:noProof/>
                <w:lang w:eastAsia="de-AT"/>
              </w:rPr>
              <w:pict>
                <v:shape id="_x0000_s1051" type="#_x0000_t75" style="position:absolute;left:0;text-align:left;margin-left:-2.15pt;margin-top:4.9pt;width:28.9pt;height:26.8pt;z-index:251668992;mso-position-horizontal-relative:text;mso-position-vertical-relative:text">
                  <v:imagedata r:id="rId31" o:title="" grayscale="t"/>
                </v:shape>
              </w:pict>
            </w:r>
          </w:p>
          <w:p w:rsidR="00B63377" w:rsidRPr="00345AFE" w:rsidRDefault="00B63377" w:rsidP="008D67BE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BC32CB">
              <w:rPr>
                <w:rFonts w:ascii="FS Klett OE" w:hAnsi="FS Klett OE" w:cs="FS Klett OE"/>
                <w:sz w:val="28"/>
                <w:szCs w:val="28"/>
              </w:rPr>
              <w:t>_______________</w:t>
            </w:r>
          </w:p>
        </w:tc>
        <w:tc>
          <w:tcPr>
            <w:tcW w:w="3071" w:type="dxa"/>
            <w:vAlign w:val="center"/>
          </w:tcPr>
          <w:p w:rsidR="00B63377" w:rsidRPr="00345AFE" w:rsidRDefault="00B63377" w:rsidP="00FE4ED4">
            <w:pPr>
              <w:jc w:val="center"/>
              <w:rPr>
                <w:rFonts w:ascii="FS Klett OE" w:hAnsi="FS Klett OE" w:cs="FS Klett OE"/>
                <w:sz w:val="28"/>
                <w:szCs w:val="28"/>
              </w:rPr>
            </w:pPr>
            <w:r w:rsidRPr="00345AFE">
              <w:rPr>
                <w:rFonts w:ascii="FS Klett OE" w:hAnsi="FS Klett OE" w:cs="FS Klett OE"/>
                <w:sz w:val="28"/>
                <w:szCs w:val="28"/>
              </w:rPr>
              <w:t>die Quelle</w:t>
            </w:r>
          </w:p>
        </w:tc>
      </w:tr>
    </w:tbl>
    <w:p w:rsidR="00B63377" w:rsidRDefault="00B63377" w:rsidP="00372332">
      <w:pPr>
        <w:jc w:val="right"/>
        <w:rPr>
          <w:rFonts w:ascii="Arial" w:hAnsi="Arial" w:cs="Arial"/>
          <w:sz w:val="10"/>
          <w:szCs w:val="10"/>
        </w:rPr>
      </w:pPr>
    </w:p>
    <w:p w:rsidR="00B63377" w:rsidRPr="00321BBE" w:rsidRDefault="00B63377" w:rsidP="00372332">
      <w:pPr>
        <w:jc w:val="right"/>
        <w:rPr>
          <w:rFonts w:ascii="Arial" w:hAnsi="Arial" w:cs="Arial"/>
          <w:sz w:val="10"/>
          <w:szCs w:val="10"/>
        </w:rPr>
      </w:pPr>
      <w:r w:rsidRPr="00321BBE">
        <w:rPr>
          <w:rFonts w:ascii="Arial" w:hAnsi="Arial" w:cs="Arial"/>
          <w:sz w:val="10"/>
          <w:szCs w:val="10"/>
        </w:rPr>
        <w:t>© öbv Archiv, Wien</w:t>
      </w:r>
    </w:p>
    <w:sectPr w:rsidR="00B63377" w:rsidRPr="00321BBE" w:rsidSect="007E7EAB">
      <w:headerReference w:type="default" r:id="rId32"/>
      <w:footerReference w:type="default" r:id="rId33"/>
      <w:pgSz w:w="11906" w:h="16838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377" w:rsidRDefault="00B63377" w:rsidP="007E7EAB">
      <w:pPr>
        <w:spacing w:after="0" w:line="240" w:lineRule="auto"/>
      </w:pPr>
      <w:r>
        <w:separator/>
      </w:r>
    </w:p>
  </w:endnote>
  <w:endnote w:type="continuationSeparator" w:id="0">
    <w:p w:rsidR="00B63377" w:rsidRDefault="00B63377" w:rsidP="007E7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Klett OE"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377" w:rsidRDefault="00B63377">
    <w:pPr>
      <w:pStyle w:val="Footer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" o:spid="_x0000_i1026" type="#_x0000_t75" style="width:522pt;height:81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377" w:rsidRDefault="00B63377" w:rsidP="007E7EAB">
      <w:pPr>
        <w:spacing w:after="0" w:line="240" w:lineRule="auto"/>
      </w:pPr>
      <w:r>
        <w:separator/>
      </w:r>
    </w:p>
  </w:footnote>
  <w:footnote w:type="continuationSeparator" w:id="0">
    <w:p w:rsidR="00B63377" w:rsidRDefault="00B63377" w:rsidP="007E7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377" w:rsidRDefault="00B63377">
    <w:pPr>
      <w:pStyle w:val="Header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2049" type="#_x0000_t75" style="position:absolute;margin-left:0;margin-top:10.05pt;width:522.65pt;height:77.3pt;z-index:251660288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7EAB"/>
    <w:rsid w:val="00051BE3"/>
    <w:rsid w:val="000B5BCA"/>
    <w:rsid w:val="001F5AEE"/>
    <w:rsid w:val="001F6629"/>
    <w:rsid w:val="00225A80"/>
    <w:rsid w:val="00294F57"/>
    <w:rsid w:val="002963E9"/>
    <w:rsid w:val="002F76D6"/>
    <w:rsid w:val="00321BBE"/>
    <w:rsid w:val="00340030"/>
    <w:rsid w:val="00345AFE"/>
    <w:rsid w:val="0036116B"/>
    <w:rsid w:val="00372332"/>
    <w:rsid w:val="003D33A8"/>
    <w:rsid w:val="004534C5"/>
    <w:rsid w:val="005010B5"/>
    <w:rsid w:val="00517218"/>
    <w:rsid w:val="00541602"/>
    <w:rsid w:val="00554096"/>
    <w:rsid w:val="00564FED"/>
    <w:rsid w:val="00581E25"/>
    <w:rsid w:val="005A14B3"/>
    <w:rsid w:val="005A788D"/>
    <w:rsid w:val="005E2046"/>
    <w:rsid w:val="005E665E"/>
    <w:rsid w:val="00615CE7"/>
    <w:rsid w:val="00677DE9"/>
    <w:rsid w:val="00744DDF"/>
    <w:rsid w:val="007A4114"/>
    <w:rsid w:val="007E439E"/>
    <w:rsid w:val="007E7EAB"/>
    <w:rsid w:val="008D67BE"/>
    <w:rsid w:val="009B514E"/>
    <w:rsid w:val="00A04CDB"/>
    <w:rsid w:val="00A36244"/>
    <w:rsid w:val="00A50B97"/>
    <w:rsid w:val="00A63BA9"/>
    <w:rsid w:val="00A90717"/>
    <w:rsid w:val="00A947EF"/>
    <w:rsid w:val="00AC3AD6"/>
    <w:rsid w:val="00AC7C46"/>
    <w:rsid w:val="00AF5A5A"/>
    <w:rsid w:val="00B03646"/>
    <w:rsid w:val="00B63377"/>
    <w:rsid w:val="00BC1516"/>
    <w:rsid w:val="00BC32CB"/>
    <w:rsid w:val="00BD0D23"/>
    <w:rsid w:val="00C32D2C"/>
    <w:rsid w:val="00CD2C48"/>
    <w:rsid w:val="00CF167B"/>
    <w:rsid w:val="00D236A9"/>
    <w:rsid w:val="00D7068B"/>
    <w:rsid w:val="00E30676"/>
    <w:rsid w:val="00EB4AF6"/>
    <w:rsid w:val="00F23E7E"/>
    <w:rsid w:val="00F76CA8"/>
    <w:rsid w:val="00FE4ED4"/>
    <w:rsid w:val="00FF1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244"/>
    <w:pPr>
      <w:spacing w:after="200" w:line="276" w:lineRule="auto"/>
    </w:pPr>
    <w:rPr>
      <w:rFonts w:cs="Calibri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oaufzhlung123kotextehauptspalte">
    <w:name w:val="ko.aufzählung.123 (ko.texte.hauptspalte)"/>
    <w:basedOn w:val="Normal"/>
    <w:uiPriority w:val="99"/>
    <w:rsid w:val="00A04CDB"/>
    <w:pPr>
      <w:tabs>
        <w:tab w:val="right" w:pos="227"/>
        <w:tab w:val="left" w:pos="340"/>
        <w:tab w:val="left" w:pos="5540"/>
        <w:tab w:val="left" w:pos="5840"/>
      </w:tabs>
      <w:autoSpaceDE w:val="0"/>
      <w:autoSpaceDN w:val="0"/>
      <w:adjustRightInd w:val="0"/>
      <w:spacing w:after="130" w:line="260" w:lineRule="atLeast"/>
      <w:ind w:left="340" w:hanging="340"/>
      <w:textAlignment w:val="center"/>
    </w:pPr>
    <w:rPr>
      <w:rFonts w:ascii="Arial" w:eastAsia="Times New Roman" w:hAnsi="Arial" w:cs="Arial"/>
      <w:color w:val="000000"/>
      <w:sz w:val="22"/>
      <w:szCs w:val="22"/>
      <w:lang w:val="de-DE" w:eastAsia="de-AT"/>
    </w:rPr>
  </w:style>
  <w:style w:type="paragraph" w:customStyle="1" w:styleId="koaufgabekoaufgaben">
    <w:name w:val="ko.aufgabe (ko.aufgaben)"/>
    <w:basedOn w:val="Normal"/>
    <w:uiPriority w:val="99"/>
    <w:rsid w:val="00A04CDB"/>
    <w:pPr>
      <w:suppressAutoHyphens/>
      <w:autoSpaceDE w:val="0"/>
      <w:autoSpaceDN w:val="0"/>
      <w:adjustRightInd w:val="0"/>
      <w:spacing w:after="130" w:line="260" w:lineRule="atLeast"/>
      <w:textAlignment w:val="center"/>
    </w:pPr>
    <w:rPr>
      <w:rFonts w:ascii="Arial" w:eastAsia="Times New Roman" w:hAnsi="Arial" w:cs="Arial"/>
      <w:b/>
      <w:bCs/>
      <w:color w:val="003B83"/>
      <w:u w:color="000000"/>
      <w:lang w:val="en-US" w:eastAsia="de-AT"/>
    </w:rPr>
  </w:style>
  <w:style w:type="character" w:customStyle="1" w:styleId="koexample">
    <w:name w:val="ko.example"/>
    <w:uiPriority w:val="99"/>
    <w:rsid w:val="00A04CDB"/>
    <w:rPr>
      <w:rFonts w:ascii="Arial" w:hAnsi="Arial" w:cs="Arial"/>
      <w:i/>
      <w:iCs/>
      <w:color w:val="003B83"/>
    </w:rPr>
  </w:style>
  <w:style w:type="paragraph" w:customStyle="1" w:styleId="kotextkotextehauptspalte">
    <w:name w:val="ko.text (ko.texte.hauptspalte)"/>
    <w:basedOn w:val="Normal"/>
    <w:uiPriority w:val="99"/>
    <w:rsid w:val="00A04CDB"/>
    <w:pPr>
      <w:tabs>
        <w:tab w:val="left" w:pos="227"/>
        <w:tab w:val="left" w:pos="5540"/>
        <w:tab w:val="left" w:pos="5840"/>
      </w:tabs>
      <w:autoSpaceDE w:val="0"/>
      <w:autoSpaceDN w:val="0"/>
      <w:adjustRightInd w:val="0"/>
      <w:spacing w:after="130" w:line="260" w:lineRule="atLeast"/>
      <w:textAlignment w:val="center"/>
    </w:pPr>
    <w:rPr>
      <w:rFonts w:ascii="Arial" w:eastAsia="Times New Roman" w:hAnsi="Arial" w:cs="Arial"/>
      <w:color w:val="000000"/>
      <w:sz w:val="22"/>
      <w:szCs w:val="22"/>
      <w:lang w:val="de-DE" w:eastAsia="de-AT"/>
    </w:rPr>
  </w:style>
  <w:style w:type="character" w:customStyle="1" w:styleId="koverweis">
    <w:name w:val="ko.verweis"/>
    <w:uiPriority w:val="99"/>
    <w:rsid w:val="00A04CDB"/>
    <w:rPr>
      <w:rFonts w:ascii="Arial" w:hAnsi="Arial" w:cs="Arial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7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E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E7EAB"/>
  </w:style>
  <w:style w:type="paragraph" w:styleId="Footer">
    <w:name w:val="footer"/>
    <w:basedOn w:val="Normal"/>
    <w:link w:val="FooterChar"/>
    <w:uiPriority w:val="99"/>
    <w:rsid w:val="007E7E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E7EAB"/>
  </w:style>
  <w:style w:type="table" w:styleId="TableGrid">
    <w:name w:val="Table Grid"/>
    <w:basedOn w:val="TableNormal"/>
    <w:uiPriority w:val="99"/>
    <w:locked/>
    <w:rsid w:val="00D7068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203</Words>
  <Characters>1283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Bliem, Silvia</dc:creator>
  <cp:keywords/>
  <dc:description/>
  <cp:lastModifiedBy>AE</cp:lastModifiedBy>
  <cp:revision>19</cp:revision>
  <cp:lastPrinted>2013-10-18T09:25:00Z</cp:lastPrinted>
  <dcterms:created xsi:type="dcterms:W3CDTF">2013-10-23T07:44:00Z</dcterms:created>
  <dcterms:modified xsi:type="dcterms:W3CDTF">2013-10-29T02:56:00Z</dcterms:modified>
</cp:coreProperties>
</file>