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A4B" w:rsidRPr="009F669A" w:rsidRDefault="00246A4B" w:rsidP="009F669A">
      <w:pPr>
        <w:spacing w:line="340" w:lineRule="exact"/>
        <w:jc w:val="right"/>
        <w:rPr>
          <w:rFonts w:ascii="FS Klett OE" w:hAnsi="FS Klett OE" w:cs="FS Klett OE"/>
          <w:b/>
          <w:bCs/>
        </w:rPr>
      </w:pPr>
      <w:bookmarkStart w:id="0" w:name="_GoBack"/>
      <w:bookmarkEnd w:id="0"/>
      <w:r w:rsidRPr="009F669A">
        <w:rPr>
          <w:rFonts w:ascii="FS Klett OE" w:hAnsi="FS Klett OE" w:cs="FS Klett OE"/>
          <w:b/>
          <w:bCs/>
        </w:rPr>
        <w:t>Arbeitsblatt 14</w:t>
      </w:r>
      <w:r>
        <w:rPr>
          <w:rFonts w:ascii="FS Klett OE" w:hAnsi="FS Klett OE" w:cs="FS Klett OE"/>
          <w:b/>
          <w:bCs/>
        </w:rPr>
        <w:t>/1</w:t>
      </w:r>
      <w:r w:rsidRPr="009F669A">
        <w:rPr>
          <w:rFonts w:ascii="FS Klett OE" w:hAnsi="FS Klett OE" w:cs="FS Klett OE"/>
          <w:b/>
          <w:bCs/>
        </w:rPr>
        <w:t>: Hilfreiche Sätze</w:t>
      </w:r>
    </w:p>
    <w:p w:rsidR="00246A4B" w:rsidRPr="00622280" w:rsidRDefault="00246A4B" w:rsidP="009F669A">
      <w:pPr>
        <w:spacing w:line="340" w:lineRule="exact"/>
        <w:rPr>
          <w:rFonts w:ascii="FS Klett OE" w:hAnsi="FS Klett OE" w:cs="FS Klett OE"/>
          <w:b/>
          <w:bCs/>
          <w:sz w:val="32"/>
          <w:szCs w:val="32"/>
        </w:rPr>
      </w:pPr>
      <w:r w:rsidRPr="00622280">
        <w:rPr>
          <w:rFonts w:ascii="FS Klett OE" w:hAnsi="FS Klett OE" w:cs="FS Klett OE"/>
          <w:b/>
          <w:bCs/>
          <w:sz w:val="32"/>
          <w:szCs w:val="32"/>
        </w:rPr>
        <w:t xml:space="preserve">Das bin ich – Sono io – C’est moi – Eso soy yo – </w:t>
      </w:r>
      <w:r w:rsidRPr="00622280">
        <w:rPr>
          <w:rFonts w:ascii="Verdana" w:hAnsi="Verdana" w:cs="Verdana"/>
          <w:b/>
          <w:bCs/>
          <w:sz w:val="32"/>
          <w:szCs w:val="32"/>
        </w:rPr>
        <w:t>Это</w:t>
      </w:r>
      <w:r w:rsidRPr="00622280">
        <w:rPr>
          <w:rFonts w:ascii="FS Klett OE" w:hAnsi="FS Klett OE" w:cs="FS Klett OE"/>
          <w:b/>
          <w:bCs/>
          <w:sz w:val="32"/>
          <w:szCs w:val="32"/>
        </w:rPr>
        <w:t xml:space="preserve"> </w:t>
      </w:r>
      <w:r w:rsidRPr="00622280">
        <w:rPr>
          <w:rFonts w:ascii="Verdana" w:hAnsi="Verdana" w:cs="Verdana"/>
          <w:b/>
          <w:bCs/>
          <w:sz w:val="32"/>
          <w:szCs w:val="32"/>
        </w:rPr>
        <w:t>я</w:t>
      </w:r>
    </w:p>
    <w:p w:rsidR="00246A4B" w:rsidRPr="005C5264" w:rsidRDefault="00246A4B" w:rsidP="00622280">
      <w:pPr>
        <w:rPr>
          <w:rFonts w:ascii="FS Klett OE" w:hAnsi="FS Klett OE" w:cs="FS Klett OE"/>
          <w:sz w:val="26"/>
          <w:szCs w:val="26"/>
        </w:rPr>
      </w:pPr>
      <w:r>
        <w:rPr>
          <w:noProof/>
          <w:lang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Vorschaubild" href="E:\03_Mimi Bilder\03_06_Bildersammlung_A_bis_Z\Fo" style="position:absolute;margin-left:369pt;margin-top:25.3pt;width:105.45pt;height:87.55pt;z-index:251662848" o:button="t">
            <v:imagedata r:id="rId6" o:title="" grayscale="t"/>
          </v:shape>
        </w:pict>
      </w:r>
    </w:p>
    <w:p w:rsidR="00246A4B" w:rsidRPr="00E44C52" w:rsidRDefault="00246A4B" w:rsidP="00622280">
      <w:pPr>
        <w:spacing w:line="340" w:lineRule="exact"/>
        <w:rPr>
          <w:rFonts w:ascii="FS Klett OE" w:hAnsi="FS Klett OE" w:cs="FS Klett OE"/>
          <w:sz w:val="26"/>
          <w:szCs w:val="26"/>
        </w:rPr>
      </w:pPr>
      <w:r>
        <w:rPr>
          <w:noProof/>
          <w:lang w:eastAsia="de-AT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margin-left:-9pt;margin-top:-.05pt;width:108pt;height:117.35pt;z-index:251639296"/>
        </w:pict>
      </w:r>
    </w:p>
    <w:p w:rsidR="00246A4B" w:rsidRPr="00622280" w:rsidRDefault="00246A4B" w:rsidP="00622280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622280">
        <w:rPr>
          <w:rFonts w:ascii="FS Klett OE" w:hAnsi="FS Klett OE" w:cs="FS Klett OE"/>
          <w:sz w:val="26"/>
          <w:szCs w:val="26"/>
        </w:rPr>
        <w:t xml:space="preserve">                                  </w:t>
      </w:r>
      <w:r w:rsidRPr="00CB0DC9">
        <w:rPr>
          <w:rFonts w:ascii="FS Klett OE" w:hAnsi="FS Klett OE" w:cs="FS Klett OE"/>
          <w:b/>
          <w:bCs/>
          <w:sz w:val="26"/>
          <w:szCs w:val="26"/>
        </w:rPr>
        <w:t>Ich heiße</w:t>
      </w:r>
      <w:r w:rsidRPr="00622280">
        <w:rPr>
          <w:rFonts w:ascii="FS Klett OE" w:hAnsi="FS Klett OE" w:cs="FS Klett OE"/>
          <w:sz w:val="26"/>
          <w:szCs w:val="26"/>
        </w:rPr>
        <w:t xml:space="preserve"> / Mi chiamo / Je m’appelle / </w:t>
      </w:r>
    </w:p>
    <w:p w:rsidR="00246A4B" w:rsidRPr="00622280" w:rsidRDefault="00246A4B" w:rsidP="00622280">
      <w:pPr>
        <w:spacing w:line="360" w:lineRule="auto"/>
        <w:rPr>
          <w:rFonts w:ascii="FS Klett OE" w:hAnsi="FS Klett OE" w:cs="FS Klett OE"/>
          <w:sz w:val="26"/>
          <w:szCs w:val="26"/>
        </w:rPr>
      </w:pPr>
      <w:r>
        <w:rPr>
          <w:noProof/>
          <w:lang w:eastAsia="de-AT"/>
        </w:rPr>
        <w:pict>
          <v:shape id="_x0000_s1028" type="#_x0000_t75" alt="Vorschaubild" href="E:\03_Mimi Bilder\03_06_Bildersammlung_A_bis_Z\Blu" style="position:absolute;margin-left:369pt;margin-top:26.2pt;width:77.4pt;height:82.65pt;z-index:251658752" o:button="t">
            <v:imagedata r:id="rId7" o:title="" grayscale="t"/>
          </v:shape>
        </w:pict>
      </w:r>
      <w:r w:rsidRPr="00622280">
        <w:rPr>
          <w:rFonts w:ascii="FS Klett OE" w:hAnsi="FS Klett OE" w:cs="FS Klett OE"/>
          <w:sz w:val="26"/>
          <w:szCs w:val="26"/>
        </w:rPr>
        <w:t xml:space="preserve">                                  Me llamo / </w:t>
      </w:r>
      <w:r w:rsidRPr="00622280">
        <w:rPr>
          <w:rFonts w:ascii="Verdana" w:hAnsi="Verdana" w:cs="Verdana"/>
          <w:sz w:val="26"/>
          <w:szCs w:val="26"/>
        </w:rPr>
        <w:t>Меня</w:t>
      </w:r>
      <w:r w:rsidRPr="00622280">
        <w:rPr>
          <w:rFonts w:ascii="FS Klett OE" w:hAnsi="FS Klett OE" w:cs="FS Klett OE"/>
          <w:sz w:val="26"/>
          <w:szCs w:val="26"/>
        </w:rPr>
        <w:t xml:space="preserve"> </w:t>
      </w:r>
      <w:r w:rsidRPr="00622280">
        <w:rPr>
          <w:rFonts w:ascii="Verdana" w:hAnsi="Verdana" w:cs="Verdana"/>
          <w:sz w:val="26"/>
          <w:szCs w:val="26"/>
        </w:rPr>
        <w:t>зовут</w:t>
      </w:r>
    </w:p>
    <w:p w:rsidR="00246A4B" w:rsidRPr="00622280" w:rsidRDefault="00246A4B" w:rsidP="00622280">
      <w:pPr>
        <w:spacing w:line="360" w:lineRule="auto"/>
        <w:rPr>
          <w:rFonts w:ascii="FS Klett OE" w:hAnsi="FS Klett OE" w:cs="FS Klett OE"/>
          <w:sz w:val="26"/>
          <w:szCs w:val="26"/>
        </w:rPr>
      </w:pPr>
      <w:r w:rsidRPr="00622280">
        <w:rPr>
          <w:rFonts w:ascii="FS Klett OE" w:hAnsi="FS Klett OE" w:cs="FS Klett OE"/>
          <w:sz w:val="26"/>
          <w:szCs w:val="26"/>
        </w:rPr>
        <w:t xml:space="preserve">                                  __________________________________</w:t>
      </w:r>
    </w:p>
    <w:p w:rsidR="00246A4B" w:rsidRDefault="00246A4B" w:rsidP="00622280">
      <w:pPr>
        <w:spacing w:line="360" w:lineRule="auto"/>
        <w:rPr>
          <w:rFonts w:ascii="Verdana" w:hAnsi="Verdana" w:cs="Verdana"/>
          <w:sz w:val="26"/>
          <w:szCs w:val="26"/>
          <w:lang w:val="fr-CH"/>
        </w:rPr>
      </w:pPr>
      <w:r w:rsidRPr="00CB0DC9">
        <w:rPr>
          <w:rFonts w:ascii="FS Klett OE" w:hAnsi="FS Klett OE" w:cs="FS Klett OE"/>
          <w:b/>
          <w:bCs/>
          <w:sz w:val="26"/>
          <w:szCs w:val="26"/>
          <w:lang w:val="fr-CH"/>
        </w:rPr>
        <w:t>Ich komme aus</w:t>
      </w:r>
      <w:r w:rsidRPr="00622280">
        <w:rPr>
          <w:rFonts w:ascii="FS Klett OE" w:hAnsi="FS Klett OE" w:cs="FS Klett OE"/>
          <w:sz w:val="26"/>
          <w:szCs w:val="26"/>
          <w:lang w:val="fr-CH"/>
        </w:rPr>
        <w:t xml:space="preserve"> / Vengo da / Je suis de / Soy de </w:t>
      </w:r>
      <w:r>
        <w:rPr>
          <w:rFonts w:ascii="FS Klett OE" w:hAnsi="FS Klett OE" w:cs="FS Klett OE"/>
          <w:sz w:val="26"/>
          <w:szCs w:val="26"/>
          <w:lang w:val="fr-CH"/>
        </w:rPr>
        <w:t xml:space="preserve">/ </w:t>
      </w:r>
      <w:r w:rsidRPr="009F669A">
        <w:rPr>
          <w:rFonts w:ascii="Verdana" w:hAnsi="Verdana" w:cs="Verdana"/>
          <w:sz w:val="26"/>
          <w:szCs w:val="26"/>
          <w:lang w:val="fr-CH"/>
        </w:rPr>
        <w:t>Я</w:t>
      </w:r>
      <w:r w:rsidRPr="009F669A">
        <w:rPr>
          <w:rFonts w:ascii="FS Klett OE" w:hAnsi="FS Klett OE" w:cs="FS Klett OE"/>
          <w:sz w:val="26"/>
          <w:szCs w:val="26"/>
          <w:lang w:val="fr-CH"/>
        </w:rPr>
        <w:t xml:space="preserve"> </w:t>
      </w:r>
      <w:r w:rsidRPr="009F669A">
        <w:rPr>
          <w:rFonts w:ascii="Verdana" w:hAnsi="Verdana" w:cs="Verdana"/>
          <w:sz w:val="26"/>
          <w:szCs w:val="26"/>
          <w:lang w:val="fr-CH"/>
        </w:rPr>
        <w:t>из</w:t>
      </w:r>
    </w:p>
    <w:p w:rsidR="00246A4B" w:rsidRPr="00622280" w:rsidRDefault="00246A4B" w:rsidP="00622280">
      <w:pPr>
        <w:spacing w:line="360" w:lineRule="auto"/>
        <w:rPr>
          <w:rFonts w:ascii="FS Klett OE" w:hAnsi="FS Klett OE" w:cs="FS Klett OE"/>
          <w:sz w:val="26"/>
          <w:szCs w:val="26"/>
          <w:lang w:val="fr-CH"/>
        </w:rPr>
      </w:pPr>
      <w:r>
        <w:rPr>
          <w:rFonts w:ascii="Verdana" w:hAnsi="Verdana" w:cs="Verdana"/>
          <w:sz w:val="26"/>
          <w:szCs w:val="26"/>
          <w:lang w:val="fr-CH"/>
        </w:rPr>
        <w:t>______________________________________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3602"/>
      </w:tblGrid>
      <w:tr w:rsidR="00246A4B">
        <w:tc>
          <w:tcPr>
            <w:tcW w:w="4606" w:type="dxa"/>
          </w:tcPr>
          <w:p w:rsidR="00246A4B" w:rsidRPr="00FB5932" w:rsidRDefault="00246A4B" w:rsidP="00FB5932">
            <w:pPr>
              <w:spacing w:line="340" w:lineRule="exact"/>
              <w:rPr>
                <w:rFonts w:ascii="Verdana" w:hAnsi="Verdana" w:cs="Verdana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Ich bin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/ Ho/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J’ai / Tengo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Мне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sym w:font="Wingdings" w:char="F0A8"/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>7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/ sette / sept / siete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семь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sym w:font="Wingdings" w:char="F0A8"/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>8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/ otto / huit / ocho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восемь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sym w:font="Wingdings" w:char="F0A8"/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>9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/ nove / neuf / nueve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девять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sym w:font="Wingdings" w:char="F0A8"/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>10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/ dieci / dix / diez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десять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Jahre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/ anni / ans /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años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лет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>.</w:t>
            </w:r>
          </w:p>
        </w:tc>
        <w:tc>
          <w:tcPr>
            <w:tcW w:w="3602" w:type="dxa"/>
          </w:tcPr>
          <w:p w:rsidR="00246A4B" w:rsidRPr="00FB5932" w:rsidRDefault="00246A4B" w:rsidP="00BC1516"/>
          <w:p w:rsidR="00246A4B" w:rsidRPr="00FB5932" w:rsidRDefault="00246A4B" w:rsidP="00BC1516">
            <w:r>
              <w:rPr>
                <w:noProof/>
                <w:lang w:eastAsia="de-AT"/>
              </w:rPr>
              <w:pict>
                <v:shape id="_x0000_s1029" type="#_x0000_t75" style="position:absolute;margin-left:21.6pt;margin-top:27.2pt;width:109.15pt;height:106.5pt;z-index:251640320">
                  <v:imagedata r:id="rId8" o:title="" grayscale="t"/>
                </v:shape>
              </w:pict>
            </w:r>
            <w:r w:rsidRPr="0071075F"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9" type="#_x0000_t144" style="width:114pt;height:24.75pt" fillcolor="black">
                  <v:shadow color="#868686"/>
                  <v:textpath style="font-family:&quot;Arial Black&quot;;font-size:18pt" fitshape="t" trim="t" string="7   8   9   10"/>
                </v:shape>
              </w:pict>
            </w:r>
          </w:p>
          <w:p w:rsidR="00246A4B" w:rsidRPr="00FB5932" w:rsidRDefault="00246A4B" w:rsidP="00BC1516">
            <w:pPr>
              <w:rPr>
                <w:rFonts w:ascii="FS Klett OE" w:hAnsi="FS Klett OE" w:cs="FS Klett OE"/>
                <w:sz w:val="20"/>
                <w:szCs w:val="20"/>
              </w:rPr>
            </w:pPr>
          </w:p>
          <w:p w:rsidR="00246A4B" w:rsidRPr="00FB5932" w:rsidRDefault="00246A4B" w:rsidP="00BC1516">
            <w:pPr>
              <w:rPr>
                <w:rFonts w:ascii="FS Klett OE" w:hAnsi="FS Klett OE" w:cs="FS Klett OE"/>
                <w:sz w:val="20"/>
                <w:szCs w:val="20"/>
              </w:rPr>
            </w:pPr>
          </w:p>
          <w:p w:rsidR="00246A4B" w:rsidRPr="00FB5932" w:rsidRDefault="00246A4B" w:rsidP="00BC1516">
            <w:pPr>
              <w:rPr>
                <w:rFonts w:ascii="FS Klett OE" w:hAnsi="FS Klett OE" w:cs="FS Klett OE"/>
                <w:sz w:val="20"/>
                <w:szCs w:val="20"/>
              </w:rPr>
            </w:pPr>
          </w:p>
          <w:p w:rsidR="00246A4B" w:rsidRPr="00FB5932" w:rsidRDefault="00246A4B" w:rsidP="00622280"/>
        </w:tc>
      </w:tr>
    </w:tbl>
    <w:p w:rsidR="00246A4B" w:rsidRDefault="00246A4B" w:rsidP="00622280">
      <w:pPr>
        <w:rPr>
          <w:rFonts w:ascii="FS Klett OE" w:hAnsi="FS Klett OE" w:cs="FS Klett OE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3060"/>
      </w:tblGrid>
      <w:tr w:rsidR="00246A4B">
        <w:tc>
          <w:tcPr>
            <w:tcW w:w="5148" w:type="dxa"/>
          </w:tcPr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Ich habe blaue / braune / grüne Augen. 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Ho degli occhi blu / marroni / verdi.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J’ai des yeux bleus / marrons / verts.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 xml:space="preserve">Tengo los ojos azules / marrón / verdes. </w:t>
            </w:r>
          </w:p>
          <w:p w:rsidR="00246A4B" w:rsidRPr="00FB5932" w:rsidRDefault="00246A4B" w:rsidP="00CB0DC9">
            <w:pPr>
              <w:rPr>
                <w:rFonts w:ascii="FS Klett OE" w:hAnsi="FS Klett OE" w:cs="FS Klett OE"/>
                <w:sz w:val="26"/>
                <w:szCs w:val="26"/>
                <w:lang w:val="ru-RU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У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меня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синие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коричневые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зеленые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глаза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>.</w:t>
            </w:r>
          </w:p>
        </w:tc>
        <w:tc>
          <w:tcPr>
            <w:tcW w:w="3060" w:type="dxa"/>
          </w:tcPr>
          <w:p w:rsidR="00246A4B" w:rsidRPr="00FB5932" w:rsidRDefault="00246A4B" w:rsidP="00BC1516">
            <w:r>
              <w:rPr>
                <w:noProof/>
                <w:lang w:eastAsia="de-AT"/>
              </w:rPr>
              <w:pict>
                <v:shape id="_x0000_s1030" type="#_x0000_t75" style="position:absolute;margin-left:21.6pt;margin-top:4.7pt;width:61.1pt;height:46.9pt;z-index:251642368;mso-position-horizontal-relative:text;mso-position-vertical-relative:text">
                  <v:imagedata r:id="rId9" o:title="" grayscale="t"/>
                </v:shape>
              </w:pict>
            </w:r>
          </w:p>
          <w:p w:rsidR="00246A4B" w:rsidRPr="00FB5932" w:rsidRDefault="00246A4B" w:rsidP="00BC1516">
            <w:r>
              <w:rPr>
                <w:noProof/>
                <w:lang w:eastAsia="de-AT"/>
              </w:rPr>
              <w:pict>
                <v:shape id="_x0000_s1031" type="#_x0000_t75" alt="Vorschaubild" href="E:\03_Mimi Bilder\03_06_Bildersammlung_A_bis_Z\Spieg" style="position:absolute;margin-left:13.35pt;margin-top:24.25pt;width:112.2pt;height:89.6pt;z-index:251659776" o:button="t">
                  <v:imagedata r:id="rId10" o:title="" grayscale="t"/>
                </v:shape>
              </w:pict>
            </w:r>
          </w:p>
          <w:p w:rsidR="00246A4B" w:rsidRPr="00FB5932" w:rsidRDefault="00246A4B" w:rsidP="00BC1516">
            <w:pPr>
              <w:rPr>
                <w:rFonts w:ascii="FS Klett OE" w:hAnsi="FS Klett OE" w:cs="FS Klett OE"/>
                <w:sz w:val="20"/>
                <w:szCs w:val="20"/>
              </w:rPr>
            </w:pPr>
          </w:p>
          <w:p w:rsidR="00246A4B" w:rsidRPr="00FB5932" w:rsidRDefault="00246A4B" w:rsidP="00BC1516">
            <w:pPr>
              <w:rPr>
                <w:rFonts w:ascii="FS Klett OE" w:hAnsi="FS Klett OE" w:cs="FS Klett OE"/>
                <w:sz w:val="20"/>
                <w:szCs w:val="20"/>
              </w:rPr>
            </w:pPr>
          </w:p>
          <w:p w:rsidR="00246A4B" w:rsidRPr="00FB5932" w:rsidRDefault="00246A4B" w:rsidP="00BC1516">
            <w:pPr>
              <w:rPr>
                <w:rFonts w:ascii="FS Klett OE" w:hAnsi="FS Klett OE" w:cs="FS Klett OE"/>
                <w:sz w:val="20"/>
                <w:szCs w:val="20"/>
              </w:rPr>
            </w:pPr>
          </w:p>
          <w:p w:rsidR="00246A4B" w:rsidRPr="00FB5932" w:rsidRDefault="00246A4B" w:rsidP="00BC1516"/>
        </w:tc>
      </w:tr>
    </w:tbl>
    <w:p w:rsidR="00246A4B" w:rsidRDefault="00246A4B" w:rsidP="000F17AD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246A4B" w:rsidRDefault="00246A4B" w:rsidP="000F17AD">
      <w:pPr>
        <w:jc w:val="right"/>
        <w:rPr>
          <w:rFonts w:ascii="Arial" w:hAnsi="Arial" w:cs="Arial"/>
          <w:sz w:val="10"/>
          <w:szCs w:val="10"/>
        </w:rPr>
      </w:pPr>
    </w:p>
    <w:p w:rsidR="00246A4B" w:rsidRPr="009F669A" w:rsidRDefault="00246A4B" w:rsidP="00D63F1C">
      <w:pPr>
        <w:spacing w:line="340" w:lineRule="exact"/>
        <w:jc w:val="right"/>
        <w:rPr>
          <w:rFonts w:ascii="FS Klett OE" w:hAnsi="FS Klett OE" w:cs="FS Klett OE"/>
          <w:b/>
          <w:bCs/>
        </w:rPr>
      </w:pPr>
      <w:r w:rsidRPr="009F669A">
        <w:rPr>
          <w:rFonts w:ascii="FS Klett OE" w:hAnsi="FS Klett OE" w:cs="FS Klett OE"/>
          <w:b/>
          <w:bCs/>
        </w:rPr>
        <w:t>Arbeitsblatt 14</w:t>
      </w:r>
      <w:r>
        <w:rPr>
          <w:rFonts w:ascii="FS Klett OE" w:hAnsi="FS Klett OE" w:cs="FS Klett OE"/>
          <w:b/>
          <w:bCs/>
        </w:rPr>
        <w:t>/2</w:t>
      </w:r>
      <w:r w:rsidRPr="009F669A">
        <w:rPr>
          <w:rFonts w:ascii="FS Klett OE" w:hAnsi="FS Klett OE" w:cs="FS Klett OE"/>
          <w:b/>
          <w:bCs/>
        </w:rPr>
        <w:t>: Hilfreiche Sätze</w:t>
      </w:r>
    </w:p>
    <w:p w:rsidR="00246A4B" w:rsidRPr="00321BBE" w:rsidRDefault="00246A4B" w:rsidP="000F17AD">
      <w:pPr>
        <w:jc w:val="right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2520"/>
      </w:tblGrid>
      <w:tr w:rsidR="00246A4B" w:rsidRPr="003959FB">
        <w:tc>
          <w:tcPr>
            <w:tcW w:w="5688" w:type="dxa"/>
          </w:tcPr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Ich habe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/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Ho dei / J'ai / 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Soy /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У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меня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 </w:t>
            </w:r>
          </w:p>
          <w:p w:rsidR="00246A4B" w:rsidRPr="00D63F1C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2" type="#_x0000_t75" alt="Vorschaubild" href="E:\03_Mimi Bilder\03_06_Bildersammlung_A_bis_Z\Koenig" style="position:absolute;margin-left:189.1pt;margin-top:15.95pt;width:52.7pt;height:89.1pt;z-index:251657728" o:button="t">
                  <v:imagedata r:id="rId11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sym w:font="Wingdings" w:char="F0A8"/>
            </w:r>
            <w:r w:rsidRPr="00D63F1C">
              <w:rPr>
                <w:rFonts w:ascii="FS Klett OE" w:hAnsi="FS Klett OE" w:cs="FS Klett OE"/>
                <w:sz w:val="26"/>
                <w:szCs w:val="26"/>
              </w:rPr>
              <w:t xml:space="preserve">  </w:t>
            </w:r>
            <w:r w:rsidRPr="00D63F1C">
              <w:rPr>
                <w:rFonts w:ascii="FS Klett OE" w:hAnsi="FS Klett OE" w:cs="FS Klett OE"/>
                <w:b/>
                <w:bCs/>
                <w:sz w:val="26"/>
                <w:szCs w:val="26"/>
              </w:rPr>
              <w:t>braune Haare</w:t>
            </w:r>
            <w:r w:rsidRPr="00D63F1C">
              <w:rPr>
                <w:rFonts w:ascii="FS Klett OE" w:hAnsi="FS Klett OE" w:cs="FS Klett OE"/>
                <w:sz w:val="26"/>
                <w:szCs w:val="26"/>
              </w:rPr>
              <w:t>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capelli castani.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des cheveux châtains.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US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 xml:space="preserve">     castaño / castaña.</w:t>
            </w:r>
          </w:p>
          <w:p w:rsidR="00246A4B" w:rsidRPr="00FB5932" w:rsidRDefault="00246A4B" w:rsidP="00D63F1C">
            <w:pPr>
              <w:spacing w:after="0" w:line="340" w:lineRule="exact"/>
              <w:rPr>
                <w:rFonts w:ascii="FS Klett OE" w:hAnsi="FS Klett OE" w:cs="FS Klett OE"/>
                <w:sz w:val="26"/>
                <w:szCs w:val="26"/>
                <w:lang w:val="en-US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синие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глаза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>.</w:t>
            </w:r>
          </w:p>
          <w:p w:rsidR="00246A4B" w:rsidRPr="00D63F1C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</w:pPr>
            <w:r>
              <w:rPr>
                <w:noProof/>
                <w:lang w:eastAsia="de-AT"/>
              </w:rPr>
              <w:pict>
                <v:shape id="_x0000_s1033" type="#_x0000_t75" alt="Vorschaubild" href="E:\03_Mimi Bilder\03_06_Bildersammlung_A_bis_Z\Prinzess" style="position:absolute;margin-left:189.1pt;margin-top:7.1pt;width:66.6pt;height:94.1pt;z-index:251656704" o:button="t">
                  <v:imagedata r:id="rId12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sym w:font="Wingdings" w:char="F0A8"/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>blonde Haare.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    capelli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biondi.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   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des cheveux blonds.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    rubio / rubia.</w:t>
            </w:r>
          </w:p>
          <w:p w:rsidR="00246A4B" w:rsidRPr="00FB5932" w:rsidRDefault="00246A4B" w:rsidP="00D63F1C">
            <w:pPr>
              <w:spacing w:after="0"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коричневые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глаза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.</w:t>
            </w:r>
          </w:p>
          <w:p w:rsidR="00246A4B" w:rsidRPr="00D63F1C" w:rsidRDefault="00246A4B" w:rsidP="00FB5932">
            <w:pPr>
              <w:spacing w:line="340" w:lineRule="exact"/>
              <w:rPr>
                <w:rFonts w:ascii="FS Klett OE" w:hAnsi="FS Klett OE" w:cs="FS Klett OE"/>
                <w:sz w:val="20"/>
                <w:szCs w:val="20"/>
                <w:lang w:val="en-GB"/>
              </w:rPr>
            </w:pP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>
              <w:rPr>
                <w:noProof/>
                <w:lang w:eastAsia="de-AT"/>
              </w:rPr>
              <w:pict>
                <v:shape id="_x0000_s1034" type="#_x0000_t75" alt="Vorschaubild" href="E:\03_Mimi Bilder\03_06_Bildersammlung_A_bis_Z\Clo" style="position:absolute;margin-left:180.1pt;margin-top:6.95pt;width:81.05pt;height:95.9pt;z-index:251675136" o:button="t">
                  <v:imagedata r:id="rId13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sym w:font="Wingdings" w:char="F0A8"/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>rote Haare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    capelli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rossi.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des cheveux rouges.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en-US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 xml:space="preserve">     pelirrojo / pelirroja.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зеленые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глаза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>.</w:t>
            </w:r>
          </w:p>
        </w:tc>
        <w:tc>
          <w:tcPr>
            <w:tcW w:w="2520" w:type="dxa"/>
          </w:tcPr>
          <w:p w:rsidR="00246A4B" w:rsidRPr="00FB5932" w:rsidRDefault="00246A4B" w:rsidP="00BC1516">
            <w:pPr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  <w:r>
              <w:rPr>
                <w:noProof/>
                <w:lang w:eastAsia="de-AT"/>
              </w:rPr>
              <w:pict>
                <v:shape id="_x0000_s1035" type="#_x0000_t75" alt="Vorschaubild" href="E:\03_Mimi Bilder\03_06_Bildersammlung_A_bis_Z\Buers" style="position:absolute;left:0;text-align:left;margin-left:12.85pt;margin-top:28.05pt;width:96.1pt;height:68.1pt;z-index:251663872" o:button="t">
                  <v:imagedata r:id="rId14" o:title="" grayscale="t"/>
                </v:shape>
              </w:pict>
            </w:r>
            <w:r w:rsidRPr="0071075F">
              <w:rPr>
                <w:lang w:val="en-GB"/>
              </w:rPr>
              <w:pict>
                <v:shape id="_x0000_i1034" type="#_x0000_t144" style="width:48.75pt;height:22.5pt" fillcolor="black">
                  <v:shadow color="#868686"/>
                  <v:textpath style="font-family:&quot;Arial Black&quot;;font-size:16pt" fitshape="t" trim="t" string="braun"/>
                </v:shape>
              </w:pict>
            </w: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  <w:r>
              <w:rPr>
                <w:noProof/>
                <w:lang w:eastAsia="de-AT"/>
              </w:rPr>
              <w:pict>
                <v:shape id="_x0000_s1036" type="#_x0000_t75" alt="Vorschaubild" href="E:\03_Mimi Bilder\03_06_Bildersammlung_A_bis_Z\Ka" style="position:absolute;left:0;text-align:left;margin-left:4.1pt;margin-top:22.45pt;width:94.7pt;height:77.4pt;z-index:251676160" o:button="t">
                  <v:imagedata r:id="rId15" o:title="" grayscale="t"/>
                </v:shape>
              </w:pict>
            </w:r>
            <w:r w:rsidRPr="0071075F">
              <w:rPr>
                <w:lang w:val="en-GB"/>
              </w:rPr>
              <w:pict>
                <v:shape id="_x0000_i1039" type="#_x0000_t144" style="width:46.5pt;height:22.5pt" fillcolor="black">
                  <v:shadow color="#868686"/>
                  <v:textpath style="font-family:&quot;Arial Black&quot;;font-size:16pt" fitshape="t" trim="t" string="blond"/>
                </v:shape>
              </w:pict>
            </w: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</w:p>
          <w:p w:rsidR="00246A4B" w:rsidRPr="00FB5932" w:rsidRDefault="00246A4B" w:rsidP="00FB5932">
            <w:pPr>
              <w:jc w:val="center"/>
              <w:rPr>
                <w:lang w:val="en-GB"/>
              </w:rPr>
            </w:pPr>
            <w:r w:rsidRPr="0071075F">
              <w:rPr>
                <w:lang w:val="en-GB"/>
              </w:rPr>
              <w:pict>
                <v:shape id="_x0000_i1044" type="#_x0000_t144" style="width:24pt;height:22.5pt" fillcolor="black">
                  <v:shadow color="#868686"/>
                  <v:textpath style="font-family:&quot;Arial Black&quot;;font-size:16pt" fitshape="t" trim="t" string="rot"/>
                </v:shape>
              </w:pict>
            </w:r>
          </w:p>
          <w:p w:rsidR="00246A4B" w:rsidRPr="00FB5932" w:rsidRDefault="00246A4B" w:rsidP="00BC1516">
            <w:pPr>
              <w:rPr>
                <w:lang w:val="en-GB"/>
              </w:rPr>
            </w:pPr>
            <w:r>
              <w:rPr>
                <w:noProof/>
                <w:lang w:eastAsia="de-AT"/>
              </w:rPr>
              <w:pict>
                <v:shape id="_x0000_s1037" type="#_x0000_t75" style="position:absolute;margin-left:16.85pt;margin-top:1.6pt;width:82.5pt;height:69.2pt;z-index:251641344">
                  <v:imagedata r:id="rId16" o:title="" grayscale="t"/>
                </v:shape>
              </w:pict>
            </w:r>
          </w:p>
        </w:tc>
      </w:tr>
    </w:tbl>
    <w:p w:rsidR="00246A4B" w:rsidRDefault="00246A4B" w:rsidP="009F669A">
      <w:pPr>
        <w:spacing w:line="340" w:lineRule="exact"/>
        <w:rPr>
          <w:rFonts w:ascii="Verdana" w:hAnsi="Verdana" w:cs="Verdana"/>
        </w:rPr>
      </w:pPr>
      <w:r>
        <w:rPr>
          <w:noProof/>
          <w:lang w:eastAsia="de-AT"/>
        </w:rPr>
        <w:pict>
          <v:shape id="_x0000_s1038" type="#_x0000_t75" style="position:absolute;margin-left:252pt;margin-top:24.3pt;width:107.45pt;height:115.8pt;z-index:251652608;mso-position-horizontal-relative:text;mso-position-vertical-relative:text">
            <v:imagedata r:id="rId17" o:title="" grayscale="t"/>
          </v:shape>
        </w:pict>
      </w:r>
    </w:p>
    <w:p w:rsidR="00246A4B" w:rsidRPr="009F669A" w:rsidRDefault="00246A4B" w:rsidP="00CB0DC9">
      <w:pPr>
        <w:spacing w:line="340" w:lineRule="exact"/>
        <w:rPr>
          <w:rFonts w:ascii="FS Klett OE" w:hAnsi="FS Klett OE" w:cs="FS Klett OE"/>
          <w:sz w:val="26"/>
          <w:szCs w:val="26"/>
        </w:rPr>
      </w:pPr>
      <w:r w:rsidRPr="009F669A">
        <w:rPr>
          <w:rFonts w:ascii="FS Klett OE" w:hAnsi="FS Klett OE" w:cs="FS Klett OE"/>
          <w:b/>
          <w:bCs/>
          <w:sz w:val="26"/>
          <w:szCs w:val="26"/>
        </w:rPr>
        <w:t>Ich habe Geschwister.</w:t>
      </w:r>
    </w:p>
    <w:p w:rsidR="00246A4B" w:rsidRPr="009F669A" w:rsidRDefault="00246A4B" w:rsidP="00CB0DC9">
      <w:pPr>
        <w:spacing w:line="340" w:lineRule="exact"/>
        <w:rPr>
          <w:rFonts w:ascii="FS Klett OE" w:hAnsi="FS Klett OE" w:cs="FS Klett OE"/>
          <w:sz w:val="26"/>
          <w:szCs w:val="26"/>
          <w:lang w:val="fr-CH"/>
        </w:rPr>
      </w:pPr>
      <w:r w:rsidRPr="009F669A">
        <w:rPr>
          <w:rFonts w:ascii="FS Klett OE" w:hAnsi="FS Klett OE" w:cs="FS Klett OE"/>
          <w:sz w:val="26"/>
          <w:szCs w:val="26"/>
        </w:rPr>
        <w:t>Ho dei fratelli.</w:t>
      </w:r>
    </w:p>
    <w:p w:rsidR="00246A4B" w:rsidRPr="009F669A" w:rsidRDefault="00246A4B" w:rsidP="00CB0DC9">
      <w:pPr>
        <w:spacing w:line="340" w:lineRule="exact"/>
        <w:rPr>
          <w:rFonts w:ascii="FS Klett OE" w:hAnsi="FS Klett OE" w:cs="FS Klett OE"/>
          <w:sz w:val="26"/>
          <w:szCs w:val="26"/>
          <w:lang w:val="fr-CH"/>
        </w:rPr>
      </w:pPr>
      <w:r w:rsidRPr="009F669A">
        <w:rPr>
          <w:rFonts w:ascii="FS Klett OE" w:hAnsi="FS Klett OE" w:cs="FS Klett OE"/>
          <w:sz w:val="26"/>
          <w:szCs w:val="26"/>
          <w:lang w:val="fr-CH"/>
        </w:rPr>
        <w:t>J'ai des frères et soeurs.</w:t>
      </w:r>
    </w:p>
    <w:p w:rsidR="00246A4B" w:rsidRPr="009F669A" w:rsidRDefault="00246A4B" w:rsidP="00CB0DC9">
      <w:pPr>
        <w:spacing w:line="340" w:lineRule="exact"/>
        <w:rPr>
          <w:rFonts w:ascii="FS Klett OE" w:hAnsi="FS Klett OE" w:cs="FS Klett OE"/>
          <w:sz w:val="26"/>
          <w:szCs w:val="26"/>
          <w:lang w:val="fr-CH"/>
        </w:rPr>
      </w:pPr>
      <w:r w:rsidRPr="009F669A">
        <w:rPr>
          <w:rFonts w:ascii="FS Klett OE" w:hAnsi="FS Klett OE" w:cs="FS Klett OE"/>
          <w:sz w:val="26"/>
          <w:szCs w:val="26"/>
          <w:lang w:val="fr-CH"/>
        </w:rPr>
        <w:t>Tengo hermanos.</w:t>
      </w:r>
    </w:p>
    <w:p w:rsidR="00246A4B" w:rsidRPr="000F17AD" w:rsidRDefault="00246A4B" w:rsidP="000F17AD">
      <w:pPr>
        <w:rPr>
          <w:rFonts w:ascii="Arial" w:hAnsi="Arial" w:cs="Arial"/>
          <w:sz w:val="10"/>
          <w:szCs w:val="10"/>
          <w:lang w:val="fr-CH"/>
        </w:rPr>
      </w:pPr>
      <w:r w:rsidRPr="009F669A">
        <w:rPr>
          <w:rFonts w:ascii="Verdana" w:hAnsi="Verdana" w:cs="Verdana"/>
          <w:sz w:val="26"/>
          <w:szCs w:val="26"/>
          <w:lang w:val="fr-CH"/>
        </w:rPr>
        <w:t>У</w:t>
      </w:r>
      <w:r w:rsidRPr="009F669A">
        <w:rPr>
          <w:rFonts w:ascii="FS Klett OE" w:hAnsi="FS Klett OE" w:cs="FS Klett OE"/>
          <w:sz w:val="26"/>
          <w:szCs w:val="26"/>
          <w:lang w:val="fr-CH"/>
        </w:rPr>
        <w:t xml:space="preserve"> </w:t>
      </w:r>
      <w:r w:rsidRPr="009F669A">
        <w:rPr>
          <w:rFonts w:ascii="Verdana" w:hAnsi="Verdana" w:cs="Verdana"/>
          <w:sz w:val="26"/>
          <w:szCs w:val="26"/>
          <w:lang w:val="fr-CH"/>
        </w:rPr>
        <w:t>меня</w:t>
      </w:r>
      <w:r w:rsidRPr="009F669A">
        <w:rPr>
          <w:rFonts w:ascii="FS Klett OE" w:hAnsi="FS Klett OE" w:cs="FS Klett OE"/>
          <w:sz w:val="26"/>
          <w:szCs w:val="26"/>
          <w:lang w:val="fr-CH"/>
        </w:rPr>
        <w:t xml:space="preserve"> </w:t>
      </w:r>
      <w:r w:rsidRPr="009F669A">
        <w:rPr>
          <w:rFonts w:ascii="Verdana" w:hAnsi="Verdana" w:cs="Verdana"/>
          <w:sz w:val="26"/>
          <w:szCs w:val="26"/>
          <w:lang w:val="fr-CH"/>
        </w:rPr>
        <w:t>есть</w:t>
      </w:r>
      <w:r w:rsidRPr="009F669A">
        <w:rPr>
          <w:rFonts w:ascii="FS Klett OE" w:hAnsi="FS Klett OE" w:cs="FS Klett OE"/>
          <w:sz w:val="26"/>
          <w:szCs w:val="26"/>
          <w:lang w:val="fr-CH"/>
        </w:rPr>
        <w:t xml:space="preserve"> </w:t>
      </w:r>
      <w:r w:rsidRPr="009F669A">
        <w:rPr>
          <w:rFonts w:ascii="Verdana" w:hAnsi="Verdana" w:cs="Verdana"/>
          <w:sz w:val="26"/>
          <w:szCs w:val="26"/>
          <w:lang w:val="fr-CH"/>
        </w:rPr>
        <w:t>братья</w:t>
      </w:r>
      <w:r w:rsidRPr="009F669A">
        <w:rPr>
          <w:rFonts w:ascii="FS Klett OE" w:hAnsi="FS Klett OE" w:cs="FS Klett OE"/>
          <w:sz w:val="26"/>
          <w:szCs w:val="26"/>
          <w:lang w:val="fr-CH"/>
        </w:rPr>
        <w:t xml:space="preserve"> </w:t>
      </w:r>
      <w:r w:rsidRPr="009F669A">
        <w:rPr>
          <w:rFonts w:ascii="Verdana" w:hAnsi="Verdana" w:cs="Verdana"/>
          <w:sz w:val="26"/>
          <w:szCs w:val="26"/>
          <w:lang w:val="fr-CH"/>
        </w:rPr>
        <w:t>и</w:t>
      </w:r>
      <w:r w:rsidRPr="009F669A">
        <w:rPr>
          <w:rFonts w:ascii="FS Klett OE" w:hAnsi="FS Klett OE" w:cs="FS Klett OE"/>
          <w:sz w:val="26"/>
          <w:szCs w:val="26"/>
          <w:lang w:val="fr-CH"/>
        </w:rPr>
        <w:t xml:space="preserve"> </w:t>
      </w:r>
      <w:r w:rsidRPr="009F669A">
        <w:rPr>
          <w:rFonts w:ascii="Verdana" w:hAnsi="Verdana" w:cs="Verdana"/>
          <w:sz w:val="26"/>
          <w:szCs w:val="26"/>
          <w:lang w:val="fr-CH"/>
        </w:rPr>
        <w:t>сёстры</w:t>
      </w:r>
      <w:r w:rsidRPr="009F669A">
        <w:rPr>
          <w:rFonts w:ascii="FS Klett OE" w:hAnsi="FS Klett OE" w:cs="FS Klett OE"/>
          <w:sz w:val="26"/>
          <w:szCs w:val="26"/>
          <w:lang w:val="fr-CH"/>
        </w:rPr>
        <w:t>.</w:t>
      </w:r>
      <w:r>
        <w:rPr>
          <w:rFonts w:ascii="FS Klett OE" w:hAnsi="FS Klett OE" w:cs="FS Klett OE"/>
          <w:sz w:val="26"/>
          <w:szCs w:val="26"/>
          <w:lang w:val="fr-CH"/>
        </w:rPr>
        <w:t xml:space="preserve"> </w:t>
      </w:r>
      <w:r>
        <w:rPr>
          <w:rFonts w:ascii="FS Klett OE" w:hAnsi="FS Klett OE" w:cs="FS Klett OE"/>
          <w:sz w:val="26"/>
          <w:szCs w:val="26"/>
          <w:lang w:val="fr-CH"/>
        </w:rPr>
        <w:tab/>
      </w:r>
      <w:r>
        <w:rPr>
          <w:rFonts w:ascii="FS Klett OE" w:hAnsi="FS Klett OE" w:cs="FS Klett OE"/>
          <w:sz w:val="26"/>
          <w:szCs w:val="26"/>
          <w:lang w:val="fr-CH"/>
        </w:rPr>
        <w:tab/>
      </w:r>
      <w:r>
        <w:rPr>
          <w:rFonts w:ascii="FS Klett OE" w:hAnsi="FS Klett OE" w:cs="FS Klett OE"/>
          <w:sz w:val="26"/>
          <w:szCs w:val="26"/>
          <w:lang w:val="fr-CH"/>
        </w:rPr>
        <w:tab/>
      </w:r>
      <w:r>
        <w:rPr>
          <w:rFonts w:ascii="FS Klett OE" w:hAnsi="FS Klett OE" w:cs="FS Klett OE"/>
          <w:sz w:val="26"/>
          <w:szCs w:val="26"/>
          <w:lang w:val="fr-CH"/>
        </w:rPr>
        <w:tab/>
      </w:r>
      <w:r>
        <w:rPr>
          <w:rFonts w:ascii="FS Klett OE" w:hAnsi="FS Klett OE" w:cs="FS Klett OE"/>
          <w:sz w:val="26"/>
          <w:szCs w:val="26"/>
          <w:lang w:val="fr-CH"/>
        </w:rPr>
        <w:tab/>
      </w:r>
      <w:r>
        <w:rPr>
          <w:rFonts w:ascii="FS Klett OE" w:hAnsi="FS Klett OE" w:cs="FS Klett OE"/>
          <w:sz w:val="26"/>
          <w:szCs w:val="26"/>
          <w:lang w:val="fr-CH"/>
        </w:rPr>
        <w:tab/>
      </w:r>
      <w:r w:rsidRPr="000F17AD">
        <w:rPr>
          <w:rFonts w:ascii="Arial" w:hAnsi="Arial" w:cs="Arial"/>
          <w:sz w:val="10"/>
          <w:szCs w:val="10"/>
          <w:lang w:val="fr-CH"/>
        </w:rPr>
        <w:t>© öbv Archiv, Wien</w:t>
      </w:r>
    </w:p>
    <w:p w:rsidR="00246A4B" w:rsidRDefault="00246A4B" w:rsidP="00D63F1C">
      <w:pPr>
        <w:spacing w:after="0" w:line="340" w:lineRule="exact"/>
        <w:jc w:val="right"/>
        <w:rPr>
          <w:rFonts w:ascii="FS Klett OE" w:hAnsi="FS Klett OE" w:cs="FS Klett OE"/>
          <w:b/>
          <w:bCs/>
        </w:rPr>
      </w:pPr>
      <w:r w:rsidRPr="009F669A">
        <w:rPr>
          <w:rFonts w:ascii="FS Klett OE" w:hAnsi="FS Klett OE" w:cs="FS Klett OE"/>
          <w:b/>
          <w:bCs/>
        </w:rPr>
        <w:t>Arbeitsblatt 14</w:t>
      </w:r>
      <w:r>
        <w:rPr>
          <w:rFonts w:ascii="FS Klett OE" w:hAnsi="FS Klett OE" w:cs="FS Klett OE"/>
          <w:b/>
          <w:bCs/>
        </w:rPr>
        <w:t>/3</w:t>
      </w:r>
      <w:r w:rsidRPr="009F669A">
        <w:rPr>
          <w:rFonts w:ascii="FS Klett OE" w:hAnsi="FS Klett OE" w:cs="FS Klett OE"/>
          <w:b/>
          <w:bCs/>
        </w:rPr>
        <w:t>: Hilfreiche Sätze</w:t>
      </w:r>
    </w:p>
    <w:p w:rsidR="00246A4B" w:rsidRPr="00D63F1C" w:rsidRDefault="00246A4B" w:rsidP="00D63F1C">
      <w:pPr>
        <w:spacing w:line="340" w:lineRule="exact"/>
        <w:jc w:val="right"/>
        <w:rPr>
          <w:rFonts w:ascii="FS Klett OE" w:hAnsi="FS Klett OE" w:cs="FS Klett OE"/>
          <w:b/>
          <w:bCs/>
          <w:sz w:val="10"/>
          <w:szCs w:val="10"/>
        </w:rPr>
      </w:pPr>
    </w:p>
    <w:p w:rsidR="00246A4B" w:rsidRDefault="00246A4B" w:rsidP="00CB0DC9">
      <w:pPr>
        <w:spacing w:line="340" w:lineRule="exact"/>
        <w:rPr>
          <w:rFonts w:ascii="Verdana" w:hAnsi="Verdana" w:cs="Verdana"/>
          <w:sz w:val="26"/>
          <w:szCs w:val="26"/>
          <w:lang w:val="fr-CH"/>
        </w:rPr>
      </w:pPr>
      <w:r w:rsidRPr="00CF5D09">
        <w:rPr>
          <w:rFonts w:ascii="FS Klett OE" w:hAnsi="FS Klett OE" w:cs="FS Klett OE"/>
          <w:b/>
          <w:bCs/>
          <w:sz w:val="26"/>
          <w:szCs w:val="26"/>
          <w:lang w:val="fr-CH"/>
        </w:rPr>
        <w:t>Meine Hobbys</w:t>
      </w:r>
      <w:r>
        <w:rPr>
          <w:rFonts w:ascii="FS Klett OE" w:hAnsi="FS Klett OE" w:cs="FS Klett OE"/>
          <w:sz w:val="26"/>
          <w:szCs w:val="26"/>
          <w:lang w:val="fr-CH"/>
        </w:rPr>
        <w:t xml:space="preserve"> / </w:t>
      </w:r>
      <w:r w:rsidRPr="00CF5D09">
        <w:rPr>
          <w:rFonts w:ascii="FS Klett OE" w:hAnsi="FS Klett OE" w:cs="FS Klett OE"/>
          <w:sz w:val="26"/>
          <w:szCs w:val="26"/>
          <w:lang w:val="fr-CH"/>
        </w:rPr>
        <w:t>I miei hobbys</w:t>
      </w:r>
      <w:r>
        <w:rPr>
          <w:rFonts w:ascii="FS Klett OE" w:hAnsi="FS Klett OE" w:cs="FS Klett OE"/>
          <w:sz w:val="26"/>
          <w:szCs w:val="26"/>
          <w:lang w:val="fr-CH"/>
        </w:rPr>
        <w:t xml:space="preserve"> / </w:t>
      </w:r>
      <w:r w:rsidRPr="00CF5D09">
        <w:rPr>
          <w:rFonts w:ascii="FS Klett OE" w:hAnsi="FS Klett OE" w:cs="FS Klett OE"/>
          <w:sz w:val="26"/>
          <w:szCs w:val="26"/>
          <w:lang w:val="fr-CH"/>
        </w:rPr>
        <w:t>Mes loisirs</w:t>
      </w:r>
      <w:r>
        <w:rPr>
          <w:rFonts w:ascii="FS Klett OE" w:hAnsi="FS Klett OE" w:cs="FS Klett OE"/>
          <w:sz w:val="26"/>
          <w:szCs w:val="26"/>
          <w:lang w:val="fr-CH"/>
        </w:rPr>
        <w:t xml:space="preserve"> / Mis pasatiempos / </w:t>
      </w:r>
      <w:r w:rsidRPr="009F669A">
        <w:rPr>
          <w:rFonts w:ascii="Verdana" w:hAnsi="Verdana" w:cs="Verdana"/>
          <w:sz w:val="26"/>
          <w:szCs w:val="26"/>
          <w:lang w:val="fr-CH"/>
        </w:rPr>
        <w:t>Мо</w:t>
      </w:r>
      <w:r w:rsidRPr="000F17AD">
        <w:rPr>
          <w:rFonts w:ascii="FS Klett OE" w:hAnsi="FS Klett OE" w:cs="FS Klett OE"/>
          <w:sz w:val="26"/>
          <w:szCs w:val="26"/>
          <w:lang w:val="fr-CH"/>
        </w:rPr>
        <w:t>ë</w:t>
      </w:r>
      <w:r w:rsidRPr="009F669A">
        <w:rPr>
          <w:rFonts w:ascii="FS Klett OE" w:hAnsi="FS Klett OE" w:cs="FS Klett OE"/>
          <w:sz w:val="26"/>
          <w:szCs w:val="26"/>
          <w:lang w:val="fr-CH"/>
        </w:rPr>
        <w:t xml:space="preserve"> </w:t>
      </w:r>
      <w:r w:rsidRPr="009F669A">
        <w:rPr>
          <w:rFonts w:ascii="Verdana" w:hAnsi="Verdana" w:cs="Verdana"/>
          <w:sz w:val="26"/>
          <w:szCs w:val="26"/>
          <w:lang w:val="fr-CH"/>
        </w:rPr>
        <w:t>хобби</w:t>
      </w:r>
    </w:p>
    <w:p w:rsidR="00246A4B" w:rsidRPr="00CF5D09" w:rsidRDefault="00246A4B" w:rsidP="00CB0DC9">
      <w:pPr>
        <w:spacing w:line="340" w:lineRule="exact"/>
        <w:rPr>
          <w:rFonts w:ascii="FS Klett OE" w:hAnsi="FS Klett OE" w:cs="FS Klett OE"/>
          <w:sz w:val="26"/>
          <w:szCs w:val="26"/>
          <w:lang w:val="fr-CH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4065"/>
      </w:tblGrid>
      <w:tr w:rsidR="00246A4B">
        <w:tc>
          <w:tcPr>
            <w:tcW w:w="4068" w:type="dxa"/>
          </w:tcPr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39" type="#_x0000_t75" style="position:absolute;margin-left:151.6pt;margin-top:14.65pt;width:37.4pt;height:38.7pt;z-index:251651584">
                  <v:imagedata r:id="rId18" o:title="" grayscale="t"/>
                </v:shape>
              </w:pic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sym w:font="Wingdings" w:char="F0A8"/>
            </w: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>Rad fahren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andare in bicicletta 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40" type="#_x0000_t75" style="position:absolute;margin-left:135.1pt;margin-top:1.5pt;width:52.45pt;height:43.15pt;z-index:251643392">
                  <v:imagedata r:id="rId19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aller à bicyclette 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hacer la bicicleta</w:t>
            </w:r>
          </w:p>
          <w:p w:rsidR="00246A4B" w:rsidRPr="00FB5932" w:rsidRDefault="00246A4B" w:rsidP="00D63F1C">
            <w:pPr>
              <w:spacing w:after="0" w:line="340" w:lineRule="exact"/>
              <w:rPr>
                <w:rFonts w:ascii="Verdana" w:hAnsi="Verdana" w:cs="Verdana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езда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на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велосипеде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</w:p>
        </w:tc>
        <w:tc>
          <w:tcPr>
            <w:tcW w:w="4065" w:type="dxa"/>
          </w:tcPr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41" type="#_x0000_t75" style="position:absolute;margin-left:124.75pt;margin-top:10.45pt;width:50.25pt;height:52.75pt;z-index:251644416;mso-position-horizontal-relative:text;mso-position-vertical-relative:text">
                  <v:imagedata r:id="rId20" o:title="" grayscale="t"/>
                </v:shape>
              </w:pic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sym w:font="Wingdings" w:char="F0A8"/>
            </w: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schwimmen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nuotare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nager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42" type="#_x0000_t75" style="position:absolute;margin-left:93.6pt;margin-top:1.5pt;width:81.2pt;height:38.5pt;z-index:251650560">
                  <v:imagedata r:id="rId21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nadar</w:t>
            </w:r>
          </w:p>
          <w:p w:rsidR="00246A4B" w:rsidRPr="00FB5932" w:rsidRDefault="00246A4B" w:rsidP="00D63F1C">
            <w:pPr>
              <w:spacing w:after="0" w:line="340" w:lineRule="exact"/>
              <w:rPr>
                <w:rFonts w:ascii="Verdana" w:hAnsi="Verdana" w:cs="Verdana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плаванье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</w:p>
        </w:tc>
      </w:tr>
      <w:tr w:rsidR="00246A4B">
        <w:tc>
          <w:tcPr>
            <w:tcW w:w="4068" w:type="dxa"/>
          </w:tcPr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43" type="#_x0000_t75" style="position:absolute;margin-left:134.85pt;margin-top:7.8pt;width:62.25pt;height:57.75pt;z-index:251645440">
                  <v:imagedata r:id="rId22" o:title=""/>
                </v:shape>
              </w:pict>
            </w: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sym w:font="Wingdings" w:char="F0A8"/>
            </w: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Fußball spielen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giocare a calcio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jouer au football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44" type="#_x0000_t75" alt="Vorschaubild" href="E:\03_Mimi Bilder\03_06_Bildersammlung_A_bis_Z\Ba" style="position:absolute;margin-left:134.85pt;margin-top:6.3pt;width:42.7pt;height:42.7pt;z-index:251654656" o:button="t">
                  <v:imagedata r:id="rId23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jugar al fútbol</w:t>
            </w:r>
          </w:p>
          <w:p w:rsidR="00246A4B" w:rsidRPr="00FB5932" w:rsidRDefault="00246A4B" w:rsidP="00D63F1C">
            <w:pPr>
              <w:spacing w:after="0" w:line="340" w:lineRule="exact"/>
              <w:rPr>
                <w:rFonts w:ascii="Verdana" w:hAnsi="Verdana" w:cs="Verdana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футбол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</w:p>
        </w:tc>
        <w:tc>
          <w:tcPr>
            <w:tcW w:w="4065" w:type="dxa"/>
          </w:tcPr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45" type="#_x0000_t75" style="position:absolute;margin-left:111.6pt;margin-top:7.7pt;width:61.5pt;height:54.75pt;z-index:251646464;mso-position-horizontal-relative:text;mso-position-vertical-relative:text">
                  <v:imagedata r:id="rId24" o:title="" grayscale="t"/>
                </v:shape>
              </w:pic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sym w:font="Wingdings" w:char="F0A8"/>
            </w: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zeichnen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dipingere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46" type="#_x0000_t75" style="position:absolute;margin-left:110.1pt;margin-top:6.9pt;width:55.5pt;height:36pt;z-index:251647488">
                  <v:imagedata r:id="rId25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dessiner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dibujar</w:t>
            </w:r>
          </w:p>
          <w:p w:rsidR="00246A4B" w:rsidRPr="00FB5932" w:rsidRDefault="00246A4B" w:rsidP="00D63F1C">
            <w:pPr>
              <w:spacing w:after="0" w:line="340" w:lineRule="exact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</w:rPr>
              <w:t>рисование</w:t>
            </w:r>
          </w:p>
        </w:tc>
      </w:tr>
      <w:tr w:rsidR="00246A4B">
        <w:tc>
          <w:tcPr>
            <w:tcW w:w="4068" w:type="dxa"/>
          </w:tcPr>
          <w:p w:rsidR="00246A4B" w:rsidRPr="00FB5932" w:rsidRDefault="00246A4B" w:rsidP="00FB5932">
            <w:pPr>
              <w:spacing w:line="340" w:lineRule="exact"/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47" type="#_x0000_t75" style="position:absolute;margin-left:134.85pt;margin-top:15.5pt;width:60.95pt;height:46.85pt;z-index:251649536;mso-position-horizontal-relative:text;mso-position-vertical-relative:text">
                  <v:imagedata r:id="rId26" o:title="" grayscale="t"/>
                </v:shape>
              </w:pic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sym w:font="Wingdings" w:char="F0A8"/>
            </w: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>musizieren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fare della musica 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48" type="#_x0000_t75" style="position:absolute;margin-left:135pt;margin-top:14.7pt;width:45.35pt;height:44pt;z-index:251653632">
                  <v:imagedata r:id="rId27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faire de la musique 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hacer música</w:t>
            </w:r>
          </w:p>
          <w:p w:rsidR="00246A4B" w:rsidRDefault="00246A4B" w:rsidP="00D63F1C">
            <w:pPr>
              <w:spacing w:after="0" w:line="340" w:lineRule="exact"/>
              <w:rPr>
                <w:rFonts w:ascii="Verdana" w:hAnsi="Verdana" w:cs="Verdana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музыка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</w:p>
        </w:tc>
        <w:tc>
          <w:tcPr>
            <w:tcW w:w="4065" w:type="dxa"/>
          </w:tcPr>
          <w:p w:rsidR="00246A4B" w:rsidRPr="00FB5932" w:rsidRDefault="00246A4B" w:rsidP="00FB5932">
            <w:pPr>
              <w:spacing w:line="340" w:lineRule="exact"/>
              <w:rPr>
                <w:rFonts w:ascii="Verdana" w:hAnsi="Verdana" w:cs="Verdana"/>
                <w:b/>
                <w:bCs/>
                <w:lang w:val="fr-CH"/>
              </w:rPr>
            </w:pP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49" type="#_x0000_t75" style="position:absolute;margin-left:93.6pt;margin-top:2.2pt;width:81.05pt;height:33.7pt;z-index:251648512">
                  <v:imagedata r:id="rId28" o:title="" grayscale="t"/>
                </v:shape>
              </w:pict>
            </w: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sym w:font="Wingdings" w:char="F0A8"/>
            </w:r>
            <w:r w:rsidRPr="00FB5932">
              <w:rPr>
                <w:rFonts w:ascii="Verdana" w:hAnsi="Verdana" w:cs="Verdana"/>
                <w:b/>
                <w:bCs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>lesen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leggere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50" type="#_x0000_t75" alt="Vorschaubild" href="E:\03_Mimi Bilder\03_06_Bildersammlung_A_bis_Z\He" style="position:absolute;margin-left:120.45pt;margin-top:23.25pt;width:41.95pt;height:46.75pt;z-index:251655680" o:button="t">
                  <v:imagedata r:id="rId29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lire </w: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leer </w:t>
            </w:r>
          </w:p>
          <w:p w:rsidR="00246A4B" w:rsidRPr="00FB5932" w:rsidRDefault="00246A4B" w:rsidP="00D63F1C">
            <w:pPr>
              <w:spacing w:after="0" w:line="340" w:lineRule="exact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   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чтение</w:t>
            </w:r>
          </w:p>
        </w:tc>
      </w:tr>
    </w:tbl>
    <w:p w:rsidR="00246A4B" w:rsidRPr="00321BBE" w:rsidRDefault="00246A4B" w:rsidP="000F17AD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246A4B" w:rsidRPr="009F669A" w:rsidRDefault="00246A4B" w:rsidP="00191C5E">
      <w:pPr>
        <w:spacing w:line="340" w:lineRule="exact"/>
        <w:jc w:val="right"/>
        <w:rPr>
          <w:rFonts w:ascii="FS Klett OE" w:hAnsi="FS Klett OE" w:cs="FS Klett OE"/>
          <w:b/>
          <w:bCs/>
        </w:rPr>
      </w:pPr>
      <w:r>
        <w:rPr>
          <w:lang w:val="fr-CH"/>
        </w:rPr>
        <w:br w:type="page"/>
      </w:r>
      <w:r w:rsidRPr="009F669A">
        <w:rPr>
          <w:rFonts w:ascii="FS Klett OE" w:hAnsi="FS Klett OE" w:cs="FS Klett OE"/>
          <w:b/>
          <w:bCs/>
        </w:rPr>
        <w:t>Arbeitsblatt 15</w:t>
      </w:r>
      <w:r>
        <w:rPr>
          <w:rFonts w:ascii="FS Klett OE" w:hAnsi="FS Klett OE" w:cs="FS Klett OE"/>
          <w:b/>
          <w:bCs/>
        </w:rPr>
        <w:t>/1</w:t>
      </w:r>
      <w:r w:rsidRPr="009F669A">
        <w:rPr>
          <w:rFonts w:ascii="FS Klett OE" w:hAnsi="FS Klett OE" w:cs="FS Klett OE"/>
          <w:b/>
          <w:bCs/>
        </w:rPr>
        <w:t>: Hilfreiche Sätze</w:t>
      </w:r>
    </w:p>
    <w:p w:rsidR="00246A4B" w:rsidRPr="009F669A" w:rsidRDefault="00246A4B" w:rsidP="00191C5E">
      <w:pPr>
        <w:spacing w:line="340" w:lineRule="exact"/>
        <w:rPr>
          <w:rFonts w:ascii="FS Klett OE" w:hAnsi="FS Klett OE" w:cs="FS Klett OE"/>
          <w:b/>
          <w:bCs/>
          <w:sz w:val="32"/>
          <w:szCs w:val="32"/>
        </w:rPr>
      </w:pPr>
      <w:r w:rsidRPr="009F669A">
        <w:rPr>
          <w:rFonts w:ascii="FS Klett OE" w:hAnsi="FS Klett OE" w:cs="FS Klett OE"/>
          <w:b/>
          <w:bCs/>
          <w:sz w:val="32"/>
          <w:szCs w:val="32"/>
        </w:rPr>
        <w:t>Miteinander leben</w:t>
      </w:r>
      <w:r>
        <w:rPr>
          <w:rFonts w:ascii="FS Klett OE" w:hAnsi="FS Klett OE" w:cs="FS Klett OE"/>
          <w:b/>
          <w:bCs/>
          <w:sz w:val="32"/>
          <w:szCs w:val="32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7"/>
        <w:gridCol w:w="3236"/>
        <w:gridCol w:w="2815"/>
      </w:tblGrid>
      <w:tr w:rsidR="00246A4B">
        <w:tc>
          <w:tcPr>
            <w:tcW w:w="3237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Guten Tag!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51" type="#_x0000_t75" alt="Vorschaubild" href="E:\03_Mimi Bilder\03_06_Bildersammlung_A_bis_Z\Schmetterli" style="position:absolute;margin-left:81pt;margin-top:1.6pt;width:65.75pt;height:52.2pt;z-index:251667968" o:button="t">
                  <v:imagedata r:id="rId30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>Buon giorno!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Bonjour!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hyperlink r:id="rId31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Buenos días!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 xml:space="preserve">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de-DE"/>
              </w:rPr>
              <w:t>Добрый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de-DE"/>
              </w:rPr>
              <w:t>день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!</w:t>
            </w:r>
          </w:p>
        </w:tc>
        <w:tc>
          <w:tcPr>
            <w:tcW w:w="323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  <w:lang w:val="fr-CH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 xml:space="preserve">Guten Abend!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Buona sera!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Bonne soirée!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 xml:space="preserve">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hyperlink r:id="rId32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fr-CH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Buenas tardes!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Добрый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вечер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!</w:t>
            </w:r>
          </w:p>
        </w:tc>
        <w:tc>
          <w:tcPr>
            <w:tcW w:w="2815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Willkommen!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Benvenuti!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Bienvenu!</w:t>
            </w:r>
          </w:p>
          <w:p w:rsidR="00246A4B" w:rsidRPr="00FB5932" w:rsidRDefault="00246A4B" w:rsidP="00B840E9">
            <w:pPr>
              <w:spacing w:line="240" w:lineRule="auto"/>
              <w:rPr>
                <w:rFonts w:ascii="FS Klett OE" w:hAnsi="FS Klett OE" w:cs="FS Klett OE"/>
                <w:sz w:val="26"/>
                <w:szCs w:val="26"/>
              </w:rPr>
            </w:pPr>
            <w:hyperlink r:id="rId33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</w:rPr>
              <w:t>Bienvenido, Bienvenida!</w:t>
            </w:r>
          </w:p>
          <w:p w:rsidR="00246A4B" w:rsidRPr="00FB5932" w:rsidRDefault="00246A4B" w:rsidP="00B840E9">
            <w:pPr>
              <w:spacing w:after="0"/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</w:pPr>
            <w:r w:rsidRPr="00FB5932">
              <w:rPr>
                <w:rFonts w:ascii="Verdana" w:hAnsi="Verdana" w:cs="Verdana"/>
                <w:sz w:val="26"/>
                <w:szCs w:val="26"/>
              </w:rPr>
              <w:t>Добро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</w:rPr>
              <w:t>пожаловать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!</w:t>
            </w:r>
          </w:p>
        </w:tc>
      </w:tr>
      <w:tr w:rsidR="00246A4B">
        <w:tc>
          <w:tcPr>
            <w:tcW w:w="3237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  <w:lang w:val="en-GB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 xml:space="preserve">bitte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per favore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US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>s’il-te-plaît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>
              <w:rPr>
                <w:rFonts w:ascii="FS Klett OE" w:hAnsi="FS Klett OE" w:cs="FS Klett OE"/>
                <w:sz w:val="26"/>
                <w:szCs w:val="26"/>
                <w:lang w:val="en-US"/>
              </w:rPr>
              <w:t>p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>or favor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US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de-DE"/>
              </w:rPr>
              <w:t>Пожалуйста</w:t>
            </w:r>
          </w:p>
        </w:tc>
        <w:tc>
          <w:tcPr>
            <w:tcW w:w="323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  <w:lang w:val="en-GB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>
              <w:rPr>
                <w:noProof/>
                <w:lang w:eastAsia="de-AT"/>
              </w:rPr>
              <w:pict>
                <v:shape id="_x0000_s1052" type="#_x0000_t75" alt="Vorschaubild" href="E:\03_Mimi Bilder\03_06_Bildersammlung_A_bis_Z\Kleebla" style="position:absolute;margin-left:1in;margin-top:18.75pt;width:68.3pt;height:70.4pt;z-index:251664896" o:button="t">
                  <v:imagedata r:id="rId34" o:title="" grayscale="t"/>
                </v:shape>
              </w:pic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 xml:space="preserve">danke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grazie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merci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gracias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Verdana" w:hAnsi="Verdana" w:cs="Verdana"/>
                <w:sz w:val="26"/>
                <w:szCs w:val="26"/>
              </w:rPr>
              <w:t>Спасибо</w:t>
            </w:r>
          </w:p>
        </w:tc>
        <w:tc>
          <w:tcPr>
            <w:tcW w:w="2815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Entschuldigung!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Scusa!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Pardon!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hyperlink r:id="rId35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</w:rPr>
              <w:t>Perdón!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Verdana" w:hAnsi="Verdana" w:cs="Verdana"/>
                <w:sz w:val="26"/>
                <w:szCs w:val="26"/>
              </w:rPr>
              <w:t>Простите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>!</w:t>
            </w:r>
          </w:p>
        </w:tc>
      </w:tr>
      <w:tr w:rsidR="00246A4B">
        <w:tc>
          <w:tcPr>
            <w:tcW w:w="3237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  <w:lang w:val="fr-CH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53" type="#_x0000_t75" alt="Vorschaubild" href="E:\03_Mimi Bilder\03_06_Bildersammlung_A_bis_Z\Ro" style="position:absolute;margin-left:90pt;margin-top:8.9pt;width:64.5pt;height:62.65pt;z-index:251666944" o:button="t">
                  <v:imagedata r:id="rId36" o:title="" grayscale="t"/>
                </v:shape>
              </w:pic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>Gerne!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Con piacere!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Avec plaisir!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hyperlink r:id="rId37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fr-CH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Con placer!</w:t>
            </w:r>
          </w:p>
          <w:p w:rsidR="00246A4B" w:rsidRPr="00FB5932" w:rsidRDefault="00246A4B" w:rsidP="00FB5932">
            <w:pPr>
              <w:spacing w:after="0" w:line="360" w:lineRule="auto"/>
              <w:rPr>
                <w:lang w:val="en-GB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С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удовольствием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!</w:t>
            </w:r>
          </w:p>
        </w:tc>
        <w:tc>
          <w:tcPr>
            <w:tcW w:w="323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  <w:lang w:val="it-IT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it-IT"/>
              </w:rPr>
              <w:t xml:space="preserve">Ja, bitte!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Si, per favore!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Oui, s’il te plaît!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hyperlink r:id="rId38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Sí, por favor!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Да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,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пожалуйста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!</w:t>
            </w:r>
          </w:p>
        </w:tc>
        <w:tc>
          <w:tcPr>
            <w:tcW w:w="2815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  <w:lang w:val="en-GB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 xml:space="preserve">Nein, danke!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No, grazie!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>Non, merci!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hyperlink r:id="rId39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>No, gracias!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de-DE"/>
              </w:rPr>
              <w:t>Нет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, </w:t>
            </w:r>
            <w:r w:rsidRPr="00FB5932">
              <w:rPr>
                <w:rFonts w:ascii="Verdana" w:hAnsi="Verdana" w:cs="Verdana"/>
                <w:sz w:val="26"/>
                <w:szCs w:val="26"/>
                <w:lang w:val="de-DE"/>
              </w:rPr>
              <w:t>спасибо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!</w:t>
            </w:r>
          </w:p>
        </w:tc>
      </w:tr>
      <w:tr w:rsidR="00246A4B">
        <w:tc>
          <w:tcPr>
            <w:tcW w:w="3237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  <w:lang w:val="en-GB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>Hallo! / Tschüß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>
              <w:rPr>
                <w:noProof/>
                <w:lang w:eastAsia="de-AT"/>
              </w:rPr>
              <w:pict>
                <v:shape id="_x0000_s1054" type="#_x0000_t75" alt="Vorschaubild" href="E:\03_Mimi Bilder\03_06_Bildersammlung_A_bis_Z\Ted" style="position:absolute;margin-left:1in;margin-top:2.65pt;width:57.95pt;height:63.6pt;z-index:251673088" o:button="t">
                  <v:imagedata r:id="rId40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Ciao!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Salut!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en-GB"/>
              </w:rPr>
              <w:t xml:space="preserve"> 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hyperlink r:id="rId41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>Hola!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Verdana" w:hAnsi="Verdana" w:cs="Verdana"/>
                <w:sz w:val="26"/>
                <w:szCs w:val="26"/>
              </w:rPr>
              <w:t>Привет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>!</w:t>
            </w:r>
          </w:p>
        </w:tc>
        <w:tc>
          <w:tcPr>
            <w:tcW w:w="323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18"/>
                <w:szCs w:val="18"/>
              </w:rPr>
            </w:pP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Auf Wiedersehen!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Arrivederci!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Au revoir!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hyperlink r:id="rId42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en-US"/>
              </w:rPr>
              <w:t>Hasta luego!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 w:rsidRPr="00FB5932">
              <w:rPr>
                <w:rFonts w:ascii="Verdana" w:hAnsi="Verdana" w:cs="Verdana"/>
                <w:sz w:val="26"/>
                <w:szCs w:val="26"/>
              </w:rPr>
              <w:t>До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</w:rPr>
              <w:t>свидания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>!</w:t>
            </w:r>
          </w:p>
        </w:tc>
        <w:tc>
          <w:tcPr>
            <w:tcW w:w="2815" w:type="dxa"/>
          </w:tcPr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55" type="#_x0000_t75" alt="Vorschaubild" href="E:\03_Mimi Bilder\03_06_Bildersammlung_A_bis_Z\Ha" style="position:absolute;margin-left:.35pt;margin-top:23.45pt;width:111.7pt;height:89.1pt;z-index:251674112;mso-position-horizontal-relative:text;mso-position-vertical-relative:text" o:button="t">
                  <v:imagedata r:id="rId43" o:title="" grayscale="t"/>
                </v:shape>
              </w:pict>
            </w:r>
          </w:p>
          <w:p w:rsidR="00246A4B" w:rsidRPr="00FB5932" w:rsidRDefault="00246A4B" w:rsidP="00FB5932">
            <w:pPr>
              <w:spacing w:line="340" w:lineRule="exact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</w:p>
        </w:tc>
      </w:tr>
    </w:tbl>
    <w:p w:rsidR="00246A4B" w:rsidRDefault="00246A4B" w:rsidP="000F17AD">
      <w:pPr>
        <w:jc w:val="right"/>
        <w:rPr>
          <w:rFonts w:ascii="Arial" w:hAnsi="Arial" w:cs="Arial"/>
          <w:sz w:val="10"/>
          <w:szCs w:val="10"/>
        </w:rPr>
      </w:pPr>
    </w:p>
    <w:p w:rsidR="00246A4B" w:rsidRPr="00321BBE" w:rsidRDefault="00246A4B" w:rsidP="000F17AD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246A4B" w:rsidRPr="009F669A" w:rsidRDefault="00246A4B" w:rsidP="00D63F1C">
      <w:pPr>
        <w:spacing w:after="0"/>
        <w:jc w:val="right"/>
        <w:rPr>
          <w:rFonts w:ascii="FS Klett OE" w:hAnsi="FS Klett OE" w:cs="FS Klett OE"/>
          <w:b/>
          <w:bCs/>
        </w:rPr>
      </w:pPr>
      <w:r>
        <w:br w:type="page"/>
      </w:r>
      <w:r w:rsidRPr="009F669A">
        <w:rPr>
          <w:rFonts w:ascii="FS Klett OE" w:hAnsi="FS Klett OE" w:cs="FS Klett OE"/>
          <w:b/>
          <w:bCs/>
        </w:rPr>
        <w:t>Arbeitsblatt 15</w:t>
      </w:r>
      <w:r>
        <w:rPr>
          <w:rFonts w:ascii="FS Klett OE" w:hAnsi="FS Klett OE" w:cs="FS Klett OE"/>
          <w:b/>
          <w:bCs/>
        </w:rPr>
        <w:t>/2</w:t>
      </w:r>
      <w:r w:rsidRPr="009F669A">
        <w:rPr>
          <w:rFonts w:ascii="FS Klett OE" w:hAnsi="FS Klett OE" w:cs="FS Klett OE"/>
          <w:b/>
          <w:bCs/>
        </w:rPr>
        <w:t>: Hilfreiche Sätze</w:t>
      </w:r>
    </w:p>
    <w:p w:rsidR="00246A4B" w:rsidRPr="000F17AD" w:rsidRDefault="00246A4B">
      <w:pPr>
        <w:rPr>
          <w:rFonts w:ascii="FS Klett OE" w:hAnsi="FS Klett OE" w:cs="FS Klett OE"/>
          <w:sz w:val="6"/>
          <w:szCs w:val="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246A4B" w:rsidRPr="00DA4DBA"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>
              <w:br w:type="page"/>
            </w:r>
            <w:r>
              <w:br w:type="page"/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Wie heißt du? Ich heiße …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Come ti chiama?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Mi chiamo …</w:t>
            </w:r>
          </w:p>
          <w:p w:rsidR="00246A4B" w:rsidRPr="00FB5932" w:rsidRDefault="00246A4B" w:rsidP="00FB5932">
            <w:pPr>
              <w:spacing w:after="0" w:line="24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Comment tu t’appelles? </w:t>
            </w:r>
          </w:p>
          <w:p w:rsidR="00246A4B" w:rsidRPr="00FB5932" w:rsidRDefault="00246A4B" w:rsidP="00FB5932">
            <w:pPr>
              <w:spacing w:line="24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Je m’appelle …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hyperlink r:id="rId44" w:anchor="/search=¿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¿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Cómo te llamas? Me llamo ….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it-IT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Как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тебя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зовут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?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Меня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зовут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...</w:t>
            </w:r>
          </w:p>
        </w:tc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 xml:space="preserve">Wer bist du? </w: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Ich bin …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56" type="#_x0000_t75" alt="Vorschaubild" href="E:\03_Mimi Bilder\03_06_Bildersammlung_A_bis_Z\Ste" style="position:absolute;margin-left:129.85pt;margin-top:10.75pt;width:81.35pt;height:67.3pt;z-index:251670016" o:button="t">
                  <v:imagedata r:id="rId45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Qui e? Sono …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Qui tu es?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 xml:space="preserve">Je suis …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ru-RU"/>
              </w:rPr>
            </w:pPr>
            <w:hyperlink r:id="rId46" w:anchor="/search=¿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¿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Qui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>é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n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eres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?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Soy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....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it-IT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Кто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ты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? </w:t>
            </w:r>
            <w:r w:rsidRPr="00FB5932">
              <w:rPr>
                <w:rFonts w:ascii="Verdana" w:hAnsi="Verdana" w:cs="Verdana"/>
                <w:sz w:val="26"/>
                <w:szCs w:val="26"/>
                <w:lang w:val="de-DE"/>
              </w:rPr>
              <w:t>Я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 xml:space="preserve"> ...</w:t>
            </w:r>
          </w:p>
        </w:tc>
      </w:tr>
      <w:tr w:rsidR="00246A4B" w:rsidRPr="00D63F1C"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Wie alt bist du? Ich bin (sechs).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en-GB"/>
              </w:rPr>
              <w:t xml:space="preserve">Quanti anni hai? 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Ho …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Tu as </w:t>
            </w:r>
            <w:hyperlink r:id="rId47" w:anchor="/search=quel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quel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hyperlink r:id="rId48" w:anchor="/search=âge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âge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? J’ai (six) ans.</w:t>
            </w:r>
          </w:p>
          <w:p w:rsidR="00246A4B" w:rsidRPr="00FB5932" w:rsidRDefault="00246A4B" w:rsidP="00FB5932">
            <w:pPr>
              <w:spacing w:after="0" w:line="24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57" type="#_x0000_t75" style="position:absolute;margin-left:158.4pt;margin-top:8.8pt;width:51pt;height:49.75pt;z-index:251660800">
                  <v:imagedata r:id="rId8" o:title="" grayscale="t"/>
                </v:shape>
              </w:pict>
            </w:r>
            <w:hyperlink r:id="rId49" w:anchor="/search=¿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fr-CH"/>
                </w:rPr>
                <w:t>¿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Cuántos años tienes? </w:t>
            </w:r>
          </w:p>
          <w:p w:rsidR="00246A4B" w:rsidRPr="00FB5932" w:rsidRDefault="00246A4B" w:rsidP="00FB5932">
            <w:pPr>
              <w:spacing w:after="120" w:line="24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Tengo (seis) años.</w:t>
            </w:r>
          </w:p>
          <w:p w:rsidR="00246A4B" w:rsidRPr="00FB5932" w:rsidRDefault="00246A4B" w:rsidP="00FB5932">
            <w:pPr>
              <w:spacing w:after="0" w:line="24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Сколько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тебе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лет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? </w:t>
            </w:r>
          </w:p>
          <w:p w:rsidR="00246A4B" w:rsidRPr="00FB5932" w:rsidRDefault="00246A4B" w:rsidP="00FB5932">
            <w:pPr>
              <w:spacing w:after="0" w:line="240" w:lineRule="auto"/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Мне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(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шесть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лет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).</w:t>
            </w:r>
          </w:p>
        </w:tc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 xml:space="preserve">Wollen wir Freunde sein? </w:t>
            </w:r>
          </w:p>
          <w:p w:rsidR="00246A4B" w:rsidRPr="00FB5932" w:rsidRDefault="00246A4B" w:rsidP="00FB5932">
            <w:pPr>
              <w:spacing w:after="240" w:line="24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Vuoi essere il mio amico / la mia amica?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Nous allons être des copains?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hyperlink r:id="rId50" w:anchor="/search=¿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¿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Vamos a estar amigos?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Давай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будем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друзьями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?</w:t>
            </w:r>
          </w:p>
        </w:tc>
      </w:tr>
      <w:tr w:rsidR="00246A4B" w:rsidRPr="00DA4DBA"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>Woher kommst du?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>
              <w:rPr>
                <w:noProof/>
                <w:lang w:eastAsia="de-AT"/>
              </w:rPr>
              <w:pict>
                <v:shape id="_x0000_s1058" type="#_x0000_t75" alt="Vorschaubild" href="E:\03_Mimi Bilder\03_06_Bildersammlung_A_bis_Z\Bri" style="position:absolute;margin-left:125.85pt;margin-top:12.8pt;width:72.3pt;height:46pt;z-index:251661824" o:button="t">
                  <v:imagedata r:id="rId51" o:title="" grayscale="t"/>
                </v:shape>
              </w:pic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Da dove vieni?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D’où es-tu?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ru-RU"/>
              </w:rPr>
            </w:pPr>
            <w:hyperlink r:id="rId52" w:anchor="/search=¿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¿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</w:rPr>
              <w:t>De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>d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>ó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>nde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FS Klett OE" w:hAnsi="FS Klett OE" w:cs="FS Klett OE"/>
                <w:sz w:val="26"/>
                <w:szCs w:val="26"/>
              </w:rPr>
              <w:t>eres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>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ты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откуда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>?</w:t>
            </w:r>
          </w:p>
        </w:tc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>
              <w:rPr>
                <w:noProof/>
                <w:lang w:eastAsia="de-AT"/>
              </w:rPr>
              <w:pict>
                <v:shape id="_x0000_s1059" type="#_x0000_t75" alt="Vorschaubild" href="E:\03_Mimi Bilder\03_06_Bildersammlung_A_bis_Z\He" style="position:absolute;margin-left:120.15pt;margin-top:19.55pt;width:72.55pt;height:57.9pt;z-index:251665920;mso-position-horizontal-relative:text;mso-position-vertical-relative:text" o:button="t">
                  <v:imagedata r:id="rId53" o:title="" grayscale="t"/>
                </v:shape>
              </w:pic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Wie geht es dir?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Come sei?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Ça va?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hyperlink r:id="rId54" w:anchor="/search=¿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¿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</w:rPr>
              <w:t>Cómo estás?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de-DE"/>
              </w:rPr>
              <w:t>Как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de-DE"/>
              </w:rPr>
              <w:t>дела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de-DE"/>
              </w:rPr>
              <w:t>?</w:t>
            </w:r>
          </w:p>
        </w:tc>
      </w:tr>
      <w:tr w:rsidR="00246A4B" w:rsidRPr="00DA4DBA"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60" type="#_x0000_t75" alt="Vorschaubild" href="E:\03_Mimi Bilder\03_06_Bildersammlung_A_bis_Z\Segelbo" style="position:absolute;margin-left:144.1pt;margin-top:18.95pt;width:62.65pt;height:68.25pt;z-index:251668992;mso-position-horizontal-relative:text;mso-position-vertical-relative:text" o:button="t">
                  <v:imagedata r:id="rId55" o:title="" grayscale="t"/>
                </v:shape>
              </w:pic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>Mir geht es gut / schlecht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Sto bene / male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Je vais bien / mal.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Estoy bien / mal.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de-DE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Все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хорошо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/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плохо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.</w:t>
            </w:r>
          </w:p>
        </w:tc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61" type="#_x0000_t75" alt="Vorschaubild" href="E:\03_Mimi Bilder\03_06_Bildersammlung_A_bis_Z\Taf" style="position:absolute;margin-left:129.85pt;margin-top:18.95pt;width:78.55pt;height:65.45pt;z-index:251672064;mso-position-horizontal-relative:text;mso-position-vertical-relative:text" o:button="t">
                  <v:imagedata r:id="rId56" o:title="" grayscale="t"/>
                </v:shape>
              </w:pic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Kann ich dir helfen?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Posso aiutarti?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hyperlink r:id="rId57" w:anchor="/search=Je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Je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hyperlink r:id="rId58" w:anchor="/search=peux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peux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t’ </w:t>
            </w:r>
            <w:hyperlink r:id="rId59" w:anchor="/search=aider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aider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?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ru-RU"/>
              </w:rPr>
            </w:pPr>
            <w:hyperlink r:id="rId60" w:anchor="/search=¿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</w:rPr>
                <w:t>¿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Puedo ayudarte?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Я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ru-RU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ru-RU"/>
              </w:rPr>
              <w:t>м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огу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тебе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помочь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?</w:t>
            </w:r>
          </w:p>
        </w:tc>
      </w:tr>
      <w:tr w:rsidR="00246A4B" w:rsidRPr="00DA4DBA"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</w:rPr>
            </w:pP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</w:rPr>
              <w:t xml:space="preserve">Ich verstehe dich nicht.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</w:rPr>
              <w:t>Non ti comprendo.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Je ne te comprends pas.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No te comprendo.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Я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тебя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не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понимаю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.</w:t>
            </w:r>
          </w:p>
        </w:tc>
        <w:tc>
          <w:tcPr>
            <w:tcW w:w="4606" w:type="dxa"/>
          </w:tcPr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>
              <w:rPr>
                <w:noProof/>
                <w:lang w:eastAsia="de-AT"/>
              </w:rPr>
              <w:pict>
                <v:shape id="_x0000_s1062" type="#_x0000_t75" alt="Vorschaubild" href="E:\03_Mimi Bilder\03_06_Bildersammlung_A_bis_Z\Ba" style="position:absolute;margin-left:138.7pt;margin-top:8.3pt;width:81.05pt;height:66.35pt;z-index:251671040;mso-position-horizontal-relative:text;mso-position-vertical-relative:text" o:button="t">
                  <v:imagedata r:id="rId61" o:title="" grayscale="t"/>
                </v:shape>
              </w:pict>
            </w:r>
            <w:r w:rsidRPr="00FB5932">
              <w:rPr>
                <w:rFonts w:ascii="FS Klett OE" w:hAnsi="FS Klett OE" w:cs="FS Klett OE"/>
                <w:b/>
                <w:bCs/>
                <w:sz w:val="26"/>
                <w:szCs w:val="26"/>
                <w:lang w:val="fr-CH"/>
              </w:rPr>
              <w:t xml:space="preserve">Bitte hilf mir! 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Aiutarmi, per favore!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en-GB"/>
              </w:rPr>
            </w:pP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Aide-moi, s’il te plaît!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hyperlink r:id="rId62" w:anchor="/search=¡&amp;searchLoc=0&amp;resultOrder=basic&amp;multiwordShowSingle=on" w:history="1">
              <w:r w:rsidRPr="00FB5932">
                <w:rPr>
                  <w:rStyle w:val="Hyperlink"/>
                  <w:rFonts w:ascii="FS Klett OE" w:hAnsi="FS Klett OE" w:cs="FS Klett OE"/>
                  <w:sz w:val="26"/>
                  <w:szCs w:val="26"/>
                  <w:lang w:val="en-GB"/>
                </w:rPr>
                <w:t>¡</w:t>
              </w:r>
            </w:hyperlink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Por favor, ayúda me!</w:t>
            </w:r>
          </w:p>
          <w:p w:rsidR="00246A4B" w:rsidRPr="00FB5932" w:rsidRDefault="00246A4B" w:rsidP="00FB5932">
            <w:pPr>
              <w:spacing w:after="0" w:line="360" w:lineRule="auto"/>
              <w:rPr>
                <w:rFonts w:ascii="FS Klett OE" w:hAnsi="FS Klett OE" w:cs="FS Klett OE"/>
                <w:sz w:val="26"/>
                <w:szCs w:val="26"/>
                <w:lang w:val="fr-CH"/>
              </w:rPr>
            </w:pP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Помоги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мне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 xml:space="preserve">, </w:t>
            </w:r>
            <w:r w:rsidRPr="00FB5932">
              <w:rPr>
                <w:rFonts w:ascii="Verdana" w:hAnsi="Verdana" w:cs="Verdana"/>
                <w:sz w:val="26"/>
                <w:szCs w:val="26"/>
                <w:lang w:val="fr-CH"/>
              </w:rPr>
              <w:t>пожалуйста</w:t>
            </w:r>
            <w:r w:rsidRPr="00FB5932">
              <w:rPr>
                <w:rFonts w:ascii="FS Klett OE" w:hAnsi="FS Klett OE" w:cs="FS Klett OE"/>
                <w:sz w:val="26"/>
                <w:szCs w:val="26"/>
                <w:lang w:val="fr-CH"/>
              </w:rPr>
              <w:t>!</w:t>
            </w:r>
          </w:p>
        </w:tc>
      </w:tr>
    </w:tbl>
    <w:p w:rsidR="00246A4B" w:rsidRPr="000F17AD" w:rsidRDefault="00246A4B" w:rsidP="000F17AD">
      <w:pPr>
        <w:jc w:val="right"/>
        <w:rPr>
          <w:rFonts w:ascii="Arial" w:hAnsi="Arial" w:cs="Arial"/>
          <w:sz w:val="6"/>
          <w:szCs w:val="6"/>
        </w:rPr>
      </w:pPr>
    </w:p>
    <w:p w:rsidR="00246A4B" w:rsidRPr="00321BBE" w:rsidRDefault="00246A4B" w:rsidP="000F17AD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sectPr w:rsidR="00246A4B" w:rsidRPr="00321BBE" w:rsidSect="00191C5E">
      <w:headerReference w:type="default" r:id="rId63"/>
      <w:footerReference w:type="default" r:id="rId64"/>
      <w:pgSz w:w="11906" w:h="16838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A4B" w:rsidRDefault="00246A4B" w:rsidP="007E7EAB">
      <w:pPr>
        <w:spacing w:after="0" w:line="240" w:lineRule="auto"/>
      </w:pPr>
      <w:r>
        <w:separator/>
      </w:r>
    </w:p>
  </w:endnote>
  <w:endnote w:type="continuationSeparator" w:id="0">
    <w:p w:rsidR="00246A4B" w:rsidRDefault="00246A4B" w:rsidP="007E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Klett OE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4B" w:rsidRDefault="00246A4B">
    <w:pPr>
      <w:pStyle w:val="Footer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i1048" type="#_x0000_t75" style="width:522pt;height:81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A4B" w:rsidRDefault="00246A4B" w:rsidP="007E7EAB">
      <w:pPr>
        <w:spacing w:after="0" w:line="240" w:lineRule="auto"/>
      </w:pPr>
      <w:r>
        <w:separator/>
      </w:r>
    </w:p>
  </w:footnote>
  <w:footnote w:type="continuationSeparator" w:id="0">
    <w:p w:rsidR="00246A4B" w:rsidRDefault="00246A4B" w:rsidP="007E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A4B" w:rsidRDefault="00246A4B">
    <w:pPr>
      <w:pStyle w:val="Header"/>
    </w:pPr>
    <w:r>
      <w:rPr>
        <w:noProof/>
        <w:lang w:eastAsia="de-AT"/>
      </w:rPr>
      <w:t xml:space="preserve"> </w:t>
    </w: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i1046" type="#_x0000_t75" style="width:519pt;height:65.25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7EAB"/>
    <w:rsid w:val="000126E6"/>
    <w:rsid w:val="00051BE3"/>
    <w:rsid w:val="00085C98"/>
    <w:rsid w:val="000F17AD"/>
    <w:rsid w:val="001761A7"/>
    <w:rsid w:val="00191C5E"/>
    <w:rsid w:val="00246A4B"/>
    <w:rsid w:val="002827A3"/>
    <w:rsid w:val="002963E9"/>
    <w:rsid w:val="002F1AAA"/>
    <w:rsid w:val="003134FB"/>
    <w:rsid w:val="00321BBE"/>
    <w:rsid w:val="003736B5"/>
    <w:rsid w:val="003959FB"/>
    <w:rsid w:val="0039703C"/>
    <w:rsid w:val="003E1427"/>
    <w:rsid w:val="004A14F2"/>
    <w:rsid w:val="004A4BB8"/>
    <w:rsid w:val="005010B5"/>
    <w:rsid w:val="00592C58"/>
    <w:rsid w:val="005B056E"/>
    <w:rsid w:val="005C5264"/>
    <w:rsid w:val="005E665E"/>
    <w:rsid w:val="00622280"/>
    <w:rsid w:val="006B6D52"/>
    <w:rsid w:val="006E333D"/>
    <w:rsid w:val="0071075F"/>
    <w:rsid w:val="0071554A"/>
    <w:rsid w:val="007352B4"/>
    <w:rsid w:val="007E7EAB"/>
    <w:rsid w:val="008269F4"/>
    <w:rsid w:val="008B44B7"/>
    <w:rsid w:val="008F3DDF"/>
    <w:rsid w:val="00924A58"/>
    <w:rsid w:val="009F669A"/>
    <w:rsid w:val="00A04CDB"/>
    <w:rsid w:val="00A36244"/>
    <w:rsid w:val="00A459EC"/>
    <w:rsid w:val="00A63C5C"/>
    <w:rsid w:val="00B03646"/>
    <w:rsid w:val="00B840E9"/>
    <w:rsid w:val="00BC1516"/>
    <w:rsid w:val="00CB0DC9"/>
    <w:rsid w:val="00CE4E3A"/>
    <w:rsid w:val="00CF5D09"/>
    <w:rsid w:val="00D10CAD"/>
    <w:rsid w:val="00D63F1C"/>
    <w:rsid w:val="00D71FC4"/>
    <w:rsid w:val="00DA4DBA"/>
    <w:rsid w:val="00E0144A"/>
    <w:rsid w:val="00E44C52"/>
    <w:rsid w:val="00EB4175"/>
    <w:rsid w:val="00F56A6C"/>
    <w:rsid w:val="00FB5932"/>
    <w:rsid w:val="00FD17D4"/>
    <w:rsid w:val="00FF519B"/>
    <w:rsid w:val="00FF5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244"/>
    <w:pPr>
      <w:spacing w:after="200" w:line="276" w:lineRule="auto"/>
    </w:pPr>
    <w:rPr>
      <w:rFonts w:cs="Calibri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oaufzhlung123kotextehauptspalte">
    <w:name w:val="ko.aufzählung.123 (ko.texte.hauptspalte)"/>
    <w:basedOn w:val="Normal"/>
    <w:uiPriority w:val="99"/>
    <w:rsid w:val="00A04CDB"/>
    <w:pPr>
      <w:tabs>
        <w:tab w:val="right" w:pos="227"/>
        <w:tab w:val="left" w:pos="340"/>
        <w:tab w:val="left" w:pos="5540"/>
        <w:tab w:val="left" w:pos="5840"/>
      </w:tabs>
      <w:autoSpaceDE w:val="0"/>
      <w:autoSpaceDN w:val="0"/>
      <w:adjustRightInd w:val="0"/>
      <w:spacing w:after="130" w:line="260" w:lineRule="atLeast"/>
      <w:ind w:left="340" w:hanging="340"/>
      <w:textAlignment w:val="center"/>
    </w:pPr>
    <w:rPr>
      <w:rFonts w:ascii="Arial" w:eastAsia="Times New Roman" w:hAnsi="Arial" w:cs="Arial"/>
      <w:color w:val="000000"/>
      <w:sz w:val="22"/>
      <w:szCs w:val="22"/>
      <w:lang w:val="de-DE" w:eastAsia="de-AT"/>
    </w:rPr>
  </w:style>
  <w:style w:type="paragraph" w:customStyle="1" w:styleId="koaufgabekoaufgaben">
    <w:name w:val="ko.aufgabe (ko.aufgaben)"/>
    <w:basedOn w:val="Normal"/>
    <w:uiPriority w:val="99"/>
    <w:rsid w:val="00A04CDB"/>
    <w:pPr>
      <w:suppressAutoHyphens/>
      <w:autoSpaceDE w:val="0"/>
      <w:autoSpaceDN w:val="0"/>
      <w:adjustRightInd w:val="0"/>
      <w:spacing w:after="130" w:line="260" w:lineRule="atLeast"/>
      <w:textAlignment w:val="center"/>
    </w:pPr>
    <w:rPr>
      <w:rFonts w:ascii="Arial" w:eastAsia="Times New Roman" w:hAnsi="Arial" w:cs="Arial"/>
      <w:b/>
      <w:bCs/>
      <w:color w:val="003B83"/>
      <w:u w:color="000000"/>
      <w:lang w:val="en-US" w:eastAsia="de-AT"/>
    </w:rPr>
  </w:style>
  <w:style w:type="character" w:customStyle="1" w:styleId="koexample">
    <w:name w:val="ko.example"/>
    <w:uiPriority w:val="99"/>
    <w:rsid w:val="00A04CDB"/>
    <w:rPr>
      <w:rFonts w:ascii="Arial" w:hAnsi="Arial" w:cs="Arial"/>
      <w:i/>
      <w:iCs/>
      <w:color w:val="003B83"/>
    </w:rPr>
  </w:style>
  <w:style w:type="paragraph" w:customStyle="1" w:styleId="kotextkotextehauptspalte">
    <w:name w:val="ko.text (ko.texte.hauptspalte)"/>
    <w:basedOn w:val="Normal"/>
    <w:uiPriority w:val="99"/>
    <w:rsid w:val="00A04CDB"/>
    <w:pPr>
      <w:tabs>
        <w:tab w:val="left" w:pos="227"/>
        <w:tab w:val="left" w:pos="5540"/>
        <w:tab w:val="left" w:pos="5840"/>
      </w:tabs>
      <w:autoSpaceDE w:val="0"/>
      <w:autoSpaceDN w:val="0"/>
      <w:adjustRightInd w:val="0"/>
      <w:spacing w:after="130" w:line="260" w:lineRule="atLeast"/>
      <w:textAlignment w:val="center"/>
    </w:pPr>
    <w:rPr>
      <w:rFonts w:ascii="Arial" w:eastAsia="Times New Roman" w:hAnsi="Arial" w:cs="Arial"/>
      <w:color w:val="000000"/>
      <w:sz w:val="22"/>
      <w:szCs w:val="22"/>
      <w:lang w:val="de-DE" w:eastAsia="de-AT"/>
    </w:rPr>
  </w:style>
  <w:style w:type="character" w:customStyle="1" w:styleId="koverweis">
    <w:name w:val="ko.verweis"/>
    <w:uiPriority w:val="99"/>
    <w:rsid w:val="00A04CDB"/>
    <w:rPr>
      <w:rFonts w:ascii="Arial" w:hAnsi="Arial" w:cs="Arial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7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E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E7EAB"/>
  </w:style>
  <w:style w:type="paragraph" w:styleId="Footer">
    <w:name w:val="footer"/>
    <w:basedOn w:val="Normal"/>
    <w:link w:val="FooterChar"/>
    <w:uiPriority w:val="99"/>
    <w:rsid w:val="007E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E7EAB"/>
  </w:style>
  <w:style w:type="character" w:styleId="Hyperlink">
    <w:name w:val="Hyperlink"/>
    <w:basedOn w:val="DefaultParagraphFont"/>
    <w:uiPriority w:val="99"/>
    <w:rsid w:val="009F669A"/>
    <w:rPr>
      <w:color w:val="auto"/>
      <w:u w:val="none"/>
    </w:rPr>
  </w:style>
  <w:style w:type="table" w:styleId="TableGrid">
    <w:name w:val="Table Grid"/>
    <w:basedOn w:val="TableNormal"/>
    <w:uiPriority w:val="99"/>
    <w:locked/>
    <w:rsid w:val="0062228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dict.leo.org/esde/index_de.html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hyperlink" Target="http://dict.leo.org/esde/index_de.html" TargetMode="External"/><Relationship Id="rId47" Type="http://schemas.openxmlformats.org/officeDocument/2006/relationships/hyperlink" Target="http://dict.leo.org/frde/index_de.html" TargetMode="External"/><Relationship Id="rId50" Type="http://schemas.openxmlformats.org/officeDocument/2006/relationships/hyperlink" Target="http://dict.leo.org/esde/index_de.html" TargetMode="External"/><Relationship Id="rId55" Type="http://schemas.openxmlformats.org/officeDocument/2006/relationships/image" Target="media/image33.jpeg"/><Relationship Id="rId63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dict.leo.org/esde/index_de.html" TargetMode="External"/><Relationship Id="rId54" Type="http://schemas.openxmlformats.org/officeDocument/2006/relationships/hyperlink" Target="http://dict.leo.org/esde/index_de.html" TargetMode="External"/><Relationship Id="rId62" Type="http://schemas.openxmlformats.org/officeDocument/2006/relationships/hyperlink" Target="http://dict.leo.org/esde/index_de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dict.leo.org/esde/index_de.html" TargetMode="External"/><Relationship Id="rId37" Type="http://schemas.openxmlformats.org/officeDocument/2006/relationships/hyperlink" Target="http://dict.leo.org/esde/index_de.html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0.jpeg"/><Relationship Id="rId53" Type="http://schemas.openxmlformats.org/officeDocument/2006/relationships/image" Target="media/image32.jpeg"/><Relationship Id="rId58" Type="http://schemas.openxmlformats.org/officeDocument/2006/relationships/hyperlink" Target="http://dict.leo.org/frde/index_de.html" TargetMode="External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49" Type="http://schemas.openxmlformats.org/officeDocument/2006/relationships/hyperlink" Target="http://dict.leo.org/esde/index_de.html" TargetMode="External"/><Relationship Id="rId57" Type="http://schemas.openxmlformats.org/officeDocument/2006/relationships/hyperlink" Target="http://dict.leo.org/frde/index_de.html" TargetMode="External"/><Relationship Id="rId61" Type="http://schemas.openxmlformats.org/officeDocument/2006/relationships/image" Target="media/image3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dict.leo.org/esde/index_de.html" TargetMode="External"/><Relationship Id="rId44" Type="http://schemas.openxmlformats.org/officeDocument/2006/relationships/hyperlink" Target="http://dict.leo.org/esde/index_de.html" TargetMode="External"/><Relationship Id="rId52" Type="http://schemas.openxmlformats.org/officeDocument/2006/relationships/hyperlink" Target="http://dict.leo.org/esde/index_de.html" TargetMode="External"/><Relationship Id="rId60" Type="http://schemas.openxmlformats.org/officeDocument/2006/relationships/hyperlink" Target="http://dict.leo.org/esde/index_de.html" TargetMode="Externa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dict.leo.org/esde/index_de.html" TargetMode="External"/><Relationship Id="rId43" Type="http://schemas.openxmlformats.org/officeDocument/2006/relationships/image" Target="media/image29.jpeg"/><Relationship Id="rId48" Type="http://schemas.openxmlformats.org/officeDocument/2006/relationships/hyperlink" Target="http://dict.leo.org/frde/index_de.html" TargetMode="External"/><Relationship Id="rId56" Type="http://schemas.openxmlformats.org/officeDocument/2006/relationships/image" Target="media/image34.jpeg"/><Relationship Id="rId64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31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dict.leo.org/esde/index_de.html" TargetMode="External"/><Relationship Id="rId38" Type="http://schemas.openxmlformats.org/officeDocument/2006/relationships/hyperlink" Target="http://dict.leo.org/esde/index_de.html" TargetMode="External"/><Relationship Id="rId46" Type="http://schemas.openxmlformats.org/officeDocument/2006/relationships/hyperlink" Target="http://dict.leo.org/esde/index_de.html" TargetMode="External"/><Relationship Id="rId59" Type="http://schemas.openxmlformats.org/officeDocument/2006/relationships/hyperlink" Target="http://dict.leo.org/frde/index_d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915</Words>
  <Characters>5769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Bliem, Silvia</dc:creator>
  <cp:keywords/>
  <dc:description/>
  <cp:lastModifiedBy>AE</cp:lastModifiedBy>
  <cp:revision>19</cp:revision>
  <cp:lastPrinted>2013-11-06T12:30:00Z</cp:lastPrinted>
  <dcterms:created xsi:type="dcterms:W3CDTF">2013-10-23T07:40:00Z</dcterms:created>
  <dcterms:modified xsi:type="dcterms:W3CDTF">2013-11-06T12:31:00Z</dcterms:modified>
</cp:coreProperties>
</file>